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6A065" w14:textId="6EF1D897" w:rsidR="004F11F3" w:rsidRDefault="000973E7" w:rsidP="009B3B95">
      <w:pPr>
        <w:sectPr w:rsidR="004F11F3">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0" behindDoc="0" locked="0" layoutInCell="1" allowOverlap="1" wp14:anchorId="63371F66" wp14:editId="5C7E327E">
                <wp:simplePos x="0" y="0"/>
                <wp:positionH relativeFrom="page">
                  <wp:posOffset>444500</wp:posOffset>
                </wp:positionH>
                <wp:positionV relativeFrom="page">
                  <wp:posOffset>4992370</wp:posOffset>
                </wp:positionV>
                <wp:extent cx="4305300" cy="735330"/>
                <wp:effectExtent l="0" t="0" r="0" b="1270"/>
                <wp:wrapTight wrapText="bothSides">
                  <wp:wrapPolygon edited="0">
                    <wp:start x="127" y="0"/>
                    <wp:lineTo x="127" y="20891"/>
                    <wp:lineTo x="21281" y="20891"/>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197A79" w14:textId="7F6284CA" w:rsidR="00645FCC" w:rsidRDefault="00645FCC" w:rsidP="004F11F3">
                            <w:pPr>
                              <w:pStyle w:val="Heading1"/>
                            </w:pPr>
                            <w:r>
                              <w:t>October News</w:t>
                            </w:r>
                          </w:p>
                          <w:p w14:paraId="7063F472" w14:textId="3344A137" w:rsidR="00645FCC" w:rsidRPr="00B047B0" w:rsidRDefault="00645FCC" w:rsidP="004F11F3">
                            <w:pPr>
                              <w:pStyle w:val="Heading1"/>
                            </w:pPr>
                            <w:r>
                              <w:t>Articles written by GT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2" o:spid="_x0000_s1026" type="#_x0000_t202" style="position:absolute;margin-left:35pt;margin-top:393.1pt;width:339pt;height:57.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" filled="f" stroked="f">
                <v:textbox inset=",0,,0">
                  <w:txbxContent>
                    <w:p w14:paraId="77197A79" w14:textId="7F6284CA" w:rsidR="00645FCC" w:rsidRDefault="00645FCC" w:rsidP="004F11F3">
                      <w:pPr>
                        <w:pStyle w:val="Heading1"/>
                      </w:pPr>
                      <w:r>
                        <w:t>October News</w:t>
                      </w:r>
                    </w:p>
                    <w:p w14:paraId="7063F472" w14:textId="3344A137" w:rsidR="00645FCC" w:rsidRPr="00B047B0" w:rsidRDefault="00645FCC" w:rsidP="004F11F3">
                      <w:pPr>
                        <w:pStyle w:val="Heading1"/>
                      </w:pPr>
                      <w:r>
                        <w:t>Articles written by GT students</w:t>
                      </w:r>
                    </w:p>
                  </w:txbxContent>
                </v:textbox>
                <w10:wrap type="tight" anchorx="page" anchory="page"/>
              </v:shape>
            </w:pict>
          </mc:Fallback>
        </mc:AlternateContent>
      </w:r>
      <w:r w:rsidR="00E0386A">
        <w:rPr>
          <w:noProof/>
        </w:rPr>
        <w:drawing>
          <wp:anchor distT="0" distB="0" distL="118745" distR="118745" simplePos="0" relativeHeight="251658365" behindDoc="0" locked="0" layoutInCell="1" allowOverlap="1" wp14:anchorId="4005A4A6" wp14:editId="5D2C2567">
            <wp:simplePos x="0" y="0"/>
            <wp:positionH relativeFrom="page">
              <wp:posOffset>7137400</wp:posOffset>
            </wp:positionH>
            <wp:positionV relativeFrom="page">
              <wp:posOffset>7355840</wp:posOffset>
            </wp:positionV>
            <wp:extent cx="502285" cy="682625"/>
            <wp:effectExtent l="203200" t="177800" r="183515" b="206375"/>
            <wp:wrapTight wrapText="bothSides">
              <wp:wrapPolygon edited="0">
                <wp:start x="-5652" y="-3337"/>
                <wp:lineTo x="-9443" y="-1070"/>
                <wp:lineTo x="-5059" y="24560"/>
                <wp:lineTo x="14252" y="25519"/>
                <wp:lineTo x="15792" y="26913"/>
                <wp:lineTo x="26455" y="25170"/>
                <wp:lineTo x="26929" y="19329"/>
                <wp:lineTo x="25507" y="-198"/>
                <wp:lineTo x="14015" y="-4906"/>
                <wp:lineTo x="2878" y="-4731"/>
                <wp:lineTo x="-5652" y="-3337"/>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751748">
                      <a:off x="0" y="0"/>
                      <a:ext cx="502285" cy="68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197A">
        <w:rPr>
          <w:noProof/>
        </w:rPr>
        <mc:AlternateContent>
          <mc:Choice Requires="wps">
            <w:drawing>
              <wp:anchor distT="0" distB="0" distL="114300" distR="114300" simplePos="0" relativeHeight="251659403" behindDoc="0" locked="0" layoutInCell="1" allowOverlap="1" wp14:anchorId="3926CA4D" wp14:editId="6691B2FE">
                <wp:simplePos x="0" y="0"/>
                <wp:positionH relativeFrom="page">
                  <wp:posOffset>5245100</wp:posOffset>
                </wp:positionH>
                <wp:positionV relativeFrom="page">
                  <wp:posOffset>7998460</wp:posOffset>
                </wp:positionV>
                <wp:extent cx="2263140" cy="1765300"/>
                <wp:effectExtent l="0" t="0" r="0" b="12700"/>
                <wp:wrapTight wrapText="bothSides">
                  <wp:wrapPolygon edited="0">
                    <wp:start x="242" y="0"/>
                    <wp:lineTo x="242" y="21445"/>
                    <wp:lineTo x="21091" y="21445"/>
                    <wp:lineTo x="21091" y="0"/>
                    <wp:lineTo x="242"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C63AD5" w14:textId="7777777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386A">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KEVIN HENKES-</w:t>
                            </w:r>
                          </w:p>
                          <w:p w14:paraId="58D3501E" w14:textId="17CBF724" w:rsidR="00645FCC" w:rsidRPr="00E0386A" w:rsidRDefault="00645FCC" w:rsidP="00A8197A">
                            <w:pPr>
                              <w:rPr>
                                <w:rFonts w:ascii="Curlz MT" w:hAnsi="Curlz MT"/>
                                <w:b/>
                                <w:bCs/>
                                <w:caps/>
                                <w:color w:val="FF6600"/>
                                <w:sz w:val="16"/>
                                <w:szCs w:val="1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386A">
                              <w:rPr>
                                <w:rFonts w:ascii="Curlz MT" w:hAnsi="Curlz MT"/>
                                <w:b/>
                                <w:bCs/>
                                <w:caps/>
                                <w:color w:val="FF6600"/>
                                <w:sz w:val="16"/>
                                <w:szCs w:val="1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BY:ISABELLA DAVIS AND ZOEY TAYLOR</w:t>
                            </w:r>
                          </w:p>
                          <w:p w14:paraId="01099C85" w14:textId="7777777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5BBF298" w14:textId="4DC2194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E0386A">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KEVIN HENKES IS AN AUTHOR OF MANY CHILDRENS BOOKS. HE WRITES ABOUT MICE. KEVIN HENKES SAYS HE ENJOYS BEING IN HIS BIG</w:t>
                            </w:r>
                            <w:r w:rsidRPr="00E0386A">
                              <w:rPr>
                                <w:rFonts w:ascii="Curlz MT" w:hAnsi="Curlz MT"/>
                                <w:b/>
                                <w:bCs/>
                                <w:caps/>
                                <w:color w:val="FF66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QUIET OFFICE WRITING, PAINTING AND SKETCHING.</w:t>
                            </w:r>
                          </w:p>
                          <w:p w14:paraId="458BB819" w14:textId="065D0DCE" w:rsidR="00645FCC" w:rsidRPr="00E0386A" w:rsidRDefault="00645FCC" w:rsidP="004F11F3">
                            <w:pPr>
                              <w:pStyle w:val="BodyText"/>
                              <w:rPr>
                                <w:bCs/>
                                <w:color w:val="FF6600"/>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413pt;margin-top:629.8pt;width:178.2pt;height:139pt;z-index:251659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" mv:complextextbox="1" filled="f" stroked="f">
                <v:textbox inset=",0,,0">
                  <w:txbxContent>
                    <w:p w14:paraId="68C63AD5" w14:textId="7777777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386A">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KEVIN HENKES-</w:t>
                      </w:r>
                    </w:p>
                    <w:p w14:paraId="58D3501E" w14:textId="17CBF724" w:rsidR="00645FCC" w:rsidRPr="00E0386A" w:rsidRDefault="00645FCC" w:rsidP="00A8197A">
                      <w:pPr>
                        <w:rPr>
                          <w:rFonts w:ascii="Curlz MT" w:hAnsi="Curlz MT"/>
                          <w:b/>
                          <w:bCs/>
                          <w:caps/>
                          <w:color w:val="FF6600"/>
                          <w:sz w:val="16"/>
                          <w:szCs w:val="1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386A">
                        <w:rPr>
                          <w:rFonts w:ascii="Curlz MT" w:hAnsi="Curlz MT"/>
                          <w:b/>
                          <w:bCs/>
                          <w:caps/>
                          <w:color w:val="FF6600"/>
                          <w:sz w:val="16"/>
                          <w:szCs w:val="1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BY:ISABELLA DAVIS AND ZOEY TAYLOR</w:t>
                      </w:r>
                    </w:p>
                    <w:p w14:paraId="01099C85" w14:textId="7777777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5BBF298" w14:textId="4DC21947" w:rsidR="00645FCC" w:rsidRPr="00E0386A" w:rsidRDefault="00645FCC" w:rsidP="00A8197A">
                      <w:pPr>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E0386A">
                        <w:rPr>
                          <w:rFonts w:ascii="Curlz MT" w:hAnsi="Curlz MT"/>
                          <w:b/>
                          <w:bCs/>
                          <w:caps/>
                          <w:color w:val="FF66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KEVIN HENKES IS AN AUTHOR OF MANY CHILDRENS BOOKS. HE WRITES ABOUT MICE. KEVIN HENKES SAYS HE ENJOYS BEING IN HIS BIG</w:t>
                      </w:r>
                      <w:r w:rsidRPr="00E0386A">
                        <w:rPr>
                          <w:rFonts w:ascii="Curlz MT" w:hAnsi="Curlz MT"/>
                          <w:b/>
                          <w:bCs/>
                          <w:caps/>
                          <w:color w:val="FF66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QUIET OFFICE WRITING, PAINTING AND SKETCHING.</w:t>
                      </w:r>
                    </w:p>
                    <w:p w14:paraId="458BB819" w14:textId="065D0DCE" w:rsidR="00645FCC" w:rsidRPr="00E0386A" w:rsidRDefault="00645FCC" w:rsidP="004F11F3">
                      <w:pPr>
                        <w:pStyle w:val="BodyText"/>
                        <w:rPr>
                          <w:bCs/>
                          <w:color w:val="FF6600"/>
                        </w:rPr>
                      </w:pPr>
                    </w:p>
                  </w:txbxContent>
                </v:textbox>
                <w10:wrap type="tight" anchorx="page" anchory="page"/>
              </v:shape>
            </w:pict>
          </mc:Fallback>
        </mc:AlternateContent>
      </w:r>
      <w:r w:rsidR="00742BDD">
        <w:rPr>
          <w:noProof/>
        </w:rPr>
        <mc:AlternateContent>
          <mc:Choice Requires="wps">
            <w:drawing>
              <wp:anchor distT="0" distB="0" distL="114300" distR="114300" simplePos="0" relativeHeight="251658256" behindDoc="0" locked="0" layoutInCell="1" allowOverlap="1" wp14:anchorId="5E398880" wp14:editId="53DF5C80">
                <wp:simplePos x="0" y="0"/>
                <wp:positionH relativeFrom="page">
                  <wp:posOffset>444500</wp:posOffset>
                </wp:positionH>
                <wp:positionV relativeFrom="page">
                  <wp:posOffset>9137015</wp:posOffset>
                </wp:positionV>
                <wp:extent cx="4774565" cy="743585"/>
                <wp:effectExtent l="0" t="0" r="0" b="18415"/>
                <wp:wrapTight wrapText="bothSides">
                  <wp:wrapPolygon edited="0">
                    <wp:start x="115" y="0"/>
                    <wp:lineTo x="115" y="21397"/>
                    <wp:lineTo x="21373" y="21397"/>
                    <wp:lineTo x="21373" y="0"/>
                    <wp:lineTo x="115"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565"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94642A" w14:textId="7285B904" w:rsidR="00645FCC" w:rsidRPr="00742BDD" w:rsidRDefault="00645FCC" w:rsidP="00742BDD">
                            <w:pPr>
                              <w:pStyle w:val="Heading1"/>
                              <w:jc w:val="left"/>
                              <w:rPr>
                                <w:color w:val="7E5F02" w:themeColor="accent2" w:themeShade="80"/>
                                <w:sz w:val="20"/>
                                <w:szCs w:val="20"/>
                              </w:rPr>
                            </w:pPr>
                            <w:r w:rsidRPr="00742BDD">
                              <w:rPr>
                                <w:color w:val="7E5F02" w:themeColor="accent2" w:themeShade="80"/>
                                <w:sz w:val="20"/>
                                <w:szCs w:val="20"/>
                              </w:rPr>
                              <w:t xml:space="preserve">We have been learning about learning styles. One learning I know solitary learning. You might know your and that’s good.  </w:t>
                            </w:r>
                          </w:p>
                          <w:p w14:paraId="53D3702E" w14:textId="7DA903F4" w:rsidR="00645FCC" w:rsidRPr="00742BDD" w:rsidRDefault="00645FCC" w:rsidP="00742BDD">
                            <w:pPr>
                              <w:pStyle w:val="Heading1"/>
                              <w:jc w:val="left"/>
                              <w:rPr>
                                <w:color w:val="7E5F02" w:themeColor="accent2" w:themeShade="80"/>
                                <w:sz w:val="20"/>
                                <w:szCs w:val="20"/>
                              </w:rPr>
                            </w:pPr>
                            <w:r w:rsidRPr="00742BDD">
                              <w:rPr>
                                <w:color w:val="7E5F02" w:themeColor="accent2" w:themeShade="80"/>
                                <w:sz w:val="20"/>
                                <w:szCs w:val="20"/>
                              </w:rPr>
                              <w:t>WRITTEN by GARN</w:t>
                            </w:r>
                            <w:r>
                              <w:rPr>
                                <w:color w:val="7E5F02" w:themeColor="accent2" w:themeShade="80"/>
                                <w:sz w:val="20"/>
                                <w:szCs w:val="20"/>
                              </w:rPr>
                              <w:t>ER HENDERSON AND ETHAN STEWART</w:t>
                            </w:r>
                            <w:r w:rsidRPr="00742BDD">
                              <w:rPr>
                                <w:color w:val="7E5F02" w:themeColor="accent2" w:themeShade="80"/>
                                <w:sz w:val="20"/>
                                <w:szCs w:val="20"/>
                              </w:rPr>
                              <w:t xml:space="preserve">                                                         </w:t>
                            </w:r>
                          </w:p>
                          <w:p w14:paraId="71EB0A2D" w14:textId="2CA8DE9B" w:rsidR="00645FCC" w:rsidRPr="00B047B0" w:rsidRDefault="00645FCC" w:rsidP="004F11F3">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5pt;margin-top:719.45pt;width:375.95pt;height:58.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" filled="f" stroked="f">
                <v:textbox inset=",0,,0">
                  <w:txbxContent>
                    <w:p w14:paraId="2C94642A" w14:textId="7285B904" w:rsidR="00645FCC" w:rsidRPr="00742BDD" w:rsidRDefault="00645FCC" w:rsidP="00742BDD">
                      <w:pPr>
                        <w:pStyle w:val="Heading1"/>
                        <w:jc w:val="left"/>
                        <w:rPr>
                          <w:color w:val="7E5F02" w:themeColor="accent2" w:themeShade="80"/>
                          <w:sz w:val="20"/>
                          <w:szCs w:val="20"/>
                        </w:rPr>
                      </w:pPr>
                      <w:r w:rsidRPr="00742BDD">
                        <w:rPr>
                          <w:color w:val="7E5F02" w:themeColor="accent2" w:themeShade="80"/>
                          <w:sz w:val="20"/>
                          <w:szCs w:val="20"/>
                        </w:rPr>
                        <w:t xml:space="preserve">We have been learning about learning styles. One learning I know solitary learning. You might know your and that’s good.  </w:t>
                      </w:r>
                    </w:p>
                    <w:p w14:paraId="53D3702E" w14:textId="7DA903F4" w:rsidR="00645FCC" w:rsidRPr="00742BDD" w:rsidRDefault="00645FCC" w:rsidP="00742BDD">
                      <w:pPr>
                        <w:pStyle w:val="Heading1"/>
                        <w:jc w:val="left"/>
                        <w:rPr>
                          <w:color w:val="7E5F02" w:themeColor="accent2" w:themeShade="80"/>
                          <w:sz w:val="20"/>
                          <w:szCs w:val="20"/>
                        </w:rPr>
                      </w:pPr>
                      <w:r w:rsidRPr="00742BDD">
                        <w:rPr>
                          <w:color w:val="7E5F02" w:themeColor="accent2" w:themeShade="80"/>
                          <w:sz w:val="20"/>
                          <w:szCs w:val="20"/>
                        </w:rPr>
                        <w:t>WRITTEN by GARN</w:t>
                      </w:r>
                      <w:r>
                        <w:rPr>
                          <w:color w:val="7E5F02" w:themeColor="accent2" w:themeShade="80"/>
                          <w:sz w:val="20"/>
                          <w:szCs w:val="20"/>
                        </w:rPr>
                        <w:t>ER HENDERSON AND ETHAN STEWART</w:t>
                      </w:r>
                      <w:r w:rsidRPr="00742BDD">
                        <w:rPr>
                          <w:color w:val="7E5F02" w:themeColor="accent2" w:themeShade="80"/>
                          <w:sz w:val="20"/>
                          <w:szCs w:val="20"/>
                        </w:rPr>
                        <w:t xml:space="preserve">                                                         </w:t>
                      </w:r>
                    </w:p>
                    <w:p w14:paraId="71EB0A2D" w14:textId="2CA8DE9B" w:rsidR="00645FCC" w:rsidRPr="00B047B0" w:rsidRDefault="00645FCC" w:rsidP="004F11F3">
                      <w:pPr>
                        <w:pStyle w:val="BodyText3"/>
                      </w:pPr>
                    </w:p>
                  </w:txbxContent>
                </v:textbox>
                <w10:wrap type="tight" anchorx="page" anchory="page"/>
              </v:shape>
            </w:pict>
          </mc:Fallback>
        </mc:AlternateContent>
      </w:r>
      <w:r w:rsidR="00742BDD">
        <w:rPr>
          <w:noProof/>
        </w:rPr>
        <mc:AlternateContent>
          <mc:Choice Requires="wps">
            <w:drawing>
              <wp:anchor distT="0" distB="0" distL="114300" distR="114300" simplePos="0" relativeHeight="251658255" behindDoc="0" locked="0" layoutInCell="0" allowOverlap="1" wp14:anchorId="567879DB" wp14:editId="54D111A3">
                <wp:simplePos x="0" y="0"/>
                <wp:positionH relativeFrom="page">
                  <wp:posOffset>1565275</wp:posOffset>
                </wp:positionH>
                <wp:positionV relativeFrom="page">
                  <wp:posOffset>8916670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6AF6BC" w14:textId="446889D1" w:rsidR="00645FCC" w:rsidRPr="00742BDD" w:rsidRDefault="00645FCC" w:rsidP="004F11F3">
                            <w:pPr>
                              <w:pStyle w:val="Heading5"/>
                              <w:rPr>
                                <w:b/>
                                <w:color w:val="7E5F02" w:themeColor="accent2" w:themeShade="80"/>
                                <w:u w:val="single"/>
                              </w:rPr>
                            </w:pPr>
                            <w:r w:rsidRPr="00742BDD">
                              <w:rPr>
                                <w:b/>
                                <w:color w:val="7E5F02" w:themeColor="accent2" w:themeShade="80"/>
                                <w:u w:val="single"/>
                              </w:rPr>
                              <w:t>Learning Styles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123.25pt;margin-top:702.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y9/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" o:allowincell="f" filled="f" stroked="f">
                <v:textbox inset=",0,,0">
                  <w:txbxContent>
                    <w:p w14:paraId="3E6AF6BC" w14:textId="446889D1" w:rsidR="00645FCC" w:rsidRPr="00742BDD" w:rsidRDefault="00645FCC" w:rsidP="004F11F3">
                      <w:pPr>
                        <w:pStyle w:val="Heading5"/>
                        <w:rPr>
                          <w:b/>
                          <w:color w:val="7E5F02" w:themeColor="accent2" w:themeShade="80"/>
                          <w:u w:val="single"/>
                        </w:rPr>
                      </w:pPr>
                      <w:r w:rsidRPr="00742BDD">
                        <w:rPr>
                          <w:b/>
                          <w:color w:val="7E5F02" w:themeColor="accent2" w:themeShade="80"/>
                          <w:u w:val="single"/>
                        </w:rPr>
                        <w:t>Learning Styles</w:t>
                      </w:r>
                    </w:p>
                  </w:txbxContent>
                </v:textbox>
                <w10:wrap type="tight" anchorx="page" anchory="page"/>
              </v:shape>
            </w:pict>
          </mc:Fallback>
        </mc:AlternateContent>
      </w:r>
      <w:r w:rsidR="00742BDD">
        <w:rPr>
          <w:noProof/>
        </w:rPr>
        <mc:AlternateContent>
          <mc:Choice Requires="wps">
            <w:drawing>
              <wp:anchor distT="0" distB="0" distL="114300" distR="114300" simplePos="0" relativeHeight="251658262" behindDoc="0" locked="0" layoutInCell="1" allowOverlap="1" wp14:anchorId="3D15013F" wp14:editId="1A73E3FE">
                <wp:simplePos x="0" y="0"/>
                <wp:positionH relativeFrom="page">
                  <wp:posOffset>5196840</wp:posOffset>
                </wp:positionH>
                <wp:positionV relativeFrom="page">
                  <wp:posOffset>7600315</wp:posOffset>
                </wp:positionV>
                <wp:extent cx="9525" cy="929640"/>
                <wp:effectExtent l="0" t="0" r="41275" b="3556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964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2pt,598.45pt" to="409.95pt,6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" strokecolor="#869c60 [3204]" strokeweight="1pt">
                <v:shadow opacity="22938f" mv:blur="38100f" offset="0,2pt"/>
                <w10:wrap anchorx="page" anchory="page"/>
              </v:line>
            </w:pict>
          </mc:Fallback>
        </mc:AlternateContent>
      </w:r>
      <w:r w:rsidR="00742BDD">
        <w:rPr>
          <w:noProof/>
        </w:rPr>
        <mc:AlternateContent>
          <mc:Choice Requires="wps">
            <w:drawing>
              <wp:anchor distT="0" distB="0" distL="114300" distR="114300" simplePos="0" relativeHeight="251658252" behindDoc="0" locked="0" layoutInCell="0" allowOverlap="1" wp14:anchorId="35C62965" wp14:editId="4FF11EE9">
                <wp:simplePos x="0" y="0"/>
                <wp:positionH relativeFrom="page">
                  <wp:posOffset>5568950</wp:posOffset>
                </wp:positionH>
                <wp:positionV relativeFrom="page">
                  <wp:posOffset>7658100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AF41C0" w14:textId="703BB6B2" w:rsidR="00645FCC" w:rsidRPr="00E0386A" w:rsidRDefault="00645FCC" w:rsidP="004F11F3">
                            <w:pPr>
                              <w:pStyle w:val="Heading5"/>
                              <w:rPr>
                                <w:rFonts w:ascii="Apple Chancery" w:hAnsi="Apple Chancery" w:cs="Apple Chancery"/>
                                <w:color w:val="FF6600"/>
                                <w:sz w:val="32"/>
                                <w:szCs w:val="32"/>
                                <w:u w:val="double"/>
                              </w:rPr>
                            </w:pPr>
                            <w:r w:rsidRPr="00E0386A">
                              <w:rPr>
                                <w:rFonts w:ascii="Apple Chancery" w:hAnsi="Apple Chancery" w:cs="Apple Chancery"/>
                                <w:color w:val="FF6600"/>
                                <w:sz w:val="32"/>
                                <w:szCs w:val="32"/>
                                <w:u w:val="double"/>
                              </w:rPr>
                              <w:t>Kevin Henkes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38.5pt;margin-top:603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yWv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" o:allowincell="f" filled="f" stroked="f">
                <v:textbox inset=",0,,0">
                  <w:txbxContent>
                    <w:p w14:paraId="09AF41C0" w14:textId="703BB6B2" w:rsidR="00645FCC" w:rsidRPr="00E0386A" w:rsidRDefault="00645FCC" w:rsidP="004F11F3">
                      <w:pPr>
                        <w:pStyle w:val="Heading5"/>
                        <w:rPr>
                          <w:rFonts w:ascii="Apple Chancery" w:hAnsi="Apple Chancery" w:cs="Apple Chancery"/>
                          <w:color w:val="FF6600"/>
                          <w:sz w:val="32"/>
                          <w:szCs w:val="32"/>
                          <w:u w:val="double"/>
                        </w:rPr>
                      </w:pPr>
                      <w:r w:rsidRPr="00E0386A">
                        <w:rPr>
                          <w:rFonts w:ascii="Apple Chancery" w:hAnsi="Apple Chancery" w:cs="Apple Chancery"/>
                          <w:color w:val="FF6600"/>
                          <w:sz w:val="32"/>
                          <w:szCs w:val="32"/>
                          <w:u w:val="double"/>
                        </w:rPr>
                        <w:t>Kevin Henkes</w:t>
                      </w:r>
                    </w:p>
                  </w:txbxContent>
                </v:textbox>
                <w10:wrap type="tight" anchorx="page" anchory="page"/>
              </v:shape>
            </w:pict>
          </mc:Fallback>
        </mc:AlternateContent>
      </w:r>
      <w:r w:rsidR="00742BDD">
        <w:rPr>
          <w:noProof/>
        </w:rPr>
        <mc:AlternateContent>
          <mc:Choice Requires="wps">
            <w:drawing>
              <wp:anchor distT="0" distB="0" distL="114300" distR="114300" simplePos="0" relativeHeight="251658263" behindDoc="0" locked="0" layoutInCell="1" allowOverlap="1" wp14:anchorId="750B782C" wp14:editId="2464988A">
                <wp:simplePos x="0" y="0"/>
                <wp:positionH relativeFrom="page">
                  <wp:posOffset>5203190</wp:posOffset>
                </wp:positionH>
                <wp:positionV relativeFrom="page">
                  <wp:posOffset>8859520</wp:posOffset>
                </wp:positionV>
                <wp:extent cx="0" cy="904240"/>
                <wp:effectExtent l="0" t="0" r="25400" b="3556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7pt,697.6pt" to="409.7pt,76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" strokecolor="#869c60 [3204]" strokeweight="1pt">
                <v:shadow opacity="22938f" mv:blur="38100f" offset="0,2pt"/>
                <w10:wrap anchorx="page" anchory="page"/>
              </v:line>
            </w:pict>
          </mc:Fallback>
        </mc:AlternateContent>
      </w:r>
      <w:r w:rsidR="0014719C">
        <w:rPr>
          <w:noProof/>
        </w:rPr>
        <mc:AlternateContent>
          <mc:Choice Requires="wps">
            <w:drawing>
              <wp:anchor distT="0" distB="0" distL="114300" distR="114300" simplePos="0" relativeHeight="251666571" behindDoc="0" locked="0" layoutInCell="1" allowOverlap="1" wp14:anchorId="1E8F27FD" wp14:editId="32EE37FD">
                <wp:simplePos x="0" y="0"/>
                <wp:positionH relativeFrom="page">
                  <wp:posOffset>548640</wp:posOffset>
                </wp:positionH>
                <wp:positionV relativeFrom="page">
                  <wp:posOffset>7658100</wp:posOffset>
                </wp:positionV>
                <wp:extent cx="4201160" cy="1242060"/>
                <wp:effectExtent l="0" t="0" r="0" b="2540"/>
                <wp:wrapThrough wrapText="bothSides">
                  <wp:wrapPolygon edited="0">
                    <wp:start x="131" y="0"/>
                    <wp:lineTo x="131" y="21202"/>
                    <wp:lineTo x="21287" y="21202"/>
                    <wp:lineTo x="21287" y="0"/>
                    <wp:lineTo x="131" y="0"/>
                  </wp:wrapPolygon>
                </wp:wrapThrough>
                <wp:docPr id="141" name="Text Box 141"/>
                <wp:cNvGraphicFramePr/>
                <a:graphic xmlns:a="http://schemas.openxmlformats.org/drawingml/2006/main">
                  <a:graphicData uri="http://schemas.microsoft.com/office/word/2010/wordprocessingShape">
                    <wps:wsp>
                      <wps:cNvSpPr txBox="1"/>
                      <wps:spPr>
                        <a:xfrm>
                          <a:off x="0" y="0"/>
                          <a:ext cx="4201160" cy="12420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6642B4" w14:textId="5680BC90" w:rsidR="00645FCC" w:rsidRPr="004D2E86" w:rsidRDefault="00645FCC" w:rsidP="00E82C25">
                            <w:pPr>
                              <w:jc w:val="center"/>
                              <w:rPr>
                                <w:rFonts w:ascii="Curlz MT" w:hAnsi="Curlz MT"/>
                                <w:color w:val="AD0202" w:themeColor="text2"/>
                                <w:sz w:val="22"/>
                                <w:szCs w:val="22"/>
                                <w:u w:val="single"/>
                              </w:rPr>
                            </w:pPr>
                            <w:r w:rsidRPr="004D2E86">
                              <w:rPr>
                                <w:rFonts w:ascii="Curlz MT" w:hAnsi="Curlz MT"/>
                                <w:color w:val="AD0202" w:themeColor="text2"/>
                                <w:sz w:val="22"/>
                                <w:szCs w:val="22"/>
                                <w:u w:val="single"/>
                              </w:rPr>
                              <w:t>LETS GET PUMPED UP!</w:t>
                            </w:r>
                          </w:p>
                          <w:p w14:paraId="6A19B2DA" w14:textId="77777777" w:rsidR="00645FCC" w:rsidRPr="004D2E86" w:rsidRDefault="00645FCC" w:rsidP="00E82C25">
                            <w:pPr>
                              <w:jc w:val="center"/>
                              <w:rPr>
                                <w:rFonts w:ascii="Curlz MT" w:hAnsi="Curlz MT"/>
                                <w:color w:val="AD0202" w:themeColor="text2"/>
                                <w:sz w:val="16"/>
                                <w:szCs w:val="16"/>
                              </w:rPr>
                            </w:pPr>
                          </w:p>
                          <w:p w14:paraId="73B70E73" w14:textId="3E3A8A6C"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AT THE GT END OF THE YEAR PARTY IN DECEMBER! PLEASE JOIN US AT THE</w:t>
                            </w:r>
                          </w:p>
                          <w:p w14:paraId="6F412E6D" w14:textId="737B267F"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CEDAR PARK ELEMANTRY GT ROOM WE</w:t>
                            </w:r>
                            <w:r>
                              <w:rPr>
                                <w:rFonts w:ascii="Curlz MT" w:hAnsi="Curlz MT"/>
                                <w:b/>
                                <w:color w:val="AD0202" w:themeColor="text2"/>
                                <w:sz w:val="16"/>
                                <w:szCs w:val="16"/>
                              </w:rPr>
                              <w:t xml:space="preserve"> A</w:t>
                            </w:r>
                            <w:r w:rsidRPr="004D2E86">
                              <w:rPr>
                                <w:rFonts w:ascii="Curlz MT" w:hAnsi="Curlz MT"/>
                                <w:b/>
                                <w:color w:val="AD0202" w:themeColor="text2"/>
                                <w:sz w:val="16"/>
                                <w:szCs w:val="16"/>
                              </w:rPr>
                              <w:t xml:space="preserve">RE REALLY LOOKING FORWARD TO IT. IT HAS BEEN FUN TO LEARN ABOUT LEWIS AND CLARK BECAUSE THERE LIVES WERE SO AMAZING SOME OF THEM DIED ON THAT ADVENTURE.WE WILL DRESS UP AND PRESENT OUR WORK HOPE YOU ENJOY     </w:t>
                            </w:r>
                          </w:p>
                          <w:p w14:paraId="3F5843FF" w14:textId="329EF758"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RAVEN AND LONDON</w:t>
                            </w:r>
                          </w:p>
                          <w:p w14:paraId="46C3D239" w14:textId="77777777" w:rsidR="00645FCC" w:rsidRPr="004D2E86" w:rsidRDefault="00645FCC" w:rsidP="00E82C25">
                            <w:pPr>
                              <w:rPr>
                                <w:b/>
                                <w:color w:val="AD0202"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31" type="#_x0000_t202" style="position:absolute;margin-left:43.2pt;margin-top:603pt;width:330.8pt;height:97.8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" mv:complextextbox="1" filled="f" stroked="f">
                <v:textbox>
                  <w:txbxContent>
                    <w:p w14:paraId="2C6642B4" w14:textId="5680BC90" w:rsidR="00645FCC" w:rsidRPr="004D2E86" w:rsidRDefault="00645FCC" w:rsidP="00E82C25">
                      <w:pPr>
                        <w:jc w:val="center"/>
                        <w:rPr>
                          <w:rFonts w:ascii="Curlz MT" w:hAnsi="Curlz MT"/>
                          <w:color w:val="AD0202" w:themeColor="text2"/>
                          <w:sz w:val="22"/>
                          <w:szCs w:val="22"/>
                          <w:u w:val="single"/>
                        </w:rPr>
                      </w:pPr>
                      <w:r w:rsidRPr="004D2E86">
                        <w:rPr>
                          <w:rFonts w:ascii="Curlz MT" w:hAnsi="Curlz MT"/>
                          <w:color w:val="AD0202" w:themeColor="text2"/>
                          <w:sz w:val="22"/>
                          <w:szCs w:val="22"/>
                          <w:u w:val="single"/>
                        </w:rPr>
                        <w:t>LETS GET PUMPED UP!</w:t>
                      </w:r>
                    </w:p>
                    <w:p w14:paraId="6A19B2DA" w14:textId="77777777" w:rsidR="00645FCC" w:rsidRPr="004D2E86" w:rsidRDefault="00645FCC" w:rsidP="00E82C25">
                      <w:pPr>
                        <w:jc w:val="center"/>
                        <w:rPr>
                          <w:rFonts w:ascii="Curlz MT" w:hAnsi="Curlz MT"/>
                          <w:color w:val="AD0202" w:themeColor="text2"/>
                          <w:sz w:val="16"/>
                          <w:szCs w:val="16"/>
                        </w:rPr>
                      </w:pPr>
                    </w:p>
                    <w:p w14:paraId="73B70E73" w14:textId="3E3A8A6C"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AT THE GT END OF THE YEAR PARTY IN DECEMBER! PLEASE JOIN US AT THE</w:t>
                      </w:r>
                    </w:p>
                    <w:p w14:paraId="6F412E6D" w14:textId="737B267F"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CEDAR PARK ELEMANTRY GT ROOM WE</w:t>
                      </w:r>
                      <w:r>
                        <w:rPr>
                          <w:rFonts w:ascii="Curlz MT" w:hAnsi="Curlz MT"/>
                          <w:b/>
                          <w:color w:val="AD0202" w:themeColor="text2"/>
                          <w:sz w:val="16"/>
                          <w:szCs w:val="16"/>
                        </w:rPr>
                        <w:t xml:space="preserve"> A</w:t>
                      </w:r>
                      <w:r w:rsidRPr="004D2E86">
                        <w:rPr>
                          <w:rFonts w:ascii="Curlz MT" w:hAnsi="Curlz MT"/>
                          <w:b/>
                          <w:color w:val="AD0202" w:themeColor="text2"/>
                          <w:sz w:val="16"/>
                          <w:szCs w:val="16"/>
                        </w:rPr>
                        <w:t xml:space="preserve">RE REALLY LOOKING FORWARD TO IT. IT HAS BEEN FUN TO LEARN ABOUT LEWIS AND CLARK BECAUSE THERE LIVES WERE SO AMAZING SOME OF THEM DIED ON THAT ADVENTURE.WE WILL DRESS UP AND PRESENT OUR WORK HOPE YOU ENJOY     </w:t>
                      </w:r>
                    </w:p>
                    <w:p w14:paraId="3F5843FF" w14:textId="329EF758" w:rsidR="00645FCC" w:rsidRPr="004D2E86" w:rsidRDefault="00645FCC" w:rsidP="00E82C25">
                      <w:pPr>
                        <w:rPr>
                          <w:rFonts w:ascii="Curlz MT" w:hAnsi="Curlz MT"/>
                          <w:b/>
                          <w:color w:val="AD0202" w:themeColor="text2"/>
                          <w:sz w:val="16"/>
                          <w:szCs w:val="16"/>
                        </w:rPr>
                      </w:pPr>
                      <w:r w:rsidRPr="004D2E86">
                        <w:rPr>
                          <w:rFonts w:ascii="Curlz MT" w:hAnsi="Curlz MT"/>
                          <w:b/>
                          <w:color w:val="AD0202" w:themeColor="text2"/>
                          <w:sz w:val="16"/>
                          <w:szCs w:val="16"/>
                        </w:rPr>
                        <w:t>RAVEN AND LONDON</w:t>
                      </w:r>
                    </w:p>
                    <w:p w14:paraId="46C3D239" w14:textId="77777777" w:rsidR="00645FCC" w:rsidRPr="004D2E86" w:rsidRDefault="00645FCC" w:rsidP="00E82C25">
                      <w:pPr>
                        <w:rPr>
                          <w:b/>
                          <w:color w:val="AD0202" w:themeColor="text2"/>
                        </w:rPr>
                      </w:pPr>
                    </w:p>
                  </w:txbxContent>
                </v:textbox>
                <w10:wrap type="through" anchorx="page" anchory="page"/>
              </v:shape>
            </w:pict>
          </mc:Fallback>
        </mc:AlternateContent>
      </w:r>
      <w:r w:rsidR="00D91266">
        <w:rPr>
          <w:noProof/>
        </w:rPr>
        <mc:AlternateContent>
          <mc:Choice Requires="wps">
            <w:drawing>
              <wp:anchor distT="0" distB="0" distL="114300" distR="114300" simplePos="0" relativeHeight="251658244" behindDoc="0" locked="0" layoutInCell="0" allowOverlap="1" wp14:anchorId="5AF40FFB" wp14:editId="2B8BE5D7">
                <wp:simplePos x="0" y="0"/>
                <wp:positionH relativeFrom="page">
                  <wp:posOffset>368300</wp:posOffset>
                </wp:positionH>
                <wp:positionV relativeFrom="page">
                  <wp:posOffset>7418070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D3ED21A" w14:textId="0CE4122A" w:rsidR="00645FCC" w:rsidRDefault="00645FCC" w:rsidP="004F11F3">
                            <w:pPr>
                              <w:pStyle w:val="Heading4"/>
                            </w:pPr>
                            <w:r>
                              <w:t>Looking forward to the Unit Party in December!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29pt;margin-top:584.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9W4WwDAABJ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" o:allowincell="f" fillcolor="#869c60 [3204]" stroked="f" strokecolor="#4a7ebb" strokeweight="1.5pt">
                <v:shadow opacity="22938f" mv:blur="38100f" offset="0,2pt"/>
                <v:textbox inset=",0,,0">
                  <w:txbxContent>
                    <w:p w14:paraId="6D3ED21A" w14:textId="0CE4122A" w:rsidR="00645FCC" w:rsidRDefault="00645FCC" w:rsidP="004F11F3">
                      <w:pPr>
                        <w:pStyle w:val="Heading4"/>
                      </w:pPr>
                      <w:r>
                        <w:t>Looking forward to the Unit Party in December!</w:t>
                      </w:r>
                    </w:p>
                  </w:txbxContent>
                </v:textbox>
                <w10:wrap type="tight" anchorx="page" anchory="page"/>
              </v:rect>
            </w:pict>
          </mc:Fallback>
        </mc:AlternateContent>
      </w:r>
      <w:r w:rsidR="00DF3F20">
        <w:rPr>
          <w:noProof/>
        </w:rPr>
        <mc:AlternateContent>
          <mc:Choice Requires="wpg">
            <w:drawing>
              <wp:anchor distT="0" distB="0" distL="114300" distR="114300" simplePos="0" relativeHeight="251658251" behindDoc="0" locked="0" layoutInCell="1" allowOverlap="1" wp14:anchorId="501C07C8" wp14:editId="64F3113F">
                <wp:simplePos x="0" y="0"/>
                <wp:positionH relativeFrom="page">
                  <wp:posOffset>444500</wp:posOffset>
                </wp:positionH>
                <wp:positionV relativeFrom="page">
                  <wp:posOffset>6223000</wp:posOffset>
                </wp:positionV>
                <wp:extent cx="4305300" cy="1155700"/>
                <wp:effectExtent l="0" t="0" r="38100" b="38100"/>
                <wp:wrapThrough wrapText="bothSides">
                  <wp:wrapPolygon edited="0">
                    <wp:start x="0" y="0"/>
                    <wp:lineTo x="0" y="21837"/>
                    <wp:lineTo x="21664" y="21837"/>
                    <wp:lineTo x="21664" y="0"/>
                    <wp:lineTo x="0" y="0"/>
                  </wp:wrapPolygon>
                </wp:wrapThrough>
                <wp:docPr id="225" name="Group 225"/>
                <wp:cNvGraphicFramePr/>
                <a:graphic xmlns:a="http://schemas.openxmlformats.org/drawingml/2006/main">
                  <a:graphicData uri="http://schemas.microsoft.com/office/word/2010/wordprocessingGroup">
                    <wpg:wgp>
                      <wpg:cNvGrpSpPr/>
                      <wpg:grpSpPr>
                        <a:xfrm>
                          <a:off x="0" y="0"/>
                          <a:ext cx="4305300" cy="1155700"/>
                          <a:chOff x="0" y="0"/>
                          <a:chExt cx="4305300" cy="1155700"/>
                        </a:xfrm>
                        <a:extLst>
                          <a:ext uri="{0CCBE362-F206-4b92-989A-16890622DB6E}">
                            <ma14:wrappingTextBoxFlag xmlns:ma14="http://schemas.microsoft.com/office/mac/drawingml/2011/main" val="1"/>
                          </a:ext>
                        </a:extLst>
                      </wpg:grpSpPr>
                      <wps:wsp>
                        <wps:cNvPr id="119" name="Text Box 15"/>
                        <wps:cNvSpPr txBox="1">
                          <a:spLocks noChangeArrowheads="1"/>
                        </wps:cNvSpPr>
                        <wps:spPr bwMode="auto">
                          <a:xfrm>
                            <a:off x="0" y="0"/>
                            <a:ext cx="4305300" cy="1155700"/>
                          </a:xfrm>
                          <a:prstGeom prst="rect">
                            <a:avLst/>
                          </a:prstGeom>
                          <a:noFill/>
                          <a:ln w="9525">
                            <a:solidFill>
                              <a:srgbClr val="08BAAA"/>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5885" y="4445"/>
                            <a:ext cx="4113530" cy="162560"/>
                          </a:xfrm>
                          <a:prstGeom prst="rect">
                            <a:avLst/>
                          </a:prstGeom>
                          <a:noFill/>
                          <a:ln>
                            <a:noFill/>
                          </a:ln>
                          <a:effectLst/>
                          <a:extLst>
                            <a:ext uri="{C572A759-6A51-4108-AA02-DFA0A04FC94B}">
                              <ma14:wrappingTextBoxFlag xmlns:ma14="http://schemas.microsoft.com/office/mac/drawingml/2011/main"/>
                            </a:ext>
                          </a:extLst>
                        </wps:spPr>
                        <wps:txbx id="8">
                          <w:txbxContent>
                            <w:p w14:paraId="13A4CCEE" w14:textId="77777777" w:rsidR="00645FCC" w:rsidRPr="00765013" w:rsidRDefault="00645FCC" w:rsidP="000413C1">
                              <w:pPr>
                                <w:jc w:val="center"/>
                                <w:rPr>
                                  <w:sz w:val="22"/>
                                  <w:szCs w:val="22"/>
                                </w:rPr>
                              </w:pPr>
                              <w:r w:rsidRPr="00765013">
                                <w:rPr>
                                  <w:sz w:val="22"/>
                                  <w:szCs w:val="22"/>
                                </w:rPr>
                                <w:t>Lewis and Clark</w:t>
                              </w:r>
                            </w:p>
                            <w:p w14:paraId="34568840" w14:textId="77777777" w:rsidR="00645FCC" w:rsidRPr="0098537E" w:rsidRDefault="00645FCC" w:rsidP="000413C1">
                              <w:pPr>
                                <w:rPr>
                                  <w:sz w:val="16"/>
                                  <w:szCs w:val="16"/>
                                </w:rPr>
                              </w:pPr>
                              <w:r w:rsidRPr="0098537E">
                                <w:rPr>
                                  <w:sz w:val="16"/>
                                  <w:szCs w:val="16"/>
                                </w:rPr>
                                <w:t xml:space="preserve"> </w:t>
                              </w:r>
                            </w:p>
                            <w:p w14:paraId="76B5C528" w14:textId="5FBDC692" w:rsidR="00645FCC" w:rsidRPr="00765013" w:rsidRDefault="00645FCC" w:rsidP="000413C1">
                              <w:pPr>
                                <w:rPr>
                                  <w:sz w:val="18"/>
                                  <w:szCs w:val="18"/>
                                </w:rPr>
                              </w:pPr>
                              <w:r w:rsidRPr="0098537E">
                                <w:rPr>
                                  <w:sz w:val="16"/>
                                  <w:szCs w:val="16"/>
                                  <w:highlight w:val="darkGreen"/>
                                </w:rPr>
                                <w:t xml:space="preserve">In 1803 president Jefferson asked for approval and funding to explore the western part of the </w:t>
                              </w:r>
                              <w:r w:rsidRPr="00765013">
                                <w:rPr>
                                  <w:sz w:val="18"/>
                                  <w:szCs w:val="18"/>
                                  <w:highlight w:val="darkGreen"/>
                                </w:rPr>
                                <w:t>continent.</w:t>
                              </w:r>
                              <w:r w:rsidRPr="00765013">
                                <w:rPr>
                                  <w:sz w:val="18"/>
                                  <w:szCs w:val="18"/>
                                </w:rPr>
                                <w:t xml:space="preserve"> </w:t>
                              </w:r>
                              <w:r w:rsidRPr="00765013">
                                <w:rPr>
                                  <w:sz w:val="18"/>
                                  <w:szCs w:val="18"/>
                                  <w:highlight w:val="red"/>
                                </w:rPr>
                                <w:t>This has been fun to learn about!   We have enjoyed learning about this</w:t>
                              </w:r>
                              <w:r w:rsidRPr="00765013">
                                <w:rPr>
                                  <w:sz w:val="18"/>
                                  <w:szCs w:val="18"/>
                                </w:rPr>
                                <w:t xml:space="preserve"> </w:t>
                              </w:r>
                              <w:r w:rsidRPr="00765013">
                                <w:rPr>
                                  <w:sz w:val="18"/>
                                  <w:szCs w:val="18"/>
                                  <w:highlight w:val="cyan"/>
                                </w:rPr>
                                <w:t>cause we get to learn about Lewis and Clark and learning things we didn’t know before is always fun. We didn’t know what we know</w:t>
                              </w:r>
                              <w:r w:rsidRPr="00765013">
                                <w:rPr>
                                  <w:sz w:val="18"/>
                                  <w:szCs w:val="18"/>
                                </w:rPr>
                                <w:t xml:space="preserve"> now.</w:t>
                              </w:r>
                            </w:p>
                            <w:p w14:paraId="21E0F405" w14:textId="77777777" w:rsidR="00645FCC" w:rsidRPr="00765013" w:rsidRDefault="00645FCC" w:rsidP="000413C1">
                              <w:pPr>
                                <w:rPr>
                                  <w:sz w:val="18"/>
                                  <w:szCs w:val="18"/>
                                </w:rPr>
                              </w:pPr>
                            </w:p>
                            <w:p w14:paraId="4DFE1B1D" w14:textId="77777777" w:rsidR="00645FCC" w:rsidRPr="00765013" w:rsidRDefault="00645FCC" w:rsidP="000413C1">
                              <w:pPr>
                                <w:rPr>
                                  <w:sz w:val="18"/>
                                  <w:szCs w:val="18"/>
                                </w:rPr>
                              </w:pPr>
                              <w:r w:rsidRPr="00765013">
                                <w:rPr>
                                  <w:sz w:val="18"/>
                                  <w:szCs w:val="18"/>
                                </w:rPr>
                                <w:t>Written by Drew and Chloe</w:t>
                              </w:r>
                            </w:p>
                            <w:p w14:paraId="11CFD767" w14:textId="479A6F8E" w:rsidR="00645FCC" w:rsidRPr="00B047B0" w:rsidRDefault="00645FCC" w:rsidP="004F11F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5885" y="165735"/>
                            <a:ext cx="4113530" cy="11874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5885" y="283210"/>
                            <a:ext cx="4113530" cy="51435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5885" y="796290"/>
                            <a:ext cx="4113530" cy="13271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5885" y="927735"/>
                            <a:ext cx="4113530" cy="13335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33" style="position:absolute;margin-left:35pt;margin-top:490pt;width:339pt;height:91pt;z-index:251658251;mso-position-horizontal-relative:page;mso-position-vertical-relative:page" coordsize="4305300,1155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" mv:complextextbox="1">
                <v:shape id="Text Box 15" o:spid="_x0000_s1034" type="#_x0000_t202" style="position:absolute;width:4305300;height:1155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4nZwwAA&#10;ANwAAAAPAAAAZHJzL2Rvd25yZXYueG1sRE9Na8JAEL0L/odlhN7qJsVKjdmItAoFETEVvA7ZMQlm&#10;Z2N2a9J/3y0UvM3jfU66Gkwj7tS52rKCeBqBIC6srrlUcPraPr+BcB5ZY2OZFPyQg1U2HqWYaNvz&#10;ke65L0UIYZeggsr7NpHSFRUZdFPbEgfuYjuDPsCulLrDPoSbRr5E0VwarDk0VNjSe0XFNf82CvLZ&#10;brfRbn98vX1szqf+Fs+aw1app8mwXoLwNPiH+N/9qcP8eAF/z4QL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H4nZwwAAANwAAAAPAAAAAAAAAAAAAAAAAJcCAABkcnMvZG93&#10;bnJldi54bWxQSwUGAAAAAAQABAD1AAAAhwMAAAAA&#10;" mv:complextextbox="1" filled="f" strokecolor="#08baaa">
                  <v:textbox inset=",0,,0"/>
                </v:shape>
                <v:shape id="Text Box 4" o:spid="_x0000_s1035" type="#_x0000_t202" style="position:absolute;left:95885;top:4445;width:411353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14" inset="0,0,0,0">
                    <w:txbxContent>
                      <w:p w14:paraId="13A4CCEE" w14:textId="77777777" w:rsidR="00645FCC" w:rsidRPr="00765013" w:rsidRDefault="00645FCC" w:rsidP="000413C1">
                        <w:pPr>
                          <w:jc w:val="center"/>
                          <w:rPr>
                            <w:sz w:val="22"/>
                            <w:szCs w:val="22"/>
                          </w:rPr>
                        </w:pPr>
                        <w:r w:rsidRPr="00765013">
                          <w:rPr>
                            <w:sz w:val="22"/>
                            <w:szCs w:val="22"/>
                          </w:rPr>
                          <w:t>Lewis and Clark</w:t>
                        </w:r>
                      </w:p>
                      <w:p w14:paraId="34568840" w14:textId="77777777" w:rsidR="00645FCC" w:rsidRPr="0098537E" w:rsidRDefault="00645FCC" w:rsidP="000413C1">
                        <w:pPr>
                          <w:rPr>
                            <w:sz w:val="16"/>
                            <w:szCs w:val="16"/>
                          </w:rPr>
                        </w:pPr>
                        <w:r w:rsidRPr="0098537E">
                          <w:rPr>
                            <w:sz w:val="16"/>
                            <w:szCs w:val="16"/>
                          </w:rPr>
                          <w:t xml:space="preserve"> </w:t>
                        </w:r>
                      </w:p>
                      <w:p w14:paraId="76B5C528" w14:textId="5FBDC692" w:rsidR="00645FCC" w:rsidRPr="00765013" w:rsidRDefault="00645FCC" w:rsidP="000413C1">
                        <w:pPr>
                          <w:rPr>
                            <w:sz w:val="18"/>
                            <w:szCs w:val="18"/>
                          </w:rPr>
                        </w:pPr>
                        <w:r w:rsidRPr="0098537E">
                          <w:rPr>
                            <w:sz w:val="16"/>
                            <w:szCs w:val="16"/>
                            <w:highlight w:val="darkGreen"/>
                          </w:rPr>
                          <w:t xml:space="preserve">In 1803 president Jefferson asked for approval and funding to explore the western part of the </w:t>
                        </w:r>
                        <w:r w:rsidRPr="00765013">
                          <w:rPr>
                            <w:sz w:val="18"/>
                            <w:szCs w:val="18"/>
                            <w:highlight w:val="darkGreen"/>
                          </w:rPr>
                          <w:t>continent.</w:t>
                        </w:r>
                        <w:r w:rsidRPr="00765013">
                          <w:rPr>
                            <w:sz w:val="18"/>
                            <w:szCs w:val="18"/>
                          </w:rPr>
                          <w:t xml:space="preserve"> </w:t>
                        </w:r>
                        <w:r w:rsidRPr="00765013">
                          <w:rPr>
                            <w:sz w:val="18"/>
                            <w:szCs w:val="18"/>
                            <w:highlight w:val="red"/>
                          </w:rPr>
                          <w:t>This has been fun to learn about!   We have enjoyed learning about this</w:t>
                        </w:r>
                        <w:r w:rsidRPr="00765013">
                          <w:rPr>
                            <w:sz w:val="18"/>
                            <w:szCs w:val="18"/>
                          </w:rPr>
                          <w:t xml:space="preserve"> </w:t>
                        </w:r>
                        <w:r w:rsidRPr="00765013">
                          <w:rPr>
                            <w:sz w:val="18"/>
                            <w:szCs w:val="18"/>
                            <w:highlight w:val="cyan"/>
                          </w:rPr>
                          <w:t>cause we get to learn about Lewis and Clark and learning things we didn’t know before is always fun. We didn’t know what we know</w:t>
                        </w:r>
                        <w:r w:rsidRPr="00765013">
                          <w:rPr>
                            <w:sz w:val="18"/>
                            <w:szCs w:val="18"/>
                          </w:rPr>
                          <w:t xml:space="preserve"> now.</w:t>
                        </w:r>
                      </w:p>
                      <w:p w14:paraId="21E0F405" w14:textId="77777777" w:rsidR="00645FCC" w:rsidRPr="00765013" w:rsidRDefault="00645FCC" w:rsidP="000413C1">
                        <w:pPr>
                          <w:rPr>
                            <w:sz w:val="18"/>
                            <w:szCs w:val="18"/>
                          </w:rPr>
                        </w:pPr>
                      </w:p>
                      <w:p w14:paraId="4DFE1B1D" w14:textId="77777777" w:rsidR="00645FCC" w:rsidRPr="00765013" w:rsidRDefault="00645FCC" w:rsidP="000413C1">
                        <w:pPr>
                          <w:rPr>
                            <w:sz w:val="18"/>
                            <w:szCs w:val="18"/>
                          </w:rPr>
                        </w:pPr>
                        <w:r w:rsidRPr="00765013">
                          <w:rPr>
                            <w:sz w:val="18"/>
                            <w:szCs w:val="18"/>
                          </w:rPr>
                          <w:t>Written by Drew and Chloe</w:t>
                        </w:r>
                      </w:p>
                      <w:p w14:paraId="11CFD767" w14:textId="479A6F8E" w:rsidR="00645FCC" w:rsidRPr="00B047B0" w:rsidRDefault="00645FCC" w:rsidP="004F11F3">
                        <w:pPr>
                          <w:pStyle w:val="BodyText"/>
                        </w:pPr>
                      </w:p>
                    </w:txbxContent>
                  </v:textbox>
                </v:shape>
                <v:shape id="Text Box 14" o:spid="_x0000_s1036" type="#_x0000_t202" style="position:absolute;left:95885;top:165735;width:4113530;height:118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v:textbox>
                </v:shape>
                <v:shape id="Text Box 17" o:spid="_x0000_s1037" type="#_x0000_t202" style="position:absolute;left:95885;top:283210;width:4113530;height:514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38" inset="0,0,0,0">
                    <w:txbxContent/>
                  </v:textbox>
                </v:shape>
                <v:shape id="_x0000_s1038" type="#_x0000_t202" style="position:absolute;left:95885;top:796290;width:411353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24" inset="0,0,0,0">
                    <w:txbxContent/>
                  </v:textbox>
                </v:shape>
                <v:shape id="Text Box 224" o:spid="_x0000_s1039" type="#_x0000_t202" style="position:absolute;left:95885;top:927735;width:411353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v:textbox>
                </v:shape>
                <w10:wrap type="through" anchorx="page" anchory="page"/>
              </v:group>
            </w:pict>
          </mc:Fallback>
        </mc:AlternateContent>
      </w:r>
      <w:r w:rsidR="001107F1">
        <w:rPr>
          <w:noProof/>
        </w:rPr>
        <mc:AlternateContent>
          <mc:Choice Requires="wps">
            <w:drawing>
              <wp:anchor distT="0" distB="0" distL="114300" distR="114300" simplePos="0" relativeHeight="251665547" behindDoc="0" locked="0" layoutInCell="1" allowOverlap="1" wp14:anchorId="13AAA4CC" wp14:editId="4F42D5A4">
                <wp:simplePos x="0" y="0"/>
                <wp:positionH relativeFrom="page">
                  <wp:posOffset>698500</wp:posOffset>
                </wp:positionH>
                <wp:positionV relativeFrom="page">
                  <wp:posOffset>5803900</wp:posOffset>
                </wp:positionV>
                <wp:extent cx="3719830" cy="419100"/>
                <wp:effectExtent l="0" t="0" r="0" b="12700"/>
                <wp:wrapThrough wrapText="bothSides">
                  <wp:wrapPolygon edited="0">
                    <wp:start x="166" y="0"/>
                    <wp:lineTo x="166" y="20945"/>
                    <wp:lineTo x="21305" y="20945"/>
                    <wp:lineTo x="21305" y="0"/>
                    <wp:lineTo x="166" y="0"/>
                  </wp:wrapPolygon>
                </wp:wrapThrough>
                <wp:docPr id="140" name="Text Box 140"/>
                <wp:cNvGraphicFramePr/>
                <a:graphic xmlns:a="http://schemas.openxmlformats.org/drawingml/2006/main">
                  <a:graphicData uri="http://schemas.microsoft.com/office/word/2010/wordprocessingShape">
                    <wps:wsp>
                      <wps:cNvSpPr txBox="1"/>
                      <wps:spPr>
                        <a:xfrm>
                          <a:off x="0" y="0"/>
                          <a:ext cx="371983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617312" w14:textId="69A443DA" w:rsidR="00645FCC" w:rsidRPr="001107F1" w:rsidRDefault="00645FCC">
                            <w:pPr>
                              <w:rPr>
                                <w:color w:val="008000"/>
                              </w:rPr>
                            </w:pPr>
                            <w:r w:rsidRPr="001107F1">
                              <w:rPr>
                                <w:color w:val="008000"/>
                              </w:rPr>
                              <w:t xml:space="preserve">Lewis and Clark /Native American History Unit Party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40" type="#_x0000_t202" style="position:absolute;margin-left:55pt;margin-top:457pt;width:292.9pt;height:33pt;z-index:251665547;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" mv:complextextbox="1" filled="f" stroked="f">
                <v:textbox>
                  <w:txbxContent>
                    <w:p w14:paraId="2F617312" w14:textId="69A443DA" w:rsidR="00645FCC" w:rsidRPr="001107F1" w:rsidRDefault="00645FCC">
                      <w:pPr>
                        <w:rPr>
                          <w:color w:val="008000"/>
                        </w:rPr>
                      </w:pPr>
                      <w:r w:rsidRPr="001107F1">
                        <w:rPr>
                          <w:color w:val="008000"/>
                        </w:rPr>
                        <w:t xml:space="preserve">Lewis and Clark /Native American History Unit Party </w:t>
                      </w:r>
                    </w:p>
                  </w:txbxContent>
                </v:textbox>
                <w10:wrap type="through" anchorx="page" anchory="page"/>
              </v:shape>
            </w:pict>
          </mc:Fallback>
        </mc:AlternateContent>
      </w:r>
      <w:r w:rsidR="008C334E">
        <w:rPr>
          <w:noProof/>
        </w:rPr>
        <mc:AlternateContent>
          <mc:Choice Requires="wps">
            <w:drawing>
              <wp:anchor distT="0" distB="0" distL="114300" distR="114300" simplePos="0" relativeHeight="251658249" behindDoc="0" locked="0" layoutInCell="1" allowOverlap="1" wp14:anchorId="41E687AA" wp14:editId="520AD682">
                <wp:simplePos x="0" y="0"/>
                <wp:positionH relativeFrom="page">
                  <wp:posOffset>4749800</wp:posOffset>
                </wp:positionH>
                <wp:positionV relativeFrom="page">
                  <wp:posOffset>3947160</wp:posOffset>
                </wp:positionV>
                <wp:extent cx="2656840" cy="3660140"/>
                <wp:effectExtent l="0" t="0" r="0" b="22860"/>
                <wp:wrapThrough wrapText="bothSides">
                  <wp:wrapPolygon edited="0">
                    <wp:start x="207" y="0"/>
                    <wp:lineTo x="207" y="21585"/>
                    <wp:lineTo x="21063" y="21585"/>
                    <wp:lineTo x="21063" y="0"/>
                    <wp:lineTo x="207" y="0"/>
                  </wp:wrapPolygon>
                </wp:wrapThrough>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66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0F79BB" w14:textId="7F512EA7" w:rsidR="00645FCC" w:rsidRDefault="00645FCC" w:rsidP="004D445B">
                            <w:pPr>
                              <w:pStyle w:val="BodyText2"/>
                              <w:rPr>
                                <w:sz w:val="22"/>
                              </w:rPr>
                            </w:pPr>
                            <w:r w:rsidRPr="00F447F6">
                              <w:rPr>
                                <w:sz w:val="22"/>
                              </w:rPr>
                              <w:t xml:space="preserve">Page 1  </w:t>
                            </w:r>
                            <w:r>
                              <w:rPr>
                                <w:sz w:val="22"/>
                              </w:rPr>
                              <w:t xml:space="preserve">   </w:t>
                            </w:r>
                            <w:r w:rsidRPr="00F447F6">
                              <w:rPr>
                                <w:sz w:val="22"/>
                              </w:rPr>
                              <w:t>written and edited by 3</w:t>
                            </w:r>
                            <w:r w:rsidRPr="00F447F6">
                              <w:rPr>
                                <w:sz w:val="22"/>
                                <w:vertAlign w:val="superscript"/>
                              </w:rPr>
                              <w:t>rd</w:t>
                            </w:r>
                            <w:r w:rsidRPr="00F447F6">
                              <w:rPr>
                                <w:sz w:val="22"/>
                              </w:rPr>
                              <w:t xml:space="preserve"> grade </w:t>
                            </w:r>
                          </w:p>
                          <w:p w14:paraId="6877C017" w14:textId="77777777" w:rsidR="00645FCC" w:rsidRPr="00F447F6" w:rsidRDefault="00645FCC" w:rsidP="004D445B">
                            <w:pPr>
                              <w:pStyle w:val="BodyText2"/>
                              <w:rPr>
                                <w:sz w:val="22"/>
                              </w:rPr>
                            </w:pPr>
                          </w:p>
                          <w:p w14:paraId="2E687D5A" w14:textId="77777777" w:rsidR="00645FCC" w:rsidRDefault="00645FCC" w:rsidP="004F11F3">
                            <w:pPr>
                              <w:pStyle w:val="BodyText2"/>
                              <w:rPr>
                                <w:sz w:val="22"/>
                              </w:rPr>
                            </w:pPr>
                            <w:r w:rsidRPr="00F447F6">
                              <w:rPr>
                                <w:sz w:val="22"/>
                              </w:rPr>
                              <w:t>Page 2        written and edited by 4</w:t>
                            </w:r>
                            <w:r w:rsidRPr="00F447F6">
                              <w:rPr>
                                <w:sz w:val="22"/>
                                <w:vertAlign w:val="superscript"/>
                              </w:rPr>
                              <w:t>th</w:t>
                            </w:r>
                            <w:r w:rsidRPr="00F447F6">
                              <w:rPr>
                                <w:sz w:val="22"/>
                              </w:rPr>
                              <w:t xml:space="preserve"> grade</w:t>
                            </w:r>
                          </w:p>
                          <w:p w14:paraId="799DB0D8" w14:textId="77777777" w:rsidR="00645FCC" w:rsidRDefault="00645FCC" w:rsidP="004F11F3">
                            <w:pPr>
                              <w:pStyle w:val="BodyText2"/>
                              <w:rPr>
                                <w:sz w:val="22"/>
                              </w:rPr>
                            </w:pPr>
                          </w:p>
                          <w:p w14:paraId="319655CA" w14:textId="0A59A106" w:rsidR="00645FCC" w:rsidRDefault="00645FCC" w:rsidP="004F11F3">
                            <w:pPr>
                              <w:pStyle w:val="BodyText2"/>
                              <w:rPr>
                                <w:sz w:val="22"/>
                              </w:rPr>
                            </w:pPr>
                            <w:r>
                              <w:rPr>
                                <w:sz w:val="22"/>
                              </w:rPr>
                              <w:t>Page 3       written and edited by 6</w:t>
                            </w:r>
                            <w:r w:rsidRPr="004D445B">
                              <w:rPr>
                                <w:sz w:val="22"/>
                                <w:vertAlign w:val="superscript"/>
                              </w:rPr>
                              <w:t>th</w:t>
                            </w:r>
                            <w:r>
                              <w:rPr>
                                <w:sz w:val="22"/>
                              </w:rPr>
                              <w:t xml:space="preserve"> grade</w:t>
                            </w:r>
                          </w:p>
                          <w:p w14:paraId="6F660204" w14:textId="77777777" w:rsidR="00645FCC" w:rsidRDefault="00645FCC" w:rsidP="004F11F3">
                            <w:pPr>
                              <w:pStyle w:val="BodyText2"/>
                              <w:rPr>
                                <w:sz w:val="22"/>
                              </w:rPr>
                            </w:pPr>
                          </w:p>
                          <w:p w14:paraId="37685947" w14:textId="00F5A7D4" w:rsidR="00645FCC" w:rsidRDefault="00645FCC" w:rsidP="004F11F3">
                            <w:pPr>
                              <w:pStyle w:val="BodyText2"/>
                              <w:rPr>
                                <w:sz w:val="22"/>
                              </w:rPr>
                            </w:pPr>
                            <w:r>
                              <w:rPr>
                                <w:sz w:val="22"/>
                              </w:rPr>
                              <w:t>Page 4      written and edited by 5</w:t>
                            </w:r>
                            <w:r w:rsidRPr="00F447F6">
                              <w:rPr>
                                <w:sz w:val="22"/>
                                <w:vertAlign w:val="superscript"/>
                              </w:rPr>
                              <w:t>th</w:t>
                            </w:r>
                            <w:r>
                              <w:rPr>
                                <w:sz w:val="22"/>
                              </w:rPr>
                              <w:t xml:space="preserve"> grade</w:t>
                            </w:r>
                          </w:p>
                          <w:p w14:paraId="3935BC27" w14:textId="77777777" w:rsidR="00645FCC" w:rsidRDefault="00645FCC" w:rsidP="004F11F3">
                            <w:pPr>
                              <w:pStyle w:val="BodyText2"/>
                              <w:rPr>
                                <w:sz w:val="22"/>
                              </w:rPr>
                            </w:pPr>
                          </w:p>
                          <w:p w14:paraId="5D800952" w14:textId="77777777" w:rsidR="00645FCC" w:rsidRDefault="00645FCC" w:rsidP="004F11F3">
                            <w:pPr>
                              <w:pStyle w:val="BodyText2"/>
                              <w:rPr>
                                <w:sz w:val="22"/>
                              </w:rPr>
                            </w:pPr>
                            <w:r>
                              <w:rPr>
                                <w:sz w:val="22"/>
                              </w:rPr>
                              <w:t>Page 5        written and edited by 7</w:t>
                            </w:r>
                            <w:r w:rsidRPr="00F447F6">
                              <w:rPr>
                                <w:sz w:val="22"/>
                                <w:vertAlign w:val="superscript"/>
                              </w:rPr>
                              <w:t>th</w:t>
                            </w:r>
                            <w:r>
                              <w:rPr>
                                <w:sz w:val="22"/>
                              </w:rPr>
                              <w:t xml:space="preserve"> grade</w:t>
                            </w:r>
                          </w:p>
                          <w:p w14:paraId="13F270E0" w14:textId="77777777" w:rsidR="00645FCC" w:rsidRDefault="00645FCC" w:rsidP="004F11F3">
                            <w:pPr>
                              <w:pStyle w:val="BodyText2"/>
                              <w:rPr>
                                <w:sz w:val="22"/>
                              </w:rPr>
                            </w:pPr>
                          </w:p>
                          <w:p w14:paraId="56E0EBEF" w14:textId="77777777" w:rsidR="00645FCC" w:rsidRPr="00F447F6" w:rsidRDefault="00645FCC" w:rsidP="004F11F3">
                            <w:pPr>
                              <w:pStyle w:val="BodyText2"/>
                              <w:rPr>
                                <w:sz w:val="24"/>
                              </w:rPr>
                            </w:pPr>
                            <w:r>
                              <w:rPr>
                                <w:sz w:val="22"/>
                              </w:rPr>
                              <w:t>Page 6       written and edited by 8</w:t>
                            </w:r>
                            <w:r w:rsidRPr="00F447F6">
                              <w:rPr>
                                <w:sz w:val="22"/>
                                <w:vertAlign w:val="superscript"/>
                              </w:rPr>
                              <w:t>th</w:t>
                            </w:r>
                            <w:r>
                              <w:rPr>
                                <w:sz w:val="22"/>
                              </w:rPr>
                              <w:t xml:space="preserve"> grade </w:t>
                            </w:r>
                          </w:p>
                        </w:txbxContent>
                      </wps:txbx>
                      <wps:bodyPr rot="0" vert="horz" wrap="square" lIns="91440" tIns="0" rIns="91440" bIns="0" anchor="t" anchorCtr="0" upright="1">
                        <a:noAutofit/>
                      </wps:bodyPr>
                    </wps:wsp>
                  </a:graphicData>
                </a:graphic>
              </wp:anchor>
            </w:drawing>
          </mc:Choice>
          <mc:Fallback>
            <w:pict>
              <v:shape id="Text Box 10" o:spid="_x0000_s1041" type="#_x0000_t202" style="position:absolute;margin-left:374pt;margin-top:310.8pt;width:209.2pt;height:288.2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" mv:complextextbox="1" filled="f" stroked="f">
                <v:textbox inset=",0,,0">
                  <w:txbxContent>
                    <w:p w14:paraId="1A0F79BB" w14:textId="7F512EA7" w:rsidR="00645FCC" w:rsidRDefault="00645FCC" w:rsidP="004D445B">
                      <w:pPr>
                        <w:pStyle w:val="BodyText2"/>
                        <w:rPr>
                          <w:sz w:val="22"/>
                        </w:rPr>
                      </w:pPr>
                      <w:r w:rsidRPr="00F447F6">
                        <w:rPr>
                          <w:sz w:val="22"/>
                        </w:rPr>
                        <w:t xml:space="preserve">Page 1  </w:t>
                      </w:r>
                      <w:r>
                        <w:rPr>
                          <w:sz w:val="22"/>
                        </w:rPr>
                        <w:t xml:space="preserve">   </w:t>
                      </w:r>
                      <w:r w:rsidRPr="00F447F6">
                        <w:rPr>
                          <w:sz w:val="22"/>
                        </w:rPr>
                        <w:t>written and edited by 3</w:t>
                      </w:r>
                      <w:r w:rsidRPr="00F447F6">
                        <w:rPr>
                          <w:sz w:val="22"/>
                          <w:vertAlign w:val="superscript"/>
                        </w:rPr>
                        <w:t>rd</w:t>
                      </w:r>
                      <w:r w:rsidRPr="00F447F6">
                        <w:rPr>
                          <w:sz w:val="22"/>
                        </w:rPr>
                        <w:t xml:space="preserve"> grade </w:t>
                      </w:r>
                    </w:p>
                    <w:p w14:paraId="6877C017" w14:textId="77777777" w:rsidR="00645FCC" w:rsidRPr="00F447F6" w:rsidRDefault="00645FCC" w:rsidP="004D445B">
                      <w:pPr>
                        <w:pStyle w:val="BodyText2"/>
                        <w:rPr>
                          <w:sz w:val="22"/>
                        </w:rPr>
                      </w:pPr>
                    </w:p>
                    <w:p w14:paraId="2E687D5A" w14:textId="77777777" w:rsidR="00645FCC" w:rsidRDefault="00645FCC" w:rsidP="004F11F3">
                      <w:pPr>
                        <w:pStyle w:val="BodyText2"/>
                        <w:rPr>
                          <w:sz w:val="22"/>
                        </w:rPr>
                      </w:pPr>
                      <w:r w:rsidRPr="00F447F6">
                        <w:rPr>
                          <w:sz w:val="22"/>
                        </w:rPr>
                        <w:t>Page 2        written and edited by 4</w:t>
                      </w:r>
                      <w:r w:rsidRPr="00F447F6">
                        <w:rPr>
                          <w:sz w:val="22"/>
                          <w:vertAlign w:val="superscript"/>
                        </w:rPr>
                        <w:t>th</w:t>
                      </w:r>
                      <w:r w:rsidRPr="00F447F6">
                        <w:rPr>
                          <w:sz w:val="22"/>
                        </w:rPr>
                        <w:t xml:space="preserve"> grade</w:t>
                      </w:r>
                    </w:p>
                    <w:p w14:paraId="799DB0D8" w14:textId="77777777" w:rsidR="00645FCC" w:rsidRDefault="00645FCC" w:rsidP="004F11F3">
                      <w:pPr>
                        <w:pStyle w:val="BodyText2"/>
                        <w:rPr>
                          <w:sz w:val="22"/>
                        </w:rPr>
                      </w:pPr>
                    </w:p>
                    <w:p w14:paraId="319655CA" w14:textId="0A59A106" w:rsidR="00645FCC" w:rsidRDefault="00645FCC" w:rsidP="004F11F3">
                      <w:pPr>
                        <w:pStyle w:val="BodyText2"/>
                        <w:rPr>
                          <w:sz w:val="22"/>
                        </w:rPr>
                      </w:pPr>
                      <w:r>
                        <w:rPr>
                          <w:sz w:val="22"/>
                        </w:rPr>
                        <w:t>Page 3       written and edited by 6</w:t>
                      </w:r>
                      <w:r w:rsidRPr="004D445B">
                        <w:rPr>
                          <w:sz w:val="22"/>
                          <w:vertAlign w:val="superscript"/>
                        </w:rPr>
                        <w:t>th</w:t>
                      </w:r>
                      <w:r>
                        <w:rPr>
                          <w:sz w:val="22"/>
                        </w:rPr>
                        <w:t xml:space="preserve"> grade</w:t>
                      </w:r>
                    </w:p>
                    <w:p w14:paraId="6F660204" w14:textId="77777777" w:rsidR="00645FCC" w:rsidRDefault="00645FCC" w:rsidP="004F11F3">
                      <w:pPr>
                        <w:pStyle w:val="BodyText2"/>
                        <w:rPr>
                          <w:sz w:val="22"/>
                        </w:rPr>
                      </w:pPr>
                    </w:p>
                    <w:p w14:paraId="37685947" w14:textId="00F5A7D4" w:rsidR="00645FCC" w:rsidRDefault="00645FCC" w:rsidP="004F11F3">
                      <w:pPr>
                        <w:pStyle w:val="BodyText2"/>
                        <w:rPr>
                          <w:sz w:val="22"/>
                        </w:rPr>
                      </w:pPr>
                      <w:r>
                        <w:rPr>
                          <w:sz w:val="22"/>
                        </w:rPr>
                        <w:t>Page 4      written and edited by 5</w:t>
                      </w:r>
                      <w:r w:rsidRPr="00F447F6">
                        <w:rPr>
                          <w:sz w:val="22"/>
                          <w:vertAlign w:val="superscript"/>
                        </w:rPr>
                        <w:t>th</w:t>
                      </w:r>
                      <w:r>
                        <w:rPr>
                          <w:sz w:val="22"/>
                        </w:rPr>
                        <w:t xml:space="preserve"> grade</w:t>
                      </w:r>
                    </w:p>
                    <w:p w14:paraId="3935BC27" w14:textId="77777777" w:rsidR="00645FCC" w:rsidRDefault="00645FCC" w:rsidP="004F11F3">
                      <w:pPr>
                        <w:pStyle w:val="BodyText2"/>
                        <w:rPr>
                          <w:sz w:val="22"/>
                        </w:rPr>
                      </w:pPr>
                    </w:p>
                    <w:p w14:paraId="5D800952" w14:textId="77777777" w:rsidR="00645FCC" w:rsidRDefault="00645FCC" w:rsidP="004F11F3">
                      <w:pPr>
                        <w:pStyle w:val="BodyText2"/>
                        <w:rPr>
                          <w:sz w:val="22"/>
                        </w:rPr>
                      </w:pPr>
                      <w:r>
                        <w:rPr>
                          <w:sz w:val="22"/>
                        </w:rPr>
                        <w:t>Page 5        written and edited by 7</w:t>
                      </w:r>
                      <w:r w:rsidRPr="00F447F6">
                        <w:rPr>
                          <w:sz w:val="22"/>
                          <w:vertAlign w:val="superscript"/>
                        </w:rPr>
                        <w:t>th</w:t>
                      </w:r>
                      <w:r>
                        <w:rPr>
                          <w:sz w:val="22"/>
                        </w:rPr>
                        <w:t xml:space="preserve"> grade</w:t>
                      </w:r>
                    </w:p>
                    <w:p w14:paraId="13F270E0" w14:textId="77777777" w:rsidR="00645FCC" w:rsidRDefault="00645FCC" w:rsidP="004F11F3">
                      <w:pPr>
                        <w:pStyle w:val="BodyText2"/>
                        <w:rPr>
                          <w:sz w:val="22"/>
                        </w:rPr>
                      </w:pPr>
                    </w:p>
                    <w:p w14:paraId="56E0EBEF" w14:textId="77777777" w:rsidR="00645FCC" w:rsidRPr="00F447F6" w:rsidRDefault="00645FCC" w:rsidP="004F11F3">
                      <w:pPr>
                        <w:pStyle w:val="BodyText2"/>
                        <w:rPr>
                          <w:sz w:val="24"/>
                        </w:rPr>
                      </w:pPr>
                      <w:r>
                        <w:rPr>
                          <w:sz w:val="22"/>
                        </w:rPr>
                        <w:t>Page 6       written and edited by 8</w:t>
                      </w:r>
                      <w:r w:rsidRPr="00F447F6">
                        <w:rPr>
                          <w:sz w:val="22"/>
                          <w:vertAlign w:val="superscript"/>
                        </w:rPr>
                        <w:t>th</w:t>
                      </w:r>
                      <w:r>
                        <w:rPr>
                          <w:sz w:val="22"/>
                        </w:rPr>
                        <w:t xml:space="preserve"> grade </w:t>
                      </w:r>
                    </w:p>
                  </w:txbxContent>
                </v:textbox>
                <w10:wrap type="through" anchorx="page" anchory="page"/>
              </v:shape>
            </w:pict>
          </mc:Fallback>
        </mc:AlternateContent>
      </w:r>
      <w:r w:rsidR="003E7507">
        <w:rPr>
          <w:noProof/>
        </w:rPr>
        <mc:AlternateContent>
          <mc:Choice Requires="wps">
            <w:drawing>
              <wp:anchor distT="0" distB="0" distL="114300" distR="114300" simplePos="0" relativeHeight="251658246" behindDoc="0" locked="0" layoutInCell="1" allowOverlap="1" wp14:anchorId="143AE0C4" wp14:editId="04D42294">
                <wp:simplePos x="0" y="0"/>
                <wp:positionH relativeFrom="page">
                  <wp:posOffset>548640</wp:posOffset>
                </wp:positionH>
                <wp:positionV relativeFrom="page">
                  <wp:posOffset>787400</wp:posOffset>
                </wp:positionV>
                <wp:extent cx="6675120" cy="2120900"/>
                <wp:effectExtent l="0" t="0" r="0" b="12700"/>
                <wp:wrapTight wrapText="bothSides">
                  <wp:wrapPolygon edited="0">
                    <wp:start x="82" y="0"/>
                    <wp:lineTo x="82" y="21471"/>
                    <wp:lineTo x="21452" y="21471"/>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32F9C6" w14:textId="77777777" w:rsidR="00645FCC" w:rsidRDefault="00645FCC" w:rsidP="004F11F3">
                            <w:pPr>
                              <w:pStyle w:val="Title"/>
                            </w:pPr>
                            <w:r w:rsidRPr="003E7507">
                              <w:rPr>
                                <w:sz w:val="96"/>
                              </w:rPr>
                              <w:t>Gifted and Talented</w:t>
                            </w:r>
                            <w:r>
                              <w:rPr>
                                <w:sz w:val="96"/>
                              </w:rPr>
                              <w:t xml:space="preserve"> Monthly</w:t>
                            </w:r>
                            <w:r>
                              <w:t xml:space="preserve"> </w:t>
                            </w:r>
                            <w:r w:rsidRPr="003E7507">
                              <w:rPr>
                                <w:sz w:val="96"/>
                              </w:rPr>
                              <w:t>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2" type="#_x0000_t202" style="position:absolute;margin-left:43.2pt;margin-top:62pt;width:525.6pt;height:16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" filled="f" stroked="f">
                <v:textbox inset=",0,,0">
                  <w:txbxContent>
                    <w:p w14:paraId="7732F9C6" w14:textId="77777777" w:rsidR="00645FCC" w:rsidRDefault="00645FCC" w:rsidP="004F11F3">
                      <w:pPr>
                        <w:pStyle w:val="Title"/>
                      </w:pPr>
                      <w:r w:rsidRPr="003E7507">
                        <w:rPr>
                          <w:sz w:val="96"/>
                        </w:rPr>
                        <w:t>Gifted and Talented</w:t>
                      </w:r>
                      <w:r>
                        <w:rPr>
                          <w:sz w:val="96"/>
                        </w:rPr>
                        <w:t xml:space="preserve"> Monthly</w:t>
                      </w:r>
                      <w:r>
                        <w:t xml:space="preserve"> </w:t>
                      </w:r>
                      <w:r w:rsidRPr="003E7507">
                        <w:rPr>
                          <w:sz w:val="96"/>
                        </w:rPr>
                        <w:t>Newsletter</w:t>
                      </w:r>
                    </w:p>
                  </w:txbxContent>
                </v:textbox>
                <w10:wrap type="tight" anchorx="page" anchory="page"/>
              </v:shape>
            </w:pict>
          </mc:Fallback>
        </mc:AlternateContent>
      </w:r>
      <w:r w:rsidR="003E7507">
        <w:rPr>
          <w:noProof/>
        </w:rPr>
        <mc:AlternateContent>
          <mc:Choice Requires="wps">
            <w:drawing>
              <wp:anchor distT="0" distB="0" distL="114300" distR="114300" simplePos="0" relativeHeight="251658247" behindDoc="0" locked="0" layoutInCell="1" allowOverlap="1" wp14:anchorId="326D469B" wp14:editId="593F4A13">
                <wp:simplePos x="0" y="0"/>
                <wp:positionH relativeFrom="page">
                  <wp:posOffset>548640</wp:posOffset>
                </wp:positionH>
                <wp:positionV relativeFrom="page">
                  <wp:posOffset>2564130</wp:posOffset>
                </wp:positionV>
                <wp:extent cx="6675120" cy="852170"/>
                <wp:effectExtent l="0" t="0" r="0" b="11430"/>
                <wp:wrapTight wrapText="bothSides">
                  <wp:wrapPolygon edited="0">
                    <wp:start x="82" y="0"/>
                    <wp:lineTo x="82" y="21246"/>
                    <wp:lineTo x="21452" y="21246"/>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7512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5CF6D8" w14:textId="77777777" w:rsidR="00645FCC" w:rsidRDefault="00645FCC" w:rsidP="003E7507">
                            <w:pPr>
                              <w:pStyle w:val="Subtitle"/>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3" type="#_x0000_t202" style="position:absolute;margin-left:43.2pt;margin-top:201.9pt;width:525.6pt;height:67.1pt;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" filled="f" stroked="f">
                <v:textbox inset=",0,,0">
                  <w:txbxContent>
                    <w:p w14:paraId="185CF6D8" w14:textId="77777777" w:rsidR="00645FCC" w:rsidRDefault="00645FCC" w:rsidP="003E7507">
                      <w:pPr>
                        <w:pStyle w:val="Subtitle"/>
                        <w:jc w:val="lef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514675FA" wp14:editId="6C09B196">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B6A2004" w14:textId="77777777" w:rsidR="00645FCC" w:rsidRDefault="00645FCC" w:rsidP="004F11F3">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PpFfY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" filled="f" stroked="f">
                <v:stroke o:forcedash="t"/>
                <v:textbox inset=",0,,0">
                  <w:txbxContent>
                    <w:p w14:paraId="0B6A2004" w14:textId="77777777" w:rsidR="00645FCC" w:rsidRDefault="00645FCC" w:rsidP="004F11F3">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129BA21B" wp14:editId="0C64BD29">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81C0B0" w14:textId="77777777" w:rsidR="00645FCC" w:rsidRDefault="00645FCC" w:rsidP="004F11F3">
                            <w:pPr>
                              <w:pStyle w:val="CoverHeader"/>
                            </w:pPr>
                            <w:r>
                              <w:t>Fall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uDPY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jC5Jmsz&#10;aWtRPcJ4SQHdD4MCexkOjZDfMRpgx2VYfdsSSTFq33MY0cQPQ7MU7Qcc5Ll0fZQSXgJEhjVG43Gp&#10;xwW67SXbNOBhXAZczGGca2Yn7SmawxKA/WUJP+xasyDPv63V0x9h9gs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D0+y4M&#10;9gIAAFkGAAAOAAAAAAAAAAAAAAAAACwCAABkcnMvZTJvRG9jLnhtbFBLAQItABQABgAIAAAAIQA9&#10;pwGq3gAAAAsBAAAPAAAAAAAAAAAAAAAAAE4FAABkcnMvZG93bnJldi54bWxQSwUGAAAAAAQABADz&#10;AAAAWQYAAAAA&#10;" filled="f" stroked="f">
                <v:textbox inset=",0,,0">
                  <w:txbxContent>
                    <w:p w14:paraId="4F81C0B0" w14:textId="77777777" w:rsidR="00645FCC" w:rsidRDefault="00645FCC" w:rsidP="004F11F3">
                      <w:pPr>
                        <w:pStyle w:val="CoverHeader"/>
                      </w:pPr>
                      <w:r>
                        <w:t>Fall 2012</w:t>
                      </w:r>
                    </w:p>
                  </w:txbxContent>
                </v:textbox>
                <w10:wrap type="tight" anchorx="page" anchory="page"/>
              </v:shape>
            </w:pict>
          </mc:Fallback>
        </mc:AlternateContent>
      </w:r>
      <w:r w:rsidR="00321DB9">
        <w:rPr>
          <w:noProof/>
        </w:rPr>
        <w:drawing>
          <wp:anchor distT="0" distB="0" distL="118745" distR="118745" simplePos="0" relativeHeight="251658361" behindDoc="0" locked="0" layoutInCell="1" allowOverlap="1" wp14:anchorId="4F1982C2" wp14:editId="6DAE8671">
            <wp:simplePos x="5486400" y="8229600"/>
            <wp:positionH relativeFrom="page">
              <wp:posOffset>1602353</wp:posOffset>
            </wp:positionH>
            <wp:positionV relativeFrom="page">
              <wp:posOffset>3161654</wp:posOffset>
            </wp:positionV>
            <wp:extent cx="3025592" cy="2034745"/>
            <wp:effectExtent l="254000" t="0" r="174808" b="73455"/>
            <wp:wrapTight wrapText="bothSides">
              <wp:wrapPolygon edited="0">
                <wp:start x="-417" y="3109"/>
                <wp:lineTo x="-951" y="6954"/>
                <wp:lineTo x="-1395" y="16197"/>
                <wp:lineTo x="-1414" y="19444"/>
                <wp:lineTo x="-275" y="20399"/>
                <wp:lineTo x="3161" y="20017"/>
                <wp:lineTo x="3174" y="20285"/>
                <wp:lineTo x="20683" y="21314"/>
                <wp:lineTo x="22129" y="21153"/>
                <wp:lineTo x="23214" y="21032"/>
                <wp:lineTo x="23395" y="21012"/>
                <wp:lineTo x="23260" y="18323"/>
                <wp:lineTo x="23052" y="17805"/>
                <wp:lineTo x="22668" y="13792"/>
                <wp:lineTo x="22655" y="13523"/>
                <wp:lineTo x="22271" y="9510"/>
                <wp:lineTo x="22258" y="9241"/>
                <wp:lineTo x="21874" y="5228"/>
                <wp:lineTo x="21861" y="4959"/>
                <wp:lineTo x="21947" y="3057"/>
                <wp:lineTo x="12268" y="2240"/>
                <wp:lineTo x="668" y="2989"/>
                <wp:lineTo x="-417" y="3109"/>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2"/>
                    <a:stretch>
                      <a:fillRect/>
                    </a:stretch>
                  </pic:blipFill>
                  <pic:spPr>
                    <a:xfrm rot="256519">
                      <a:off x="0" y="0"/>
                      <a:ext cx="3025592" cy="203474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321DB9">
        <w:rPr>
          <w:noProof/>
        </w:rPr>
        <w:drawing>
          <wp:anchor distT="0" distB="0" distL="114300" distR="114300" simplePos="0" relativeHeight="251658362" behindDoc="0" locked="0" layoutInCell="1" allowOverlap="1" wp14:anchorId="62E4C4CD" wp14:editId="5B68819A">
            <wp:simplePos x="5486400" y="8229600"/>
            <wp:positionH relativeFrom="page">
              <wp:posOffset>139485</wp:posOffset>
            </wp:positionH>
            <wp:positionV relativeFrom="page">
              <wp:posOffset>2975675</wp:posOffset>
            </wp:positionV>
            <wp:extent cx="1906291" cy="2433233"/>
            <wp:effectExtent l="0" t="0" r="0" b="0"/>
            <wp:wrapTight wrapText="bothSides">
              <wp:wrapPolygon edited="0">
                <wp:start x="8634" y="4059"/>
                <wp:lineTo x="5468" y="5186"/>
                <wp:lineTo x="2302" y="7215"/>
                <wp:lineTo x="1439" y="11274"/>
                <wp:lineTo x="3454" y="14882"/>
                <wp:lineTo x="4605" y="18489"/>
                <wp:lineTo x="4605" y="19166"/>
                <wp:lineTo x="7483" y="20518"/>
                <wp:lineTo x="8634" y="20518"/>
                <wp:lineTo x="12663" y="20518"/>
                <wp:lineTo x="13815" y="20518"/>
                <wp:lineTo x="16693" y="18940"/>
                <wp:lineTo x="16405" y="18489"/>
                <wp:lineTo x="18132" y="14882"/>
                <wp:lineTo x="19571" y="11725"/>
                <wp:lineTo x="19571" y="11274"/>
                <wp:lineTo x="19283" y="8343"/>
                <wp:lineTo x="19283" y="6764"/>
                <wp:lineTo x="14390" y="4284"/>
                <wp:lineTo x="12376" y="4059"/>
                <wp:lineTo x="8634" y="4059"/>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3"/>
                    <a:srcRect/>
                    <a:stretch>
                      <a:fillRect/>
                    </a:stretch>
                  </pic:blipFill>
                  <pic:spPr bwMode="auto">
                    <a:xfrm>
                      <a:off x="0" y="0"/>
                      <a:ext cx="1906291" cy="2433233"/>
                    </a:xfrm>
                    <a:prstGeom prst="rect">
                      <a:avLst/>
                    </a:prstGeom>
                    <a:noFill/>
                    <a:ln w="9525">
                      <a:noFill/>
                      <a:miter lim="800000"/>
                      <a:headEnd/>
                      <a:tailEnd/>
                    </a:ln>
                  </pic:spPr>
                </pic:pic>
              </a:graphicData>
            </a:graphic>
          </wp:anchor>
        </w:drawing>
      </w:r>
      <w:r w:rsidR="0060684F">
        <w:rPr>
          <w:noProof/>
        </w:rPr>
        <mc:AlternateContent>
          <mc:Choice Requires="wps">
            <w:drawing>
              <wp:anchor distT="0" distB="0" distL="114300" distR="114300" simplePos="0" relativeHeight="251658248" behindDoc="0" locked="0" layoutInCell="1" allowOverlap="1" wp14:anchorId="48268728" wp14:editId="5340E828">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24850C" w14:textId="77777777" w:rsidR="00645FCC" w:rsidRPr="00DF75E6" w:rsidRDefault="00645FCC" w:rsidP="004F11F3">
                            <w:pPr>
                              <w:pStyle w:val="Heading3"/>
                            </w:pPr>
                            <w:r>
                              <w:t>Overview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bVPM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" filled="f" stroked="f">
                <v:textbox inset=",0,,0">
                  <w:txbxContent>
                    <w:p w14:paraId="4F24850C" w14:textId="77777777" w:rsidR="00645FCC" w:rsidRPr="00DF75E6" w:rsidRDefault="00645FCC" w:rsidP="004F11F3">
                      <w:pPr>
                        <w:pStyle w:val="Heading3"/>
                      </w:pPr>
                      <w:r>
                        <w:t>Overview</w:t>
                      </w:r>
                    </w:p>
                  </w:txbxContent>
                </v:textbox>
                <w10:wrap type="tight" anchorx="page" anchory="page"/>
              </v:shape>
            </w:pict>
          </mc:Fallback>
        </mc:AlternateContent>
      </w:r>
      <w:r w:rsidR="00321DB9">
        <w:br w:type="page"/>
      </w:r>
      <w:r w:rsidR="002975D3">
        <w:rPr>
          <w:noProof/>
        </w:rPr>
        <w:lastRenderedPageBreak/>
        <w:drawing>
          <wp:anchor distT="0" distB="0" distL="118745" distR="118745" simplePos="0" relativeHeight="251658366" behindDoc="0" locked="0" layoutInCell="1" allowOverlap="1" wp14:anchorId="67F503C1" wp14:editId="7C171FFE">
            <wp:simplePos x="0" y="0"/>
            <wp:positionH relativeFrom="page">
              <wp:posOffset>708025</wp:posOffset>
            </wp:positionH>
            <wp:positionV relativeFrom="page">
              <wp:posOffset>363220</wp:posOffset>
            </wp:positionV>
            <wp:extent cx="2339975" cy="2339975"/>
            <wp:effectExtent l="304800" t="279400" r="301625" b="301625"/>
            <wp:wrapTight wrapText="bothSides">
              <wp:wrapPolygon edited="0">
                <wp:start x="21422" y="-1428"/>
                <wp:lineTo x="-1221" y="-3605"/>
                <wp:lineTo x="-2033" y="11408"/>
                <wp:lineTo x="-1974" y="18969"/>
                <wp:lineTo x="-1245" y="22832"/>
                <wp:lineTo x="385" y="23022"/>
                <wp:lineTo x="672" y="22584"/>
                <wp:lineTo x="22944" y="21885"/>
                <wp:lineTo x="22795" y="2982"/>
                <wp:lineTo x="22354" y="-1319"/>
                <wp:lineTo x="21422" y="-1428"/>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21199621">
                      <a:off x="0" y="0"/>
                      <a:ext cx="2339975" cy="233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07353">
        <w:rPr>
          <w:noProof/>
        </w:rPr>
        <w:drawing>
          <wp:anchor distT="0" distB="0" distL="118745" distR="118745" simplePos="0" relativeHeight="251658367" behindDoc="0" locked="0" layoutInCell="1" allowOverlap="1" wp14:anchorId="5C2C77E2" wp14:editId="1E334ED5">
            <wp:simplePos x="0" y="0"/>
            <wp:positionH relativeFrom="page">
              <wp:posOffset>487045</wp:posOffset>
            </wp:positionH>
            <wp:positionV relativeFrom="page">
              <wp:posOffset>2922270</wp:posOffset>
            </wp:positionV>
            <wp:extent cx="2735580" cy="1823720"/>
            <wp:effectExtent l="279400" t="279400" r="261620" b="360680"/>
            <wp:wrapTight wrapText="bothSides">
              <wp:wrapPolygon edited="0">
                <wp:start x="-1101" y="-1152"/>
                <wp:lineTo x="-1242" y="4334"/>
                <wp:lineTo x="-1228" y="14036"/>
                <wp:lineTo x="-1517" y="20156"/>
                <wp:lineTo x="1970" y="23130"/>
                <wp:lineTo x="20776" y="23180"/>
                <wp:lineTo x="21026" y="23738"/>
                <wp:lineTo x="22219" y="23511"/>
                <wp:lineTo x="22661" y="19181"/>
                <wp:lineTo x="22639" y="4628"/>
                <wp:lineTo x="22303" y="-4102"/>
                <wp:lineTo x="1088" y="-1569"/>
                <wp:lineTo x="-1101" y="-1152"/>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435077">
                      <a:off x="0" y="0"/>
                      <a:ext cx="273558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rPr>
        <w:drawing>
          <wp:anchor distT="0" distB="0" distL="118745" distR="118745" simplePos="0" relativeHeight="251658364" behindDoc="0" locked="0" layoutInCell="1" allowOverlap="1" wp14:anchorId="5A8EA280" wp14:editId="31640916">
            <wp:simplePos x="0" y="0"/>
            <wp:positionH relativeFrom="page">
              <wp:posOffset>5617210</wp:posOffset>
            </wp:positionH>
            <wp:positionV relativeFrom="page">
              <wp:posOffset>6013450</wp:posOffset>
            </wp:positionV>
            <wp:extent cx="1871980" cy="1245870"/>
            <wp:effectExtent l="254000" t="330200" r="261620" b="354330"/>
            <wp:wrapTight wrapText="bothSides">
              <wp:wrapPolygon edited="0">
                <wp:start x="20459" y="-2805"/>
                <wp:lineTo x="625" y="-8792"/>
                <wp:lineTo x="-1289" y="-2225"/>
                <wp:lineTo x="-2830" y="11703"/>
                <wp:lineTo x="-1688" y="12099"/>
                <wp:lineTo x="-2349" y="16390"/>
                <wp:lineTo x="-1603" y="19361"/>
                <wp:lineTo x="-1626" y="23421"/>
                <wp:lineTo x="1230" y="24413"/>
                <wp:lineTo x="1647" y="23654"/>
                <wp:lineTo x="10390" y="23528"/>
                <wp:lineTo x="10676" y="23627"/>
                <wp:lineTo x="23154" y="20731"/>
                <wp:lineTo x="23029" y="-1912"/>
                <wp:lineTo x="20459" y="-2805"/>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0818779">
                      <a:off x="0" y="0"/>
                      <a:ext cx="1871980" cy="1245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70667" behindDoc="0" locked="0" layoutInCell="1" allowOverlap="1" wp14:anchorId="3D405667" wp14:editId="65BD644F">
            <wp:simplePos x="0" y="0"/>
            <wp:positionH relativeFrom="page">
              <wp:posOffset>3487420</wp:posOffset>
            </wp:positionH>
            <wp:positionV relativeFrom="page">
              <wp:posOffset>5530850</wp:posOffset>
            </wp:positionV>
            <wp:extent cx="2362200" cy="1572260"/>
            <wp:effectExtent l="228600" t="279400" r="254000" b="307340"/>
            <wp:wrapTight wrapText="bothSides">
              <wp:wrapPolygon edited="0">
                <wp:start x="-987" y="-2004"/>
                <wp:lineTo x="-1861" y="-1160"/>
                <wp:lineTo x="-1513" y="19844"/>
                <wp:lineTo x="-1413" y="21231"/>
                <wp:lineTo x="20924" y="23208"/>
                <wp:lineTo x="21205" y="23864"/>
                <wp:lineTo x="22590" y="23639"/>
                <wp:lineTo x="22832" y="17281"/>
                <wp:lineTo x="22665" y="-4453"/>
                <wp:lineTo x="167" y="-2192"/>
                <wp:lineTo x="-987" y="-2004"/>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371333">
                      <a:off x="0" y="0"/>
                      <a:ext cx="236220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68619" behindDoc="0" locked="0" layoutInCell="1" allowOverlap="1" wp14:anchorId="508CAA30" wp14:editId="2DBE2A4E">
            <wp:simplePos x="0" y="0"/>
            <wp:positionH relativeFrom="page">
              <wp:posOffset>4926965</wp:posOffset>
            </wp:positionH>
            <wp:positionV relativeFrom="page">
              <wp:posOffset>7780655</wp:posOffset>
            </wp:positionV>
            <wp:extent cx="2389505" cy="1592580"/>
            <wp:effectExtent l="304800" t="381000" r="302895" b="439420"/>
            <wp:wrapTight wrapText="bothSides">
              <wp:wrapPolygon edited="0">
                <wp:start x="-1476" y="-1278"/>
                <wp:lineTo x="-2265" y="-292"/>
                <wp:lineTo x="-1425" y="5074"/>
                <wp:lineTo x="-2319" y="5389"/>
                <wp:lineTo x="-1311" y="16357"/>
                <wp:lineTo x="-2205" y="16672"/>
                <wp:lineTo x="-1366" y="22038"/>
                <wp:lineTo x="11097" y="23310"/>
                <wp:lineTo x="21234" y="23279"/>
                <wp:lineTo x="21562" y="23871"/>
                <wp:lineTo x="22456" y="23556"/>
                <wp:lineTo x="22575" y="22807"/>
                <wp:lineTo x="22793" y="83"/>
                <wp:lineTo x="18916" y="-2090"/>
                <wp:lineTo x="17351" y="-1539"/>
                <wp:lineTo x="16512" y="-6905"/>
                <wp:lineTo x="536" y="-1987"/>
                <wp:lineTo x="-1476" y="-1278"/>
              </wp:wrapPolygon>
            </wp:wrapTight>
            <wp:docPr id="1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792604">
                      <a:off x="0" y="0"/>
                      <a:ext cx="2389505" cy="159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3F20">
        <w:rPr>
          <w:noProof/>
        </w:rPr>
        <mc:AlternateContent>
          <mc:Choice Requires="wpg">
            <w:drawing>
              <wp:anchor distT="0" distB="0" distL="114300" distR="114300" simplePos="0" relativeHeight="251663499" behindDoc="0" locked="0" layoutInCell="1" allowOverlap="1" wp14:anchorId="613D66C9" wp14:editId="7508C142">
                <wp:simplePos x="0" y="0"/>
                <wp:positionH relativeFrom="page">
                  <wp:posOffset>320040</wp:posOffset>
                </wp:positionH>
                <wp:positionV relativeFrom="page">
                  <wp:posOffset>5121275</wp:posOffset>
                </wp:positionV>
                <wp:extent cx="3213735" cy="581025"/>
                <wp:effectExtent l="0" t="0" r="0" b="3175"/>
                <wp:wrapThrough wrapText="bothSides">
                  <wp:wrapPolygon edited="0">
                    <wp:start x="171" y="0"/>
                    <wp:lineTo x="171" y="20774"/>
                    <wp:lineTo x="21169" y="20774"/>
                    <wp:lineTo x="21169" y="0"/>
                    <wp:lineTo x="171" y="0"/>
                  </wp:wrapPolygon>
                </wp:wrapThrough>
                <wp:docPr id="240" name="Group 240"/>
                <wp:cNvGraphicFramePr/>
                <a:graphic xmlns:a="http://schemas.openxmlformats.org/drawingml/2006/main">
                  <a:graphicData uri="http://schemas.microsoft.com/office/word/2010/wordprocessingGroup">
                    <wpg:wgp>
                      <wpg:cNvGrpSpPr/>
                      <wpg:grpSpPr>
                        <a:xfrm>
                          <a:off x="0" y="0"/>
                          <a:ext cx="3213735" cy="581025"/>
                          <a:chOff x="0" y="0"/>
                          <a:chExt cx="3213735" cy="581025"/>
                        </a:xfrm>
                        <a:extLst>
                          <a:ext uri="{0CCBE362-F206-4b92-989A-16890622DB6E}">
                            <ma14:wrappingTextBoxFlag xmlns:ma14="http://schemas.microsoft.com/office/mac/drawingml/2011/main" val="1"/>
                          </a:ext>
                        </a:extLst>
                      </wpg:grpSpPr>
                      <wps:wsp>
                        <wps:cNvPr id="135" name="Text Box 135"/>
                        <wps:cNvSpPr txBox="1"/>
                        <wps:spPr>
                          <a:xfrm>
                            <a:off x="0" y="0"/>
                            <a:ext cx="3213735" cy="5810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9" name="Text Box 239"/>
                        <wps:cNvSpPr txBox="1"/>
                        <wps:spPr>
                          <a:xfrm>
                            <a:off x="91440" y="45720"/>
                            <a:ext cx="2842260" cy="294640"/>
                          </a:xfrm>
                          <a:prstGeom prst="rect">
                            <a:avLst/>
                          </a:prstGeom>
                          <a:noFill/>
                          <a:ln>
                            <a:noFill/>
                          </a:ln>
                          <a:effectLst/>
                          <a:extLst>
                            <a:ext uri="{C572A759-6A51-4108-AA02-DFA0A04FC94B}">
                              <ma14:wrappingTextBoxFlag xmlns:ma14="http://schemas.microsoft.com/office/mac/drawingml/2011/main"/>
                            </a:ext>
                          </a:extLst>
                        </wps:spPr>
                        <wps:txbx>
                          <w:txbxContent>
                            <w:p w14:paraId="60813629" w14:textId="2C51AAD8" w:rsidR="00645FCC" w:rsidRPr="00E0386A" w:rsidRDefault="00645FCC">
                              <w:pPr>
                                <w:rPr>
                                  <w:color w:val="BF6200" w:themeColor="background2" w:themeShade="BF"/>
                                  <w:sz w:val="40"/>
                                  <w:szCs w:val="40"/>
                                  <w:u w:val="double"/>
                                </w:rPr>
                              </w:pPr>
                              <w:r w:rsidRPr="00E0386A">
                                <w:rPr>
                                  <w:color w:val="BF6200" w:themeColor="background2" w:themeShade="BF"/>
                                  <w:sz w:val="40"/>
                                  <w:szCs w:val="40"/>
                                  <w:u w:val="double"/>
                                </w:rPr>
                                <w:t>Yellow Stone National Park</w:t>
                              </w:r>
                            </w:p>
                            <w:p w14:paraId="08FC3588" w14:textId="77777777" w:rsidR="00645FCC" w:rsidRPr="00736D3E" w:rsidRDefault="00645FCC">
                              <w:pPr>
                                <w:rPr>
                                  <w:color w:val="BF6200" w:themeColor="background2" w:themeShade="BF"/>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0" o:spid="_x0000_s1047" style="position:absolute;margin-left:25.2pt;margin-top:403.25pt;width:253.05pt;height:45.75pt;z-index:251663499;mso-position-horizontal-relative:page;mso-position-vertical-relative:page" coordsize="3213735,581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" mv:complextextbox="1">
                <v:shape id="Text Box 135" o:spid="_x0000_s1048" type="#_x0000_t202" style="position:absolute;width:3213735;height:5810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DBlxgAA&#10;ANwAAAAPAAAAZHJzL2Rvd25yZXYueG1sRE9La8JAEL4X/A/LFHopuqnFBzGrtAWlBS+mInibZKdJ&#10;NDsbsluN/npXKPQ2H99zkkVnanGi1lWWFbwMIhDEudUVFwq238v+FITzyBpry6TgQg4W895DgrG2&#10;Z97QKfWFCCHsYlRQet/EUrq8JINuYBviwP3Y1qAPsC2kbvEcwk0th1E0lgYrDg0lNvRRUn5Mf42C&#10;0XJyzbrhblWnz5fDPtu5r+P7Wqmnx+5tBsJT5//Ff+5PHea/juD+TLh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zDBlxgAAANwAAAAPAAAAAAAAAAAAAAAAAJcCAABkcnMv&#10;ZG93bnJldi54bWxQSwUGAAAAAAQABAD1AAAAigMAAAAA&#10;" mv:complextextbox="1" filled="f" stroked="f"/>
                <v:shape id="Text Box 239" o:spid="_x0000_s1049" type="#_x0000_t202" style="position:absolute;left:91440;top:45720;width:284226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w:p w14:paraId="60813629" w14:textId="2C51AAD8" w:rsidR="00645FCC" w:rsidRPr="00E0386A" w:rsidRDefault="00645FCC">
                        <w:pPr>
                          <w:rPr>
                            <w:color w:val="BF6200" w:themeColor="background2" w:themeShade="BF"/>
                            <w:sz w:val="40"/>
                            <w:szCs w:val="40"/>
                            <w:u w:val="double"/>
                          </w:rPr>
                        </w:pPr>
                        <w:r w:rsidRPr="00E0386A">
                          <w:rPr>
                            <w:color w:val="BF6200" w:themeColor="background2" w:themeShade="BF"/>
                            <w:sz w:val="40"/>
                            <w:szCs w:val="40"/>
                            <w:u w:val="double"/>
                          </w:rPr>
                          <w:t>Yellow Stone National Park</w:t>
                        </w:r>
                      </w:p>
                      <w:p w14:paraId="08FC3588" w14:textId="77777777" w:rsidR="00645FCC" w:rsidRPr="00736D3E" w:rsidRDefault="00645FCC">
                        <w:pPr>
                          <w:rPr>
                            <w:color w:val="BF6200" w:themeColor="background2" w:themeShade="BF"/>
                            <w:sz w:val="40"/>
                            <w:szCs w:val="40"/>
                          </w:rPr>
                        </w:pPr>
                      </w:p>
                    </w:txbxContent>
                  </v:textbox>
                </v:shape>
                <w10:wrap type="through" anchorx="page" anchory="page"/>
              </v:group>
            </w:pict>
          </mc:Fallback>
        </mc:AlternateContent>
      </w:r>
      <w:r w:rsidR="00DF3F20">
        <w:rPr>
          <w:noProof/>
        </w:rPr>
        <mc:AlternateContent>
          <mc:Choice Requires="wpg">
            <w:drawing>
              <wp:anchor distT="0" distB="0" distL="114300" distR="114300" simplePos="0" relativeHeight="251664523" behindDoc="0" locked="0" layoutInCell="1" allowOverlap="1" wp14:anchorId="3921FA82" wp14:editId="6F262EFF">
                <wp:simplePos x="0" y="0"/>
                <wp:positionH relativeFrom="page">
                  <wp:posOffset>473710</wp:posOffset>
                </wp:positionH>
                <wp:positionV relativeFrom="page">
                  <wp:posOffset>5501640</wp:posOffset>
                </wp:positionV>
                <wp:extent cx="3060065" cy="1826260"/>
                <wp:effectExtent l="0" t="0" r="0" b="2540"/>
                <wp:wrapThrough wrapText="bothSides">
                  <wp:wrapPolygon edited="0">
                    <wp:start x="179" y="0"/>
                    <wp:lineTo x="179" y="21330"/>
                    <wp:lineTo x="21156" y="21330"/>
                    <wp:lineTo x="21156" y="0"/>
                    <wp:lineTo x="179" y="0"/>
                  </wp:wrapPolygon>
                </wp:wrapThrough>
                <wp:docPr id="247" name="Group 247"/>
                <wp:cNvGraphicFramePr/>
                <a:graphic xmlns:a="http://schemas.openxmlformats.org/drawingml/2006/main">
                  <a:graphicData uri="http://schemas.microsoft.com/office/word/2010/wordprocessingGroup">
                    <wpg:wgp>
                      <wpg:cNvGrpSpPr/>
                      <wpg:grpSpPr>
                        <a:xfrm>
                          <a:off x="0" y="0"/>
                          <a:ext cx="3060065" cy="1826260"/>
                          <a:chOff x="0" y="0"/>
                          <a:chExt cx="3060065" cy="1826260"/>
                        </a:xfrm>
                        <a:extLst>
                          <a:ext uri="{0CCBE362-F206-4b92-989A-16890622DB6E}">
                            <ma14:wrappingTextBoxFlag xmlns:ma14="http://schemas.microsoft.com/office/mac/drawingml/2011/main" val="1"/>
                          </a:ext>
                        </a:extLst>
                      </wpg:grpSpPr>
                      <wps:wsp>
                        <wps:cNvPr id="139" name="Text Box 139"/>
                        <wps:cNvSpPr txBox="1"/>
                        <wps:spPr>
                          <a:xfrm>
                            <a:off x="0" y="0"/>
                            <a:ext cx="3060065" cy="18262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91440" y="45720"/>
                            <a:ext cx="2597150" cy="1017270"/>
                          </a:xfrm>
                          <a:prstGeom prst="rect">
                            <a:avLst/>
                          </a:prstGeom>
                          <a:noFill/>
                          <a:ln>
                            <a:noFill/>
                          </a:ln>
                          <a:effectLst/>
                          <a:extLst>
                            <a:ext uri="{C572A759-6A51-4108-AA02-DFA0A04FC94B}">
                              <ma14:wrappingTextBoxFlag xmlns:ma14="http://schemas.microsoft.com/office/mac/drawingml/2011/main"/>
                            </a:ext>
                          </a:extLst>
                        </wps:spPr>
                        <wps:txbx id="17">
                          <w:txbxContent>
                            <w:p w14:paraId="3379B49A" w14:textId="77777777" w:rsidR="00645FCC" w:rsidRPr="000C0FA5" w:rsidRDefault="00645FCC" w:rsidP="00357B06">
                              <w:pPr>
                                <w:pStyle w:val="Title"/>
                                <w:jc w:val="left"/>
                                <w:rPr>
                                  <w:sz w:val="18"/>
                                  <w:szCs w:val="18"/>
                                </w:rPr>
                              </w:pPr>
                              <w:r w:rsidRPr="000C0FA5">
                                <w:rPr>
                                  <w:sz w:val="18"/>
                                  <w:szCs w:val="18"/>
                                </w:rPr>
                                <w:t>YELLOW STONE NATONIAL PARK</w:t>
                              </w:r>
                            </w:p>
                            <w:p w14:paraId="5F1257C7" w14:textId="105FDC92" w:rsidR="00645FCC" w:rsidRPr="00357B06" w:rsidRDefault="00645FCC" w:rsidP="00357B06">
                              <w:pPr>
                                <w:rPr>
                                  <w:color w:val="E47A07" w:themeColor="accent5"/>
                                  <w:sz w:val="18"/>
                                  <w:szCs w:val="18"/>
                                </w:rPr>
                              </w:pPr>
                              <w:r w:rsidRPr="00357B06">
                                <w:rPr>
                                  <w:color w:val="E47A07" w:themeColor="accent5"/>
                                  <w:sz w:val="18"/>
                                  <w:szCs w:val="18"/>
                                </w:rPr>
                                <w:t>Yellow Stone Park is the most fun you will ever have with its guises and volcano. It was America’s first National park. It has the most amazing springs that are actually located in the Geyser Basin. Grand Prismatic Spring is so beautiful. We are including a picture because there are so many magnificent colors in it it’s difficult to describe!</w:t>
                              </w:r>
                            </w:p>
                            <w:p w14:paraId="6921CFBC" w14:textId="77777777" w:rsidR="00645FCC" w:rsidRDefault="00645F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061720"/>
                            <a:ext cx="2586355" cy="13335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1193800"/>
                            <a:ext cx="2575560" cy="13335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1325880"/>
                            <a:ext cx="2574925" cy="13271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1457325"/>
                            <a:ext cx="2764155" cy="13335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1589405"/>
                            <a:ext cx="2877185" cy="13335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50" style="position:absolute;margin-left:37.3pt;margin-top:433.2pt;width:240.95pt;height:143.8pt;z-index:251664523;mso-position-horizontal-relative:page;mso-position-vertical-relative:page" coordsize="3060065,1826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" mv:complextextbox="1">
                <v:shape id="Text Box 139" o:spid="_x0000_s1051" type="#_x0000_t202" style="position:absolute;width:3060065;height:1826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0VfwgAA&#10;ANwAAAAPAAAAZHJzL2Rvd25yZXYueG1sRE9Na8JAEL0L/Q/LFLzppgq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3RV/CAAAA3AAAAA8AAAAAAAAAAAAAAAAAlwIAAGRycy9kb3du&#10;cmV2LnhtbFBLBQYAAAAABAAEAPUAAACGAwAAAAA=&#10;" mv:complextextbox="1" filled="f" stroked="f"/>
                <v:shape id="Text Box 241" o:spid="_x0000_s1052" type="#_x0000_t202" style="position:absolute;left:91440;top:45720;width:2597150;height:1017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w:p w14:paraId="3379B49A" w14:textId="77777777" w:rsidR="00645FCC" w:rsidRPr="000C0FA5" w:rsidRDefault="00645FCC" w:rsidP="00357B06">
                        <w:pPr>
                          <w:pStyle w:val="Title"/>
                          <w:jc w:val="left"/>
                          <w:rPr>
                            <w:sz w:val="18"/>
                            <w:szCs w:val="18"/>
                          </w:rPr>
                        </w:pPr>
                        <w:r w:rsidRPr="000C0FA5">
                          <w:rPr>
                            <w:sz w:val="18"/>
                            <w:szCs w:val="18"/>
                          </w:rPr>
                          <w:t>YELLOW STONE NATONIAL PARK</w:t>
                        </w:r>
                      </w:p>
                      <w:p w14:paraId="5F1257C7" w14:textId="105FDC92" w:rsidR="00645FCC" w:rsidRPr="00357B06" w:rsidRDefault="00645FCC" w:rsidP="00357B06">
                        <w:pPr>
                          <w:rPr>
                            <w:color w:val="E47A07" w:themeColor="accent5"/>
                            <w:sz w:val="18"/>
                            <w:szCs w:val="18"/>
                          </w:rPr>
                        </w:pPr>
                        <w:r w:rsidRPr="00357B06">
                          <w:rPr>
                            <w:color w:val="E47A07" w:themeColor="accent5"/>
                            <w:sz w:val="18"/>
                            <w:szCs w:val="18"/>
                          </w:rPr>
                          <w:t>Yellow Stone Park is the most fun you will ever have with its guises and volcano. It was America’s first National park. It has the most amazing springs that are actually located in the Geyser Basin. Grand Prismatic Spring is so beautiful. We are including a picture because there are so many magnificent colors in it it’s difficult to describe!</w:t>
                        </w:r>
                      </w:p>
                      <w:p w14:paraId="6921CFBC" w14:textId="77777777" w:rsidR="00645FCC" w:rsidRDefault="00645FCC"/>
                    </w:txbxContent>
                  </v:textbox>
                </v:shape>
                <v:shape id="Text Box 242" o:spid="_x0000_s1053" type="#_x0000_t202" style="position:absolute;left:91440;top:1061720;width:2586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54" type="#_x0000_t202" style="position:absolute;left:91440;top:1193800;width:257556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55" type="#_x0000_t202" style="position:absolute;left:91440;top:1325880;width:257492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56" type="#_x0000_t202" style="position:absolute;left:91440;top:1457325;width:27641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_x0000_s1057" inset="0,0,0,0">
                    <w:txbxContent/>
                  </v:textbox>
                </v:shape>
                <v:shape id="_x0000_s1057" type="#_x0000_t202" style="position:absolute;left:91440;top:1589405;width:287718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v:textbox>
                </v:shape>
                <w10:wrap type="through" anchorx="page" anchory="page"/>
              </v:group>
            </w:pict>
          </mc:Fallback>
        </mc:AlternateContent>
      </w:r>
      <w:r w:rsidR="00DF3F20">
        <w:rPr>
          <w:noProof/>
        </w:rPr>
        <mc:AlternateContent>
          <mc:Choice Requires="wpg">
            <w:drawing>
              <wp:anchor distT="0" distB="0" distL="114300" distR="114300" simplePos="0" relativeHeight="251658315" behindDoc="0" locked="0" layoutInCell="1" allowOverlap="1" wp14:anchorId="69AAD83A" wp14:editId="4562FE0A">
                <wp:simplePos x="0" y="0"/>
                <wp:positionH relativeFrom="page">
                  <wp:posOffset>3340100</wp:posOffset>
                </wp:positionH>
                <wp:positionV relativeFrom="page">
                  <wp:posOffset>1193800</wp:posOffset>
                </wp:positionV>
                <wp:extent cx="3939540" cy="2983230"/>
                <wp:effectExtent l="0" t="0" r="0" b="13970"/>
                <wp:wrapThrough wrapText="bothSides">
                  <wp:wrapPolygon edited="0">
                    <wp:start x="139" y="0"/>
                    <wp:lineTo x="139" y="21517"/>
                    <wp:lineTo x="21308" y="21517"/>
                    <wp:lineTo x="21308" y="0"/>
                    <wp:lineTo x="139" y="0"/>
                  </wp:wrapPolygon>
                </wp:wrapThrough>
                <wp:docPr id="231" name="Group 231"/>
                <wp:cNvGraphicFramePr/>
                <a:graphic xmlns:a="http://schemas.openxmlformats.org/drawingml/2006/main">
                  <a:graphicData uri="http://schemas.microsoft.com/office/word/2010/wordprocessingGroup">
                    <wpg:wgp>
                      <wpg:cNvGrpSpPr/>
                      <wpg:grpSpPr>
                        <a:xfrm>
                          <a:off x="0" y="0"/>
                          <a:ext cx="3939540" cy="2983230"/>
                          <a:chOff x="0" y="0"/>
                          <a:chExt cx="3939540" cy="2983230"/>
                        </a:xfrm>
                        <a:extLst>
                          <a:ext uri="{0CCBE362-F206-4b92-989A-16890622DB6E}">
                            <ma14:wrappingTextBoxFlag xmlns:ma14="http://schemas.microsoft.com/office/mac/drawingml/2011/main" val="1"/>
                          </a:ext>
                        </a:extLst>
                      </wpg:grpSpPr>
                      <wps:wsp>
                        <wps:cNvPr id="104" name="Text Box 46"/>
                        <wps:cNvSpPr txBox="1">
                          <a:spLocks noChangeArrowheads="1"/>
                        </wps:cNvSpPr>
                        <wps:spPr bwMode="auto">
                          <a:xfrm>
                            <a:off x="0" y="0"/>
                            <a:ext cx="3939540" cy="29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6" name="Text Box 226"/>
                        <wps:cNvSpPr txBox="1"/>
                        <wps:spPr>
                          <a:xfrm>
                            <a:off x="91440" y="0"/>
                            <a:ext cx="3756660" cy="118110"/>
                          </a:xfrm>
                          <a:prstGeom prst="rect">
                            <a:avLst/>
                          </a:prstGeom>
                          <a:noFill/>
                          <a:ln>
                            <a:noFill/>
                          </a:ln>
                          <a:effectLst/>
                          <a:extLst>
                            <a:ext uri="{C572A759-6A51-4108-AA02-DFA0A04FC94B}">
                              <ma14:wrappingTextBoxFlag xmlns:ma14="http://schemas.microsoft.com/office/mac/drawingml/2011/main"/>
                            </a:ext>
                          </a:extLst>
                        </wps:spPr>
                        <wps:txbx id="18">
                          <w:txbxContent>
                            <w:p w14:paraId="13DE20BD" w14:textId="6F388BD2" w:rsidR="00645FCC" w:rsidRPr="007F057E" w:rsidRDefault="00645FCC" w:rsidP="00DF6824">
                              <w:pPr>
                                <w:rPr>
                                  <w:rStyle w:val="SubtleEmphasis"/>
                                  <w:color w:val="AD0202" w:themeColor="text2"/>
                                  <w:sz w:val="16"/>
                                  <w:szCs w:val="16"/>
                                </w:rPr>
                              </w:pPr>
                              <w:r w:rsidRPr="007F057E">
                                <w:rPr>
                                  <w:rStyle w:val="SubtleEmphasis"/>
                                  <w:color w:val="AD0202" w:themeColor="text2"/>
                                  <w:sz w:val="16"/>
                                  <w:szCs w:val="16"/>
                                </w:rPr>
                                <w:t xml:space="preserve">WE WILL HAVE SOME CREEPY CRAWLY DESERTS THAT YOU WILL BE IN DISGUST WHEN YOU SEE THEM. LIKE SOME DELICOUS </w:t>
                              </w:r>
                            </w:p>
                            <w:p w14:paraId="75E46DC3" w14:textId="45B3C3A9" w:rsidR="00645FCC" w:rsidRPr="007F057E" w:rsidRDefault="00645FCC" w:rsidP="00DF6824">
                              <w:pPr>
                                <w:rPr>
                                  <w:rStyle w:val="SubtleEmphasis"/>
                                  <w:color w:val="AD0202" w:themeColor="text2"/>
                                  <w:sz w:val="16"/>
                                  <w:szCs w:val="16"/>
                                </w:rPr>
                              </w:pPr>
                              <w:r w:rsidRPr="007F057E">
                                <w:rPr>
                                  <w:rStyle w:val="SubtleEmphasis"/>
                                  <w:color w:val="AD0202" w:themeColor="text2"/>
                                  <w:sz w:val="16"/>
                                  <w:szCs w:val="16"/>
                                </w:rPr>
                                <w:t>WITCHES FINGERS AND FREEZY FROSTY FRAPPICHINO! WE WILL ALSO HAVE A PUMKIN CONTEST WITH WONDERFUL</w:t>
                              </w:r>
                              <w:r w:rsidRPr="007F057E">
                                <w:rPr>
                                  <w:rStyle w:val="SubtleEmphasis"/>
                                  <w:color w:val="AD0202" w:themeColor="text2"/>
                                </w:rPr>
                                <w:t xml:space="preserve"> </w:t>
                              </w:r>
                              <w:r w:rsidRPr="007F057E">
                                <w:rPr>
                                  <w:rStyle w:val="SubtleEmphasis"/>
                                  <w:color w:val="AD0202" w:themeColor="text2"/>
                                  <w:sz w:val="16"/>
                                  <w:szCs w:val="16"/>
                                </w:rPr>
                                <w:t>PRIZES FOR ENTRYS OF CUTEST, SCARIEST, WIERDEST AND MOST ORIGANAL. THE HOSTS WILL BE THE CEDAR PARK FORTH GRADE</w:t>
                              </w:r>
                              <w:r w:rsidRPr="007F057E">
                                <w:rPr>
                                  <w:rStyle w:val="SubtleEmphasis"/>
                                  <w:color w:val="AD0202" w:themeColor="text2"/>
                                </w:rPr>
                                <w:t>.</w:t>
                              </w:r>
                              <w:r w:rsidRPr="007F057E">
                                <w:rPr>
                                  <w:rStyle w:val="SubtleEmphasis"/>
                                  <w:color w:val="AD0202" w:themeColor="text2"/>
                                  <w:sz w:val="16"/>
                                  <w:szCs w:val="16"/>
                                </w:rPr>
                                <w:t xml:space="preserve"> AND THEY WILL BE INCHARGE OF YOUR DELICOUS DELIGHTS AND THEY WILL SERVE THE FOOD</w:t>
                              </w:r>
                              <w:r w:rsidRPr="007F057E">
                                <w:rPr>
                                  <w:rStyle w:val="SubtleEmphasis"/>
                                  <w:color w:val="AD0202" w:themeColor="text2"/>
                                </w:rPr>
                                <w:t xml:space="preserve"> </w:t>
                              </w:r>
                              <w:r w:rsidRPr="007F057E">
                                <w:rPr>
                                  <w:rStyle w:val="SubtleEmphasis"/>
                                  <w:color w:val="AD0202" w:themeColor="text2"/>
                                  <w:sz w:val="16"/>
                                  <w:szCs w:val="16"/>
                                </w:rPr>
                                <w:t>TO WITH YOUR WEIRD DELIGHTS MAKE SURE TO WEAR YOUR WIERDEST COSTUMES AND WE WILL BE SCIENTESTS AND WE ALL HOPE YOU HAVE A WONDERFUL TIME HERE</w:t>
                              </w:r>
                              <w:r w:rsidRPr="007F057E">
                                <w:rPr>
                                  <w:rStyle w:val="SubtleEmphasis"/>
                                  <w:color w:val="AD0202" w:themeColor="text2"/>
                                </w:rPr>
                                <w:t xml:space="preserve"> </w:t>
                              </w:r>
                              <w:r w:rsidRPr="007F057E">
                                <w:rPr>
                                  <w:rStyle w:val="SubtleEmphasis"/>
                                  <w:color w:val="AD0202" w:themeColor="text2"/>
                                  <w:sz w:val="16"/>
                                  <w:szCs w:val="16"/>
                                </w:rPr>
                                <w:t>MUAHAHAHA!!!!!!</w:t>
                              </w:r>
                            </w:p>
                            <w:p w14:paraId="4543669A" w14:textId="77777777" w:rsidR="00645FCC" w:rsidRPr="007F057E" w:rsidRDefault="00645FCC" w:rsidP="00DF6824">
                              <w:pPr>
                                <w:rPr>
                                  <w:color w:val="AD0202" w:themeColor="text2"/>
                                  <w:sz w:val="16"/>
                                  <w:szCs w:val="16"/>
                                </w:rPr>
                              </w:pPr>
                              <w:r w:rsidRPr="007F057E">
                                <w:rPr>
                                  <w:color w:val="AD0202" w:themeColor="text2"/>
                                  <w:sz w:val="16"/>
                                  <w:szCs w:val="16"/>
                                </w:rPr>
                                <w:t>By Maci, Caera and Mia</w:t>
                              </w:r>
                            </w:p>
                            <w:p w14:paraId="45C4084C" w14:textId="77777777" w:rsidR="00645FCC" w:rsidRDefault="00645FCC" w:rsidP="00DF6824"/>
                            <w:p w14:paraId="4DFDE5DD" w14:textId="4E9E60AC" w:rsidR="00645FCC" w:rsidRPr="00CA47DA" w:rsidRDefault="00645FCC" w:rsidP="004F11F3">
                              <w:pPr>
                                <w:pStyle w:val="Heading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16840"/>
                            <a:ext cx="3756660" cy="11874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234315"/>
                            <a:ext cx="3756660" cy="99631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1229360"/>
                            <a:ext cx="3756660" cy="11874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346835"/>
                            <a:ext cx="3756660" cy="17716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058" style="position:absolute;margin-left:263pt;margin-top:94pt;width:310.2pt;height:234.9pt;z-index:251658315;mso-position-horizontal-relative:page;mso-position-vertical-relative:page" coordsize="3939540,2983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" mv:complextextbox="1">
                <v:shape id="Text Box 46" o:spid="_x0000_s1059" type="#_x0000_t202" style="position:absolute;width:3939540;height:298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sqwwAA&#10;ANwAAAAPAAAAZHJzL2Rvd25yZXYueG1sRE/fa8IwEH4X9j+EG/hmk4lsoxqlDAoKDpwbPp/N2Rab&#10;S9tErfvrl8Fgb/fx/bzFarCNuFLva8canhIFgrhwpuZSw9dnPnkF4QOywcYxabiTh9XyYbTA1Lgb&#10;f9B1H0oRQ9inqKEKoU2l9EVFFn3iWuLInVxvMUTYl9L0eIvhtpFTpZ6lxZpjQ4UtvVVUnPcXq+F9&#10;d+y+N8rbJgt5/pLtuu3p0Gk9fhyyOYhAQ/gX/7nXJs5XM/h9Jl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DJsqwwAAANwAAAAPAAAAAAAAAAAAAAAAAJcCAABkcnMvZG93&#10;bnJldi54bWxQSwUGAAAAAAQABAD1AAAAhwMAAAAA&#10;" mv:complextextbox="1" filled="f" stroked="f">
                  <v:textbox inset=",0,,0"/>
                </v:shape>
                <v:shape id="Text Box 226" o:spid="_x0000_s1060" type="#_x0000_t202" style="position:absolute;left:91440;width:375666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w:p w14:paraId="13DE20BD" w14:textId="6F388BD2" w:rsidR="00645FCC" w:rsidRPr="007F057E" w:rsidRDefault="00645FCC" w:rsidP="00DF6824">
                        <w:pPr>
                          <w:rPr>
                            <w:rStyle w:val="SubtleEmphasis"/>
                            <w:color w:val="AD0202" w:themeColor="text2"/>
                            <w:sz w:val="16"/>
                            <w:szCs w:val="16"/>
                          </w:rPr>
                        </w:pPr>
                        <w:r w:rsidRPr="007F057E">
                          <w:rPr>
                            <w:rStyle w:val="SubtleEmphasis"/>
                            <w:color w:val="AD0202" w:themeColor="text2"/>
                            <w:sz w:val="16"/>
                            <w:szCs w:val="16"/>
                          </w:rPr>
                          <w:t xml:space="preserve">WE WILL HAVE SOME CREEPY CRAWLY DESERTS THAT YOU WILL BE IN DISGUST WHEN YOU SEE THEM. LIKE SOME DELICOUS </w:t>
                        </w:r>
                      </w:p>
                      <w:p w14:paraId="75E46DC3" w14:textId="45B3C3A9" w:rsidR="00645FCC" w:rsidRPr="007F057E" w:rsidRDefault="00645FCC" w:rsidP="00DF6824">
                        <w:pPr>
                          <w:rPr>
                            <w:rStyle w:val="SubtleEmphasis"/>
                            <w:color w:val="AD0202" w:themeColor="text2"/>
                            <w:sz w:val="16"/>
                            <w:szCs w:val="16"/>
                          </w:rPr>
                        </w:pPr>
                        <w:r w:rsidRPr="007F057E">
                          <w:rPr>
                            <w:rStyle w:val="SubtleEmphasis"/>
                            <w:color w:val="AD0202" w:themeColor="text2"/>
                            <w:sz w:val="16"/>
                            <w:szCs w:val="16"/>
                          </w:rPr>
                          <w:t>WITCHES FINGERS AND FREEZY FROSTY FRAPPICHINO! WE WILL ALSO HAVE A PUMKIN CONTEST WITH WONDERFUL</w:t>
                        </w:r>
                        <w:r w:rsidRPr="007F057E">
                          <w:rPr>
                            <w:rStyle w:val="SubtleEmphasis"/>
                            <w:color w:val="AD0202" w:themeColor="text2"/>
                          </w:rPr>
                          <w:t xml:space="preserve"> </w:t>
                        </w:r>
                        <w:r w:rsidRPr="007F057E">
                          <w:rPr>
                            <w:rStyle w:val="SubtleEmphasis"/>
                            <w:color w:val="AD0202" w:themeColor="text2"/>
                            <w:sz w:val="16"/>
                            <w:szCs w:val="16"/>
                          </w:rPr>
                          <w:t>PRIZES FOR ENTRYS OF CUTEST, SCARIEST, WIERDEST AND MOST ORIGANAL. THE HOSTS WILL BE THE CEDAR PARK FORTH GRADE</w:t>
                        </w:r>
                        <w:r w:rsidRPr="007F057E">
                          <w:rPr>
                            <w:rStyle w:val="SubtleEmphasis"/>
                            <w:color w:val="AD0202" w:themeColor="text2"/>
                          </w:rPr>
                          <w:t>.</w:t>
                        </w:r>
                        <w:r w:rsidRPr="007F057E">
                          <w:rPr>
                            <w:rStyle w:val="SubtleEmphasis"/>
                            <w:color w:val="AD0202" w:themeColor="text2"/>
                            <w:sz w:val="16"/>
                            <w:szCs w:val="16"/>
                          </w:rPr>
                          <w:t xml:space="preserve"> AND THEY WILL BE INCHARGE OF YOUR DELICOUS DELIGHTS AND THEY WILL SERVE THE FOOD</w:t>
                        </w:r>
                        <w:r w:rsidRPr="007F057E">
                          <w:rPr>
                            <w:rStyle w:val="SubtleEmphasis"/>
                            <w:color w:val="AD0202" w:themeColor="text2"/>
                          </w:rPr>
                          <w:t xml:space="preserve"> </w:t>
                        </w:r>
                        <w:r w:rsidRPr="007F057E">
                          <w:rPr>
                            <w:rStyle w:val="SubtleEmphasis"/>
                            <w:color w:val="AD0202" w:themeColor="text2"/>
                            <w:sz w:val="16"/>
                            <w:szCs w:val="16"/>
                          </w:rPr>
                          <w:t>TO WITH YOUR WEIRD DELIGHTS MAKE SURE TO WEAR YOUR WIERDEST COSTUMES AND WE WILL BE SCIENTESTS AND WE ALL HOPE YOU HAVE A WONDERFUL TIME HERE</w:t>
                        </w:r>
                        <w:r w:rsidRPr="007F057E">
                          <w:rPr>
                            <w:rStyle w:val="SubtleEmphasis"/>
                            <w:color w:val="AD0202" w:themeColor="text2"/>
                          </w:rPr>
                          <w:t xml:space="preserve"> </w:t>
                        </w:r>
                        <w:r w:rsidRPr="007F057E">
                          <w:rPr>
                            <w:rStyle w:val="SubtleEmphasis"/>
                            <w:color w:val="AD0202" w:themeColor="text2"/>
                            <w:sz w:val="16"/>
                            <w:szCs w:val="16"/>
                          </w:rPr>
                          <w:t>MUAHAHAHA!!!!!!</w:t>
                        </w:r>
                      </w:p>
                      <w:p w14:paraId="4543669A" w14:textId="77777777" w:rsidR="00645FCC" w:rsidRPr="007F057E" w:rsidRDefault="00645FCC" w:rsidP="00DF6824">
                        <w:pPr>
                          <w:rPr>
                            <w:color w:val="AD0202" w:themeColor="text2"/>
                            <w:sz w:val="16"/>
                            <w:szCs w:val="16"/>
                          </w:rPr>
                        </w:pPr>
                        <w:r w:rsidRPr="007F057E">
                          <w:rPr>
                            <w:color w:val="AD0202" w:themeColor="text2"/>
                            <w:sz w:val="16"/>
                            <w:szCs w:val="16"/>
                          </w:rPr>
                          <w:t>By Maci, Caera and Mia</w:t>
                        </w:r>
                      </w:p>
                      <w:p w14:paraId="45C4084C" w14:textId="77777777" w:rsidR="00645FCC" w:rsidRDefault="00645FCC" w:rsidP="00DF6824"/>
                      <w:p w14:paraId="4DFDE5DD" w14:textId="4E9E60AC" w:rsidR="00645FCC" w:rsidRPr="00CA47DA" w:rsidRDefault="00645FCC" w:rsidP="004F11F3">
                        <w:pPr>
                          <w:pStyle w:val="Heading6"/>
                        </w:pPr>
                      </w:p>
                    </w:txbxContent>
                  </v:textbox>
                </v:shape>
                <v:shape id="Text Box 227" o:spid="_x0000_s1061" type="#_x0000_t202" style="position:absolute;left:91440;top:116840;width:3756660;height:118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62" type="#_x0000_t202" style="position:absolute;left:91440;top:234315;width:3756660;height:996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63" type="#_x0000_t202" style="position:absolute;left:91440;top:1229360;width:3756660;height:118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64" type="#_x0000_t202" style="position:absolute;left:91440;top:1346835;width:37566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r w:rsidR="00D06944">
        <w:rPr>
          <w:noProof/>
        </w:rPr>
        <w:drawing>
          <wp:anchor distT="0" distB="0" distL="118745" distR="118745" simplePos="0" relativeHeight="251658363" behindDoc="0" locked="0" layoutInCell="1" allowOverlap="1" wp14:anchorId="2073C211" wp14:editId="01B8A4F2">
            <wp:simplePos x="0" y="0"/>
            <wp:positionH relativeFrom="page">
              <wp:posOffset>6361430</wp:posOffset>
            </wp:positionH>
            <wp:positionV relativeFrom="page">
              <wp:posOffset>155575</wp:posOffset>
            </wp:positionV>
            <wp:extent cx="1159510" cy="855345"/>
            <wp:effectExtent l="203200" t="203200" r="237490" b="262255"/>
            <wp:wrapTight wrapText="bothSides">
              <wp:wrapPolygon edited="0">
                <wp:start x="-2640" y="-2444"/>
                <wp:lineTo x="-2928" y="19698"/>
                <wp:lineTo x="20148" y="24485"/>
                <wp:lineTo x="20763" y="25651"/>
                <wp:lineTo x="23100" y="25150"/>
                <wp:lineTo x="24252" y="14511"/>
                <wp:lineTo x="23901" y="-4896"/>
                <wp:lineTo x="2033" y="-3448"/>
                <wp:lineTo x="-2640" y="-2444"/>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540005">
                      <a:off x="0" y="0"/>
                      <a:ext cx="1159510" cy="85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57B06">
        <w:rPr>
          <w:noProof/>
        </w:rPr>
        <mc:AlternateContent>
          <mc:Choice Requires="wps">
            <w:drawing>
              <wp:anchor distT="0" distB="0" distL="114300" distR="114300" simplePos="0" relativeHeight="251658322" behindDoc="0" locked="0" layoutInCell="1" allowOverlap="1" wp14:anchorId="73D63CA9" wp14:editId="239C8D31">
                <wp:simplePos x="0" y="0"/>
                <wp:positionH relativeFrom="page">
                  <wp:posOffset>414655</wp:posOffset>
                </wp:positionH>
                <wp:positionV relativeFrom="page">
                  <wp:posOffset>7731760</wp:posOffset>
                </wp:positionV>
                <wp:extent cx="3776345" cy="320040"/>
                <wp:effectExtent l="0" t="0" r="0" b="1016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FE497B" w14:textId="07403A3F" w:rsidR="00645FCC" w:rsidRPr="00E0386A" w:rsidRDefault="00645FCC" w:rsidP="004F11F3">
                            <w:pPr>
                              <w:rPr>
                                <w:b/>
                                <w:bCs/>
                                <w:color w:val="647448" w:themeColor="accent1" w:themeShade="BF"/>
                                <w:sz w:val="40"/>
                                <w:szCs w:val="40"/>
                                <w:u w:val="double"/>
                              </w:rPr>
                            </w:pPr>
                            <w:r w:rsidRPr="00E0386A">
                              <w:rPr>
                                <w:b/>
                                <w:bCs/>
                                <w:color w:val="647448" w:themeColor="accent1" w:themeShade="BF"/>
                                <w:sz w:val="40"/>
                                <w:szCs w:val="40"/>
                                <w:u w:val="double"/>
                              </w:rPr>
                              <w:t>Big AL, character study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5" type="#_x0000_t202" style="position:absolute;margin-left:32.65pt;margin-top:608.8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" filled="f" stroked="f">
                <v:textbox inset=",0,,0">
                  <w:txbxContent>
                    <w:p w14:paraId="00FE497B" w14:textId="07403A3F" w:rsidR="00645FCC" w:rsidRPr="00E0386A" w:rsidRDefault="00645FCC" w:rsidP="004F11F3">
                      <w:pPr>
                        <w:rPr>
                          <w:b/>
                          <w:bCs/>
                          <w:color w:val="647448" w:themeColor="accent1" w:themeShade="BF"/>
                          <w:sz w:val="40"/>
                          <w:szCs w:val="40"/>
                          <w:u w:val="double"/>
                        </w:rPr>
                      </w:pPr>
                      <w:r w:rsidRPr="00E0386A">
                        <w:rPr>
                          <w:b/>
                          <w:bCs/>
                          <w:color w:val="647448" w:themeColor="accent1" w:themeShade="BF"/>
                          <w:sz w:val="40"/>
                          <w:szCs w:val="40"/>
                          <w:u w:val="double"/>
                        </w:rPr>
                        <w:t>Big AL, character study</w:t>
                      </w:r>
                    </w:p>
                  </w:txbxContent>
                </v:textbox>
                <w10:wrap anchorx="page" anchory="page"/>
              </v:shape>
            </w:pict>
          </mc:Fallback>
        </mc:AlternateContent>
      </w:r>
      <w:r w:rsidR="00357B06">
        <w:rPr>
          <w:noProof/>
        </w:rPr>
        <mc:AlternateContent>
          <mc:Choice Requires="wps">
            <w:drawing>
              <wp:anchor distT="0" distB="0" distL="114300" distR="114300" simplePos="0" relativeHeight="251658323" behindDoc="0" locked="0" layoutInCell="0" allowOverlap="1" wp14:anchorId="6D1843F7" wp14:editId="47E149E6">
                <wp:simplePos x="0" y="0"/>
                <wp:positionH relativeFrom="page">
                  <wp:posOffset>457200</wp:posOffset>
                </wp:positionH>
                <wp:positionV relativeFrom="page">
                  <wp:posOffset>8050530</wp:posOffset>
                </wp:positionV>
                <wp:extent cx="3771900" cy="1258570"/>
                <wp:effectExtent l="0" t="0" r="0" b="11430"/>
                <wp:wrapTight wrapText="bothSides">
                  <wp:wrapPolygon edited="0">
                    <wp:start x="145" y="0"/>
                    <wp:lineTo x="145" y="21360"/>
                    <wp:lineTo x="21236" y="21360"/>
                    <wp:lineTo x="21236" y="0"/>
                    <wp:lineTo x="145"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813A16" w14:textId="77777777" w:rsidR="00645FCC" w:rsidRPr="00BF479F" w:rsidRDefault="00645FCC" w:rsidP="00BF479F">
                            <w:pPr>
                              <w:rPr>
                                <w:color w:val="869C60" w:themeColor="accent1"/>
                                <w:sz w:val="18"/>
                                <w:szCs w:val="18"/>
                              </w:rPr>
                            </w:pPr>
                            <w:r w:rsidRPr="00BF479F">
                              <w:rPr>
                                <w:color w:val="869C60" w:themeColor="accent1"/>
                                <w:sz w:val="18"/>
                                <w:szCs w:val="18"/>
                              </w:rPr>
                              <w:t>Big Al</w:t>
                            </w:r>
                          </w:p>
                          <w:p w14:paraId="399E30A4" w14:textId="77777777" w:rsidR="00645FCC" w:rsidRPr="00BF479F" w:rsidRDefault="00645FCC" w:rsidP="00BF479F">
                            <w:pPr>
                              <w:rPr>
                                <w:color w:val="434E30" w:themeColor="accent1" w:themeShade="80"/>
                                <w:sz w:val="18"/>
                                <w:szCs w:val="18"/>
                              </w:rPr>
                            </w:pPr>
                          </w:p>
                          <w:p w14:paraId="04BCC478" w14:textId="4742FA2D" w:rsidR="00645FCC" w:rsidRPr="00BF479F" w:rsidRDefault="00645FCC" w:rsidP="00BF479F">
                            <w:pPr>
                              <w:rPr>
                                <w:color w:val="434E30" w:themeColor="accent1" w:themeShade="80"/>
                                <w:sz w:val="18"/>
                                <w:szCs w:val="18"/>
                              </w:rPr>
                            </w:pPr>
                            <w:r w:rsidRPr="00BF479F">
                              <w:rPr>
                                <w:color w:val="434E30" w:themeColor="accent1" w:themeShade="80"/>
                                <w:sz w:val="18"/>
                                <w:szCs w:val="18"/>
                              </w:rPr>
                              <w:t>Big AL is a book by Andrew Clements. The book is about a fish that looks scary but is not. The fish has no friends but in the end he saves a lot of them and they become good friends.</w:t>
                            </w:r>
                          </w:p>
                          <w:p w14:paraId="2558BF3B" w14:textId="14298AA9" w:rsidR="00645FCC" w:rsidRPr="00BF479F" w:rsidRDefault="00645FCC" w:rsidP="004F11F3">
                            <w:pPr>
                              <w:pStyle w:val="BodyText"/>
                              <w:rPr>
                                <w:color w:val="434E30" w:themeColor="accent1" w:themeShade="80"/>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36pt;margin-top:633.9pt;width:297pt;height:99.1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" mv:complextextbox="1" o:allowincell="f" filled="f" stroked="f">
                <v:textbox inset=",0,,0">
                  <w:txbxContent>
                    <w:p w14:paraId="35813A16" w14:textId="77777777" w:rsidR="00645FCC" w:rsidRPr="00BF479F" w:rsidRDefault="00645FCC" w:rsidP="00BF479F">
                      <w:pPr>
                        <w:rPr>
                          <w:color w:val="869C60" w:themeColor="accent1"/>
                          <w:sz w:val="18"/>
                          <w:szCs w:val="18"/>
                        </w:rPr>
                      </w:pPr>
                      <w:r w:rsidRPr="00BF479F">
                        <w:rPr>
                          <w:color w:val="869C60" w:themeColor="accent1"/>
                          <w:sz w:val="18"/>
                          <w:szCs w:val="18"/>
                        </w:rPr>
                        <w:t>Big Al</w:t>
                      </w:r>
                    </w:p>
                    <w:p w14:paraId="399E30A4" w14:textId="77777777" w:rsidR="00645FCC" w:rsidRPr="00BF479F" w:rsidRDefault="00645FCC" w:rsidP="00BF479F">
                      <w:pPr>
                        <w:rPr>
                          <w:color w:val="434E30" w:themeColor="accent1" w:themeShade="80"/>
                          <w:sz w:val="18"/>
                          <w:szCs w:val="18"/>
                        </w:rPr>
                      </w:pPr>
                    </w:p>
                    <w:p w14:paraId="04BCC478" w14:textId="4742FA2D" w:rsidR="00645FCC" w:rsidRPr="00BF479F" w:rsidRDefault="00645FCC" w:rsidP="00BF479F">
                      <w:pPr>
                        <w:rPr>
                          <w:color w:val="434E30" w:themeColor="accent1" w:themeShade="80"/>
                          <w:sz w:val="18"/>
                          <w:szCs w:val="18"/>
                        </w:rPr>
                      </w:pPr>
                      <w:r w:rsidRPr="00BF479F">
                        <w:rPr>
                          <w:color w:val="434E30" w:themeColor="accent1" w:themeShade="80"/>
                          <w:sz w:val="18"/>
                          <w:szCs w:val="18"/>
                        </w:rPr>
                        <w:t>Big AL is a book by Andrew Clements. The book is about a fish that looks scary but is not. The fish has no friends but in the end he saves a lot of them and they become good friends.</w:t>
                      </w:r>
                    </w:p>
                    <w:p w14:paraId="2558BF3B" w14:textId="14298AA9" w:rsidR="00645FCC" w:rsidRPr="00BF479F" w:rsidRDefault="00645FCC" w:rsidP="004F11F3">
                      <w:pPr>
                        <w:pStyle w:val="BodyText"/>
                        <w:rPr>
                          <w:color w:val="434E30" w:themeColor="accent1" w:themeShade="80"/>
                          <w:sz w:val="18"/>
                          <w:szCs w:val="18"/>
                        </w:rPr>
                      </w:pPr>
                    </w:p>
                  </w:txbxContent>
                </v:textbox>
                <w10:wrap type="tight" anchorx="page" anchory="page"/>
              </v:shape>
            </w:pict>
          </mc:Fallback>
        </mc:AlternateContent>
      </w:r>
      <w:r w:rsidR="00DF3F20">
        <w:rPr>
          <w:noProof/>
        </w:rPr>
        <mc:AlternateContent>
          <mc:Choice Requires="wpg">
            <w:drawing>
              <wp:anchor distT="0" distB="0" distL="114300" distR="114300" simplePos="0" relativeHeight="251658319" behindDoc="0" locked="0" layoutInCell="1" allowOverlap="1" wp14:anchorId="30A166E7" wp14:editId="28DCD6C5">
                <wp:simplePos x="0" y="0"/>
                <wp:positionH relativeFrom="page">
                  <wp:posOffset>3559810</wp:posOffset>
                </wp:positionH>
                <wp:positionV relativeFrom="page">
                  <wp:posOffset>4456430</wp:posOffset>
                </wp:positionV>
                <wp:extent cx="3771900" cy="1233170"/>
                <wp:effectExtent l="0" t="0" r="0" b="11430"/>
                <wp:wrapThrough wrapText="bothSides">
                  <wp:wrapPolygon edited="0">
                    <wp:start x="145" y="0"/>
                    <wp:lineTo x="145" y="21355"/>
                    <wp:lineTo x="21236" y="21355"/>
                    <wp:lineTo x="21236" y="0"/>
                    <wp:lineTo x="145" y="0"/>
                  </wp:wrapPolygon>
                </wp:wrapThrough>
                <wp:docPr id="238" name="Group 238"/>
                <wp:cNvGraphicFramePr/>
                <a:graphic xmlns:a="http://schemas.openxmlformats.org/drawingml/2006/main">
                  <a:graphicData uri="http://schemas.microsoft.com/office/word/2010/wordprocessingGroup">
                    <wpg:wgp>
                      <wpg:cNvGrpSpPr/>
                      <wpg:grpSpPr>
                        <a:xfrm>
                          <a:off x="0" y="0"/>
                          <a:ext cx="3771900" cy="1233170"/>
                          <a:chOff x="0" y="0"/>
                          <a:chExt cx="3771900" cy="1233170"/>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377190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2" name="Text Box 232"/>
                        <wps:cNvSpPr txBox="1"/>
                        <wps:spPr>
                          <a:xfrm>
                            <a:off x="91440" y="0"/>
                            <a:ext cx="3589020" cy="161925"/>
                          </a:xfrm>
                          <a:prstGeom prst="rect">
                            <a:avLst/>
                          </a:prstGeom>
                          <a:noFill/>
                          <a:ln>
                            <a:noFill/>
                          </a:ln>
                          <a:effectLst/>
                          <a:extLst>
                            <a:ext uri="{C572A759-6A51-4108-AA02-DFA0A04FC94B}">
                              <ma14:wrappingTextBoxFlag xmlns:ma14="http://schemas.microsoft.com/office/mac/drawingml/2011/main"/>
                            </a:ext>
                          </a:extLst>
                        </wps:spPr>
                        <wps:txbx id="21">
                          <w:txbxContent>
                            <w:p w14:paraId="47816CA0" w14:textId="77777777" w:rsidR="00645FCC" w:rsidRPr="006C1DA5" w:rsidRDefault="00645FCC" w:rsidP="006C1DA5">
                              <w:pPr>
                                <w:rPr>
                                  <w:rFonts w:ascii="Apple Chancery" w:hAnsi="Apple Chancery" w:cs="Apple Chancery"/>
                                  <w:color w:val="680000" w:themeColor="accent6"/>
                                  <w:sz w:val="16"/>
                                  <w:szCs w:val="16"/>
                                </w:rPr>
                              </w:pPr>
                              <w:r w:rsidRPr="00020384">
                                <w:rPr>
                                  <w:sz w:val="16"/>
                                  <w:szCs w:val="16"/>
                                </w:rPr>
                                <w:t xml:space="preserve">                            </w:t>
                              </w:r>
                              <w:r w:rsidRPr="006C1DA5">
                                <w:rPr>
                                  <w:rFonts w:ascii="Apple Chancery" w:hAnsi="Apple Chancery" w:cs="Apple Chancery"/>
                                  <w:color w:val="680000" w:themeColor="accent6"/>
                                  <w:sz w:val="16"/>
                                  <w:szCs w:val="16"/>
                                </w:rPr>
                                <w:t>Louisiana purchase</w:t>
                              </w:r>
                            </w:p>
                            <w:p w14:paraId="4B30FE35" w14:textId="77777777" w:rsidR="00645FCC" w:rsidRPr="006C1DA5" w:rsidRDefault="00645FCC" w:rsidP="006C1DA5">
                              <w:pPr>
                                <w:rPr>
                                  <w:rFonts w:ascii="Apple Chancery" w:hAnsi="Apple Chancery" w:cs="Apple Chancery"/>
                                  <w:color w:val="680000" w:themeColor="accent6"/>
                                  <w:sz w:val="16"/>
                                  <w:szCs w:val="16"/>
                                </w:rPr>
                              </w:pPr>
                              <w:r w:rsidRPr="006C1DA5">
                                <w:rPr>
                                  <w:rFonts w:ascii="Apple Chancery" w:hAnsi="Apple Chancery" w:cs="Apple Chancery"/>
                                  <w:color w:val="680000" w:themeColor="accent6"/>
                                  <w:sz w:val="16"/>
                                  <w:szCs w:val="16"/>
                                </w:rPr>
                                <w:t>The Louisiana Purchase made a big part of our country</w:t>
                              </w:r>
                            </w:p>
                            <w:p w14:paraId="3D3C68B9" w14:textId="64066196" w:rsidR="00645FCC" w:rsidRPr="006C1DA5" w:rsidRDefault="00645FCC" w:rsidP="006C1DA5">
                              <w:pPr>
                                <w:rPr>
                                  <w:rFonts w:ascii="Apple Chancery" w:hAnsi="Apple Chancery" w:cs="Apple Chancery"/>
                                  <w:color w:val="680000" w:themeColor="accent6"/>
                                  <w:sz w:val="16"/>
                                  <w:szCs w:val="16"/>
                                </w:rPr>
                              </w:pPr>
                              <w:r w:rsidRPr="006C1DA5">
                                <w:rPr>
                                  <w:rFonts w:ascii="Apple Chancery" w:hAnsi="Apple Chancery" w:cs="Apple Chancery"/>
                                  <w:color w:val="680000" w:themeColor="accent6"/>
                                  <w:sz w:val="16"/>
                                  <w:szCs w:val="16"/>
                                </w:rPr>
                                <w:t>The Louisiana Purchase had been lots of money.15 million in fact. This purchase was made in 1803.128,ooo sq. miles. France controlled this area from 1699 to 1762.France took back the area in 1800.The U.S got the area three years later. Thomas Jefferson bought the land.</w:t>
                              </w:r>
                            </w:p>
                            <w:p w14:paraId="2168847A" w14:textId="7C439002" w:rsidR="00645FCC" w:rsidRPr="00CA47DA" w:rsidRDefault="00645FCC" w:rsidP="004F11F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160655"/>
                            <a:ext cx="3589020" cy="16192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321310"/>
                            <a:ext cx="3589020" cy="32321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388620" y="643255"/>
                            <a:ext cx="3291840" cy="16192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2637155" y="803910"/>
                            <a:ext cx="1043305" cy="16192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2630805" y="964565"/>
                            <a:ext cx="1049655" cy="16192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8" o:spid="_x0000_s1067" style="position:absolute;margin-left:280.3pt;margin-top:350.9pt;width:297pt;height:97.1pt;z-index:251658319;mso-position-horizontal-relative:page;mso-position-vertical-relative:page" coordsize="3771900,1233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" mv:complextextbox="1">
                <v:shape id="Text Box 50" o:spid="_x0000_s1068" type="#_x0000_t202" style="position:absolute;width:3771900;height:1233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232" o:spid="_x0000_s1069" type="#_x0000_t202" style="position:absolute;left:91440;width:35890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w:p w14:paraId="47816CA0" w14:textId="77777777" w:rsidR="00645FCC" w:rsidRPr="006C1DA5" w:rsidRDefault="00645FCC" w:rsidP="006C1DA5">
                        <w:pPr>
                          <w:rPr>
                            <w:rFonts w:ascii="Apple Chancery" w:hAnsi="Apple Chancery" w:cs="Apple Chancery"/>
                            <w:color w:val="680000" w:themeColor="accent6"/>
                            <w:sz w:val="16"/>
                            <w:szCs w:val="16"/>
                          </w:rPr>
                        </w:pPr>
                        <w:r w:rsidRPr="00020384">
                          <w:rPr>
                            <w:sz w:val="16"/>
                            <w:szCs w:val="16"/>
                          </w:rPr>
                          <w:t xml:space="preserve">                            </w:t>
                        </w:r>
                        <w:r w:rsidRPr="006C1DA5">
                          <w:rPr>
                            <w:rFonts w:ascii="Apple Chancery" w:hAnsi="Apple Chancery" w:cs="Apple Chancery"/>
                            <w:color w:val="680000" w:themeColor="accent6"/>
                            <w:sz w:val="16"/>
                            <w:szCs w:val="16"/>
                          </w:rPr>
                          <w:t>Louisiana purchase</w:t>
                        </w:r>
                      </w:p>
                      <w:p w14:paraId="4B30FE35" w14:textId="77777777" w:rsidR="00645FCC" w:rsidRPr="006C1DA5" w:rsidRDefault="00645FCC" w:rsidP="006C1DA5">
                        <w:pPr>
                          <w:rPr>
                            <w:rFonts w:ascii="Apple Chancery" w:hAnsi="Apple Chancery" w:cs="Apple Chancery"/>
                            <w:color w:val="680000" w:themeColor="accent6"/>
                            <w:sz w:val="16"/>
                            <w:szCs w:val="16"/>
                          </w:rPr>
                        </w:pPr>
                        <w:r w:rsidRPr="006C1DA5">
                          <w:rPr>
                            <w:rFonts w:ascii="Apple Chancery" w:hAnsi="Apple Chancery" w:cs="Apple Chancery"/>
                            <w:color w:val="680000" w:themeColor="accent6"/>
                            <w:sz w:val="16"/>
                            <w:szCs w:val="16"/>
                          </w:rPr>
                          <w:t>The Louisiana Purchase made a big part of our country</w:t>
                        </w:r>
                      </w:p>
                      <w:p w14:paraId="3D3C68B9" w14:textId="64066196" w:rsidR="00645FCC" w:rsidRPr="006C1DA5" w:rsidRDefault="00645FCC" w:rsidP="006C1DA5">
                        <w:pPr>
                          <w:rPr>
                            <w:rFonts w:ascii="Apple Chancery" w:hAnsi="Apple Chancery" w:cs="Apple Chancery"/>
                            <w:color w:val="680000" w:themeColor="accent6"/>
                            <w:sz w:val="16"/>
                            <w:szCs w:val="16"/>
                          </w:rPr>
                        </w:pPr>
                        <w:r w:rsidRPr="006C1DA5">
                          <w:rPr>
                            <w:rFonts w:ascii="Apple Chancery" w:hAnsi="Apple Chancery" w:cs="Apple Chancery"/>
                            <w:color w:val="680000" w:themeColor="accent6"/>
                            <w:sz w:val="16"/>
                            <w:szCs w:val="16"/>
                          </w:rPr>
                          <w:t>The Louisiana Purchase had been lots of money.15 million in fact. This purchase was made in 1803.128,ooo sq. miles. France controlled this area from 1699 to 1762.France took back the area in 1800.The U.S got the area three years later. Thomas Jefferson bought the land.</w:t>
                        </w:r>
                      </w:p>
                      <w:p w14:paraId="2168847A" w14:textId="7C439002" w:rsidR="00645FCC" w:rsidRPr="00CA47DA" w:rsidRDefault="00645FCC" w:rsidP="004F11F3">
                        <w:pPr>
                          <w:pStyle w:val="BodyText"/>
                        </w:pPr>
                      </w:p>
                    </w:txbxContent>
                  </v:textbox>
                </v:shape>
                <v:shape id="Text Box 233" o:spid="_x0000_s1070" type="#_x0000_t202" style="position:absolute;left:91440;top:160655;width:35890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71" type="#_x0000_t202" style="position:absolute;left:91440;top:321310;width:358902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72" type="#_x0000_t202" style="position:absolute;left:388620;top:643255;width:32918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73" type="#_x0000_t202" style="position:absolute;left:2637155;top:803910;width:10433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74" type="#_x0000_t202" style="position:absolute;left:2630805;top:964565;width:104965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v:textbox>
                </v:shape>
                <w10:wrap type="through" anchorx="page" anchory="page"/>
              </v:group>
            </w:pict>
          </mc:Fallback>
        </mc:AlternateContent>
      </w:r>
      <w:r w:rsidR="007F057E">
        <w:rPr>
          <w:noProof/>
        </w:rPr>
        <mc:AlternateContent>
          <mc:Choice Requires="wps">
            <w:drawing>
              <wp:anchor distT="0" distB="0" distL="114300" distR="114300" simplePos="0" relativeHeight="251658316" behindDoc="0" locked="0" layoutInCell="1" allowOverlap="1" wp14:anchorId="77F3D30A" wp14:editId="3B2811B8">
                <wp:simplePos x="0" y="0"/>
                <wp:positionH relativeFrom="page">
                  <wp:posOffset>3564255</wp:posOffset>
                </wp:positionH>
                <wp:positionV relativeFrom="page">
                  <wp:posOffset>2813050</wp:posOffset>
                </wp:positionV>
                <wp:extent cx="3776345" cy="320040"/>
                <wp:effectExtent l="0" t="0" r="0" b="10160"/>
                <wp:wrapTight wrapText="bothSides">
                  <wp:wrapPolygon edited="0">
                    <wp:start x="145" y="0"/>
                    <wp:lineTo x="145" y="20571"/>
                    <wp:lineTo x="21357" y="20571"/>
                    <wp:lineTo x="21357" y="0"/>
                    <wp:lineTo x="14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F05693" w14:textId="675042E4" w:rsidR="00645FCC" w:rsidRPr="00E0386A" w:rsidRDefault="00645FCC" w:rsidP="004F11F3">
                            <w:pPr>
                              <w:pStyle w:val="Heading2"/>
                              <w:rPr>
                                <w:u w:val="double"/>
                              </w:rPr>
                            </w:pPr>
                            <w:r w:rsidRPr="00E0386A">
                              <w:rPr>
                                <w:u w:val="double"/>
                              </w:rPr>
                              <w:t xml:space="preserve">Lewis and Clark and Sacagawea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5" type="#_x0000_t202" style="position:absolute;margin-left:280.65pt;margin-top:221.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" filled="f" stroked="f">
                <v:textbox inset=",0,,0">
                  <w:txbxContent>
                    <w:p w14:paraId="1FF05693" w14:textId="675042E4" w:rsidR="00645FCC" w:rsidRPr="00E0386A" w:rsidRDefault="00645FCC" w:rsidP="004F11F3">
                      <w:pPr>
                        <w:pStyle w:val="Heading2"/>
                        <w:rPr>
                          <w:u w:val="double"/>
                        </w:rPr>
                      </w:pPr>
                      <w:r w:rsidRPr="00E0386A">
                        <w:rPr>
                          <w:u w:val="double"/>
                        </w:rPr>
                        <w:t xml:space="preserve">Lewis and Clark and Sacagawea </w:t>
                      </w:r>
                    </w:p>
                  </w:txbxContent>
                </v:textbox>
                <w10:wrap type="tight" anchorx="page" anchory="page"/>
              </v:shape>
            </w:pict>
          </mc:Fallback>
        </mc:AlternateContent>
      </w:r>
      <w:r w:rsidR="007F057E">
        <w:rPr>
          <w:noProof/>
        </w:rPr>
        <mc:AlternateContent>
          <mc:Choice Requires="wps">
            <w:drawing>
              <wp:anchor distT="0" distB="0" distL="114300" distR="114300" simplePos="0" relativeHeight="251658317" behindDoc="0" locked="0" layoutInCell="0" allowOverlap="1" wp14:anchorId="5FFFD278" wp14:editId="7D9616AC">
                <wp:simplePos x="0" y="0"/>
                <wp:positionH relativeFrom="page">
                  <wp:posOffset>3564255</wp:posOffset>
                </wp:positionH>
                <wp:positionV relativeFrom="page">
                  <wp:posOffset>3130550</wp:posOffset>
                </wp:positionV>
                <wp:extent cx="3771900" cy="1376680"/>
                <wp:effectExtent l="0" t="0" r="0" b="20320"/>
                <wp:wrapTight wrapText="bothSides">
                  <wp:wrapPolygon edited="0">
                    <wp:start x="145" y="0"/>
                    <wp:lineTo x="145" y="21520"/>
                    <wp:lineTo x="21236" y="21520"/>
                    <wp:lineTo x="21236" y="0"/>
                    <wp:lineTo x="145"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E41C71A" w14:textId="77777777" w:rsidR="00645FCC" w:rsidRPr="00CA47DA" w:rsidRDefault="00645FCC" w:rsidP="004F11F3">
                            <w:pPr>
                              <w:pStyle w:val="BodyText"/>
                            </w:pPr>
                            <w:r w:rsidRPr="00CA47DA">
                              <w:t>Vestibulum eu lacus. Donec velit. Nulla pulvinar ultricies risus. Pellentesque sagittis tristique libero. Nullam hendrerit convallis diam. In vel quam eu augue imperdiet tempor. Maecenas euismod hendrerit metus. Vestibulum scelerisque turpis rutrum turpis. Maecenas sollicitudin arcu sed diam.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6" type="#_x0000_t202" style="position:absolute;margin-left:280.65pt;margin-top:246.5pt;width:297pt;height:108.4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" mv:complextextbox="1" o:allowincell="f" filled="f" stroked="f">
                <v:stroke o:forcedash="t"/>
                <v:textbox inset=",0,,0">
                  <w:txbxContent>
                    <w:p w14:paraId="0E41C71A" w14:textId="77777777" w:rsidR="00645FCC" w:rsidRPr="00CA47DA" w:rsidRDefault="00645FCC" w:rsidP="004F11F3">
                      <w:pPr>
                        <w:pStyle w:val="BodyText"/>
                      </w:pPr>
                      <w:r w:rsidRPr="00CA47DA">
                        <w:t>Vestibulum eu lacus. Donec velit. Nulla pulvinar ultricies risus. Pellentesque sagittis tristique libero. Nullam hendrerit convallis diam. In vel quam eu augue imperdiet tempor. Maecenas euismod hendrerit metus. Vestibulum scelerisque turpis rutrum turpis. Maecenas sollicitudin arcu sed diam.</w:t>
                      </w:r>
                    </w:p>
                  </w:txbxContent>
                </v:textbox>
                <w10:wrap type="tight" anchorx="page" anchory="page"/>
              </v:shape>
            </w:pict>
          </mc:Fallback>
        </mc:AlternateContent>
      </w:r>
      <w:r w:rsidR="007F057E">
        <w:rPr>
          <w:noProof/>
        </w:rPr>
        <mc:AlternateContent>
          <mc:Choice Requires="wps">
            <w:drawing>
              <wp:anchor distT="0" distB="0" distL="114300" distR="114300" simplePos="0" relativeHeight="251658314" behindDoc="0" locked="0" layoutInCell="1" allowOverlap="1" wp14:anchorId="0D3C4D35" wp14:editId="01F0D134">
                <wp:simplePos x="0" y="0"/>
                <wp:positionH relativeFrom="page">
                  <wp:posOffset>3749040</wp:posOffset>
                </wp:positionH>
                <wp:positionV relativeFrom="page">
                  <wp:posOffset>854710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FBCDC3" w14:textId="1163504C" w:rsidR="00645FCC" w:rsidRPr="00CA47DA" w:rsidRDefault="00645FCC" w:rsidP="004F11F3">
                            <w:pPr>
                              <w:pStyle w:val="Heading1"/>
                            </w:pPr>
                            <w:r>
                              <w:t>Fall Festival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7" type="#_x0000_t202" style="position:absolute;margin-left:295.2pt;margin-top:67.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eJnvc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" filled="f" stroked="f">
                <v:textbox inset=",0,,0">
                  <w:txbxContent>
                    <w:p w14:paraId="73FBCDC3" w14:textId="1163504C" w:rsidR="00645FCC" w:rsidRPr="00CA47DA" w:rsidRDefault="00645FCC" w:rsidP="004F11F3">
                      <w:pPr>
                        <w:pStyle w:val="Heading1"/>
                      </w:pPr>
                      <w:r>
                        <w:t>Fall Festival</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8" behindDoc="0" locked="0" layoutInCell="1" allowOverlap="1" wp14:anchorId="008B30B5" wp14:editId="0E96702A">
                <wp:simplePos x="0" y="0"/>
                <wp:positionH relativeFrom="page">
                  <wp:posOffset>3559810</wp:posOffset>
                </wp:positionH>
                <wp:positionV relativeFrom="page">
                  <wp:posOffset>4126230</wp:posOffset>
                </wp:positionV>
                <wp:extent cx="3776345" cy="320040"/>
                <wp:effectExtent l="0" t="0" r="0" b="10160"/>
                <wp:wrapTight wrapText="bothSides">
                  <wp:wrapPolygon edited="0">
                    <wp:start x="145" y="0"/>
                    <wp:lineTo x="145" y="20571"/>
                    <wp:lineTo x="21357" y="20571"/>
                    <wp:lineTo x="21357" y="0"/>
                    <wp:lineTo x="145"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C1A4CB" w14:textId="51ED6051" w:rsidR="00645FCC" w:rsidRPr="00E0386A" w:rsidRDefault="00645FCC" w:rsidP="004F11F3">
                            <w:pPr>
                              <w:rPr>
                                <w:b/>
                                <w:bCs/>
                                <w:color w:val="680000" w:themeColor="accent6"/>
                                <w:sz w:val="36"/>
                                <w:szCs w:val="36"/>
                                <w:u w:val="double"/>
                              </w:rPr>
                            </w:pPr>
                            <w:r w:rsidRPr="00E0386A">
                              <w:rPr>
                                <w:b/>
                                <w:bCs/>
                                <w:color w:val="680000" w:themeColor="accent6"/>
                                <w:sz w:val="36"/>
                                <w:szCs w:val="36"/>
                                <w:u w:val="double"/>
                              </w:rPr>
                              <w:t xml:space="preserve">Louisiana Purchase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8" type="#_x0000_t202" style="position:absolute;margin-left:280.3pt;margin-top:324.9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" filled="f" stroked="f">
                <v:textbox inset=",0,,0">
                  <w:txbxContent>
                    <w:p w14:paraId="71C1A4CB" w14:textId="51ED6051" w:rsidR="00645FCC" w:rsidRPr="00E0386A" w:rsidRDefault="00645FCC" w:rsidP="004F11F3">
                      <w:pPr>
                        <w:rPr>
                          <w:b/>
                          <w:bCs/>
                          <w:color w:val="680000" w:themeColor="accent6"/>
                          <w:sz w:val="36"/>
                          <w:szCs w:val="36"/>
                          <w:u w:val="double"/>
                        </w:rPr>
                      </w:pPr>
                      <w:r w:rsidRPr="00E0386A">
                        <w:rPr>
                          <w:b/>
                          <w:bCs/>
                          <w:color w:val="680000" w:themeColor="accent6"/>
                          <w:sz w:val="36"/>
                          <w:szCs w:val="36"/>
                          <w:u w:val="double"/>
                        </w:rPr>
                        <w:t xml:space="preserve">Louisiana Purchase </w:t>
                      </w:r>
                    </w:p>
                  </w:txbxContent>
                </v:textbox>
                <w10:wrap type="tight" anchorx="page" anchory="page"/>
              </v:shape>
            </w:pict>
          </mc:Fallback>
        </mc:AlternateContent>
      </w:r>
      <w:r w:rsidR="00321DB9">
        <w:br w:type="page"/>
      </w:r>
      <w:r w:rsidR="00F71923">
        <w:rPr>
          <w:noProof/>
        </w:rPr>
        <w:lastRenderedPageBreak/>
        <w:drawing>
          <wp:anchor distT="0" distB="0" distL="118745" distR="118745" simplePos="0" relativeHeight="251658371" behindDoc="0" locked="0" layoutInCell="0" allowOverlap="1" wp14:anchorId="00665F66" wp14:editId="3C59BE8C">
            <wp:simplePos x="0" y="0"/>
            <wp:positionH relativeFrom="page">
              <wp:posOffset>2828925</wp:posOffset>
            </wp:positionH>
            <wp:positionV relativeFrom="page">
              <wp:posOffset>6798945</wp:posOffset>
            </wp:positionV>
            <wp:extent cx="1075690" cy="1227455"/>
            <wp:effectExtent l="203200" t="177800" r="194310" b="220345"/>
            <wp:wrapTight wrapText="bothSides">
              <wp:wrapPolygon edited="0">
                <wp:start x="19965" y="-2599"/>
                <wp:lineTo x="-3002" y="-3116"/>
                <wp:lineTo x="-3369" y="20609"/>
                <wp:lineTo x="-2128" y="24270"/>
                <wp:lineTo x="2451" y="24552"/>
                <wp:lineTo x="3031" y="23691"/>
                <wp:lineTo x="24284" y="20070"/>
                <wp:lineTo x="24410" y="5740"/>
                <wp:lineTo x="23526" y="-2380"/>
                <wp:lineTo x="19965" y="-2599"/>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1359019">
                      <a:off x="0" y="0"/>
                      <a:ext cx="1075690" cy="1227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71923">
        <w:rPr>
          <w:noProof/>
        </w:rPr>
        <w:drawing>
          <wp:anchor distT="0" distB="0" distL="114300" distR="114300" simplePos="0" relativeHeight="251693195" behindDoc="0" locked="0" layoutInCell="1" allowOverlap="1" wp14:anchorId="2C9C2F21" wp14:editId="3DC567CC">
            <wp:simplePos x="0" y="0"/>
            <wp:positionH relativeFrom="page">
              <wp:posOffset>848360</wp:posOffset>
            </wp:positionH>
            <wp:positionV relativeFrom="page">
              <wp:posOffset>6309360</wp:posOffset>
            </wp:positionV>
            <wp:extent cx="1345565" cy="910590"/>
            <wp:effectExtent l="0" t="0" r="635" b="3810"/>
            <wp:wrapTight wrapText="bothSides">
              <wp:wrapPolygon edited="0">
                <wp:start x="0" y="0"/>
                <wp:lineTo x="0" y="21088"/>
                <wp:lineTo x="21202" y="21088"/>
                <wp:lineTo x="21202" y="0"/>
                <wp:lineTo x="0" y="0"/>
              </wp:wrapPolygon>
            </wp:wrapTight>
            <wp:docPr id="1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8" descr=":nfc 13 - fall p 2 through 6:yellowBoneShadow.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45565" cy="910590"/>
                    </a:xfrm>
                    <a:prstGeom prst="rect">
                      <a:avLst/>
                    </a:prstGeom>
                    <a:noFill/>
                    <a:extLst/>
                  </pic:spPr>
                </pic:pic>
              </a:graphicData>
            </a:graphic>
            <wp14:sizeRelH relativeFrom="margin">
              <wp14:pctWidth>0</wp14:pctWidth>
            </wp14:sizeRelH>
            <wp14:sizeRelV relativeFrom="margin">
              <wp14:pctHeight>0</wp14:pctHeight>
            </wp14:sizeRelV>
          </wp:anchor>
        </w:drawing>
      </w:r>
      <w:r w:rsidR="00E55AAC">
        <w:rPr>
          <w:noProof/>
        </w:rPr>
        <mc:AlternateContent>
          <mc:Choice Requires="wps">
            <w:drawing>
              <wp:anchor distT="0" distB="0" distL="114300" distR="114300" simplePos="0" relativeHeight="251691147" behindDoc="0" locked="0" layoutInCell="1" allowOverlap="1" wp14:anchorId="7AA9461E" wp14:editId="1BF63CC4">
                <wp:simplePos x="0" y="0"/>
                <wp:positionH relativeFrom="page">
                  <wp:posOffset>358775</wp:posOffset>
                </wp:positionH>
                <wp:positionV relativeFrom="page">
                  <wp:posOffset>7219950</wp:posOffset>
                </wp:positionV>
                <wp:extent cx="2305050" cy="2701925"/>
                <wp:effectExtent l="0" t="0" r="0" b="0"/>
                <wp:wrapThrough wrapText="bothSides">
                  <wp:wrapPolygon edited="0">
                    <wp:start x="238" y="0"/>
                    <wp:lineTo x="238" y="21321"/>
                    <wp:lineTo x="21183" y="21321"/>
                    <wp:lineTo x="21183" y="0"/>
                    <wp:lineTo x="238" y="0"/>
                  </wp:wrapPolygon>
                </wp:wrapThrough>
                <wp:docPr id="188" name="Text Box 188"/>
                <wp:cNvGraphicFramePr/>
                <a:graphic xmlns:a="http://schemas.openxmlformats.org/drawingml/2006/main">
                  <a:graphicData uri="http://schemas.microsoft.com/office/word/2010/wordprocessingShape">
                    <wps:wsp>
                      <wps:cNvSpPr txBox="1"/>
                      <wps:spPr>
                        <a:xfrm>
                          <a:off x="0" y="0"/>
                          <a:ext cx="2305050" cy="2701925"/>
                        </a:xfrm>
                        <a:prstGeom prst="rect">
                          <a:avLst/>
                        </a:prstGeom>
                        <a:noFill/>
                        <a:ln>
                          <a:noFill/>
                        </a:ln>
                        <a:effectLst/>
                        <a:extLst>
                          <a:ext uri="{C572A759-6A51-4108-AA02-DFA0A04FC94B}">
                            <ma14:wrappingTextBoxFlag xmlns:ma14="http://schemas.microsoft.com/office/mac/drawingml/2011/main" val="1"/>
                          </a:ext>
                        </a:extLst>
                      </wps:spPr>
                      <wps:txbx>
                        <w:txbxContent>
                          <w:p w14:paraId="664B094F" w14:textId="77777777" w:rsidR="00645FCC" w:rsidRPr="00E55AAC" w:rsidRDefault="00645FCC" w:rsidP="00E55AAC">
                            <w:pPr>
                              <w:jc w:val="center"/>
                              <w:rPr>
                                <w:b/>
                                <w:color w:val="AA5A05" w:themeColor="accent5" w:themeShade="BF"/>
                                <w:sz w:val="28"/>
                                <w:szCs w:val="28"/>
                                <w:u w:val="double"/>
                              </w:rPr>
                            </w:pPr>
                            <w:r w:rsidRPr="00E55AAC">
                              <w:rPr>
                                <w:b/>
                                <w:color w:val="AA5A05" w:themeColor="accent5" w:themeShade="BF"/>
                                <w:sz w:val="28"/>
                                <w:szCs w:val="28"/>
                                <w:u w:val="double"/>
                              </w:rPr>
                              <w:t xml:space="preserve">Peewee Football </w:t>
                            </w:r>
                          </w:p>
                          <w:p w14:paraId="67B0FC5B" w14:textId="77777777" w:rsidR="00645FCC" w:rsidRDefault="00645FCC" w:rsidP="00E55AAC">
                            <w:pPr>
                              <w:jc w:val="center"/>
                            </w:pPr>
                            <w:r>
                              <w:t xml:space="preserve"> Written by: Zachary and Taylor</w:t>
                            </w:r>
                          </w:p>
                          <w:p w14:paraId="0BCE150A" w14:textId="77777777" w:rsidR="00645FCC" w:rsidRDefault="00645FCC" w:rsidP="00E55AAC"/>
                          <w:p w14:paraId="7C09DC46" w14:textId="77777777" w:rsidR="00645FCC" w:rsidRDefault="00645FCC">
                            <w:r>
                              <w:t xml:space="preserve"> Peewee football is a great sport with fights and speed. The peewee football season has come off to a great start with a 3 and 0 season so far. Finally beating Newport the Peewee football team is pumped up to win the season undefeated. The season this year is hoped to be a good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79" type="#_x0000_t202" style="position:absolute;margin-left:28.25pt;margin-top:568.5pt;width:181.5pt;height:212.75pt;z-index:251691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" mv:complextextbox="1" filled="f" stroked="f">
                <v:textbox>
                  <w:txbxContent>
                    <w:p w14:paraId="664B094F" w14:textId="77777777" w:rsidR="00645FCC" w:rsidRPr="00E55AAC" w:rsidRDefault="00645FCC" w:rsidP="00E55AAC">
                      <w:pPr>
                        <w:jc w:val="center"/>
                        <w:rPr>
                          <w:b/>
                          <w:color w:val="AA5A05" w:themeColor="accent5" w:themeShade="BF"/>
                          <w:sz w:val="28"/>
                          <w:szCs w:val="28"/>
                          <w:u w:val="double"/>
                        </w:rPr>
                      </w:pPr>
                      <w:r w:rsidRPr="00E55AAC">
                        <w:rPr>
                          <w:b/>
                          <w:color w:val="AA5A05" w:themeColor="accent5" w:themeShade="BF"/>
                          <w:sz w:val="28"/>
                          <w:szCs w:val="28"/>
                          <w:u w:val="double"/>
                        </w:rPr>
                        <w:t xml:space="preserve">Peewee Football </w:t>
                      </w:r>
                    </w:p>
                    <w:p w14:paraId="67B0FC5B" w14:textId="77777777" w:rsidR="00645FCC" w:rsidRDefault="00645FCC" w:rsidP="00E55AAC">
                      <w:pPr>
                        <w:jc w:val="center"/>
                      </w:pPr>
                      <w:r>
                        <w:t xml:space="preserve"> Written by: Zachary and Taylor</w:t>
                      </w:r>
                    </w:p>
                    <w:p w14:paraId="0BCE150A" w14:textId="77777777" w:rsidR="00645FCC" w:rsidRDefault="00645FCC" w:rsidP="00E55AAC"/>
                    <w:p w14:paraId="7C09DC46" w14:textId="77777777" w:rsidR="00645FCC" w:rsidRDefault="00645FCC">
                      <w:r>
                        <w:t xml:space="preserve"> Peewee football is a great sport with fights and speed. The peewee football season has come off to a great start with a 3 and 0 season so far. Finally beating Newport the Peewee football team is pumped up to win the season undefeated. The season this year is hoped to be a good one.</w:t>
                      </w:r>
                    </w:p>
                  </w:txbxContent>
                </v:textbox>
                <w10:wrap type="through" anchorx="page" anchory="page"/>
              </v:shape>
            </w:pict>
          </mc:Fallback>
        </mc:AlternateContent>
      </w:r>
      <w:r w:rsidR="00E55AAC">
        <w:rPr>
          <w:noProof/>
        </w:rPr>
        <mc:AlternateContent>
          <mc:Choice Requires="wps">
            <w:drawing>
              <wp:anchor distT="0" distB="0" distL="114300" distR="114300" simplePos="0" relativeHeight="251689099" behindDoc="0" locked="0" layoutInCell="1" allowOverlap="1" wp14:anchorId="58984F7C" wp14:editId="47B4548B">
                <wp:simplePos x="0" y="0"/>
                <wp:positionH relativeFrom="page">
                  <wp:posOffset>365125</wp:posOffset>
                </wp:positionH>
                <wp:positionV relativeFrom="page">
                  <wp:posOffset>7188200</wp:posOffset>
                </wp:positionV>
                <wp:extent cx="2232025" cy="2555240"/>
                <wp:effectExtent l="0" t="0" r="0" b="10160"/>
                <wp:wrapThrough wrapText="bothSides">
                  <wp:wrapPolygon edited="0">
                    <wp:start x="246" y="0"/>
                    <wp:lineTo x="246" y="21471"/>
                    <wp:lineTo x="21139" y="21471"/>
                    <wp:lineTo x="21139" y="0"/>
                    <wp:lineTo x="246" y="0"/>
                  </wp:wrapPolygon>
                </wp:wrapThrough>
                <wp:docPr id="187" name="Text Box 187"/>
                <wp:cNvGraphicFramePr/>
                <a:graphic xmlns:a="http://schemas.openxmlformats.org/drawingml/2006/main">
                  <a:graphicData uri="http://schemas.microsoft.com/office/word/2010/wordprocessingShape">
                    <wps:wsp>
                      <wps:cNvSpPr txBox="1"/>
                      <wps:spPr>
                        <a:xfrm>
                          <a:off x="0" y="0"/>
                          <a:ext cx="2232025" cy="2555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F61AB2" w14:textId="77777777" w:rsidR="00645FCC" w:rsidRDefault="00645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80" type="#_x0000_t202" style="position:absolute;margin-left:28.75pt;margin-top:566pt;width:175.75pt;height:201.2pt;z-index:251689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" mv:complextextbox="1" filled="f" stroked="f">
                <v:textbox>
                  <w:txbxContent>
                    <w:p w14:paraId="14F61AB2" w14:textId="77777777" w:rsidR="00645FCC" w:rsidRDefault="00645FCC"/>
                  </w:txbxContent>
                </v:textbox>
                <w10:wrap type="through" anchorx="page" anchory="page"/>
              </v:shape>
            </w:pict>
          </mc:Fallback>
        </mc:AlternateContent>
      </w:r>
      <w:r w:rsidR="00E55AAC">
        <w:rPr>
          <w:noProof/>
        </w:rPr>
        <w:drawing>
          <wp:anchor distT="0" distB="0" distL="114300" distR="114300" simplePos="0" relativeHeight="251658372" behindDoc="0" locked="0" layoutInCell="1" allowOverlap="1" wp14:anchorId="7FE7ECDA" wp14:editId="34CC917A">
            <wp:simplePos x="0" y="0"/>
            <wp:positionH relativeFrom="page">
              <wp:posOffset>6270625</wp:posOffset>
            </wp:positionH>
            <wp:positionV relativeFrom="page">
              <wp:posOffset>9036685</wp:posOffset>
            </wp:positionV>
            <wp:extent cx="1371600" cy="910590"/>
            <wp:effectExtent l="50800" t="101600" r="50800" b="80010"/>
            <wp:wrapTight wrapText="bothSides">
              <wp:wrapPolygon edited="0">
                <wp:start x="17807" y="-1233"/>
                <wp:lineTo x="286" y="-3809"/>
                <wp:lineTo x="-1151" y="14136"/>
                <wp:lineTo x="-884" y="20860"/>
                <wp:lineTo x="3087" y="21582"/>
                <wp:lineTo x="3484" y="21654"/>
                <wp:lineTo x="21389" y="19445"/>
                <wp:lineTo x="22107" y="10473"/>
                <wp:lineTo x="22175" y="-439"/>
                <wp:lineTo x="17807" y="-1233"/>
              </wp:wrapPolygon>
            </wp:wrapTight>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8" descr=":nfc 13 - fall p 2 through 6:yellowBoneShadow.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1187290">
                      <a:off x="0" y="0"/>
                      <a:ext cx="1371600" cy="910590"/>
                    </a:xfrm>
                    <a:prstGeom prst="rect">
                      <a:avLst/>
                    </a:prstGeom>
                    <a:noFill/>
                    <a:extLst/>
                  </pic:spPr>
                </pic:pic>
              </a:graphicData>
            </a:graphic>
            <wp14:sizeRelV relativeFrom="margin">
              <wp14:pctHeight>0</wp14:pctHeight>
            </wp14:sizeRelV>
          </wp:anchor>
        </w:drawing>
      </w:r>
      <w:r w:rsidR="00EA47CD">
        <w:rPr>
          <w:noProof/>
        </w:rPr>
        <w:drawing>
          <wp:anchor distT="0" distB="0" distL="118745" distR="118745" simplePos="0" relativeHeight="251658370" behindDoc="0" locked="0" layoutInCell="0" allowOverlap="1" wp14:anchorId="21A37E10" wp14:editId="01C36474">
            <wp:simplePos x="0" y="0"/>
            <wp:positionH relativeFrom="page">
              <wp:posOffset>3009900</wp:posOffset>
            </wp:positionH>
            <wp:positionV relativeFrom="page">
              <wp:posOffset>5435600</wp:posOffset>
            </wp:positionV>
            <wp:extent cx="1987550" cy="1329055"/>
            <wp:effectExtent l="152400" t="152400" r="171450" b="169545"/>
            <wp:wrapTight wrapText="bothSides">
              <wp:wrapPolygon edited="0">
                <wp:start x="-828" y="-2477"/>
                <wp:lineTo x="-1656" y="-1651"/>
                <wp:lineTo x="-1656" y="21053"/>
                <wp:lineTo x="-1104" y="23943"/>
                <wp:lineTo x="22635" y="23943"/>
                <wp:lineTo x="23187" y="18163"/>
                <wp:lineTo x="23187" y="4954"/>
                <wp:lineTo x="22635" y="-2477"/>
                <wp:lineTo x="-828" y="-2477"/>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87550" cy="1329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A47CD">
        <w:rPr>
          <w:noProof/>
        </w:rPr>
        <mc:AlternateContent>
          <mc:Choice Requires="wps">
            <w:drawing>
              <wp:anchor distT="0" distB="0" distL="114300" distR="114300" simplePos="0" relativeHeight="251675787" behindDoc="0" locked="0" layoutInCell="1" allowOverlap="1" wp14:anchorId="580CF284" wp14:editId="15218E7E">
                <wp:simplePos x="0" y="0"/>
                <wp:positionH relativeFrom="page">
                  <wp:posOffset>2887980</wp:posOffset>
                </wp:positionH>
                <wp:positionV relativeFrom="page">
                  <wp:posOffset>2921000</wp:posOffset>
                </wp:positionV>
                <wp:extent cx="2280285" cy="2997200"/>
                <wp:effectExtent l="0" t="0" r="0" b="0"/>
                <wp:wrapThrough wrapText="bothSides">
                  <wp:wrapPolygon edited="0">
                    <wp:start x="241" y="0"/>
                    <wp:lineTo x="241" y="21417"/>
                    <wp:lineTo x="21173" y="21417"/>
                    <wp:lineTo x="21173" y="0"/>
                    <wp:lineTo x="241" y="0"/>
                  </wp:wrapPolygon>
                </wp:wrapThrough>
                <wp:docPr id="179" name="Text Box 179"/>
                <wp:cNvGraphicFramePr/>
                <a:graphic xmlns:a="http://schemas.openxmlformats.org/drawingml/2006/main">
                  <a:graphicData uri="http://schemas.microsoft.com/office/word/2010/wordprocessingShape">
                    <wps:wsp>
                      <wps:cNvSpPr txBox="1"/>
                      <wps:spPr>
                        <a:xfrm>
                          <a:off x="0" y="0"/>
                          <a:ext cx="2280285" cy="2997200"/>
                        </a:xfrm>
                        <a:prstGeom prst="rect">
                          <a:avLst/>
                        </a:prstGeom>
                        <a:noFill/>
                        <a:ln>
                          <a:noFill/>
                        </a:ln>
                        <a:effectLst/>
                        <a:extLst>
                          <a:ext uri="{C572A759-6A51-4108-AA02-DFA0A04FC94B}">
                            <ma14:wrappingTextBoxFlag xmlns:ma14="http://schemas.microsoft.com/office/mac/drawingml/2011/main" val="1"/>
                          </a:ext>
                        </a:extLst>
                      </wps:spPr>
                      <wps:txbx>
                        <w:txbxContent>
                          <w:p w14:paraId="0089F00D" w14:textId="77777777" w:rsidR="00645FCC" w:rsidRPr="00EA47CD" w:rsidRDefault="00645FCC" w:rsidP="009B3B95">
                            <w:pPr>
                              <w:jc w:val="center"/>
                              <w:rPr>
                                <w:color w:val="FF8400" w:themeColor="background2"/>
                              </w:rPr>
                            </w:pPr>
                            <w:r w:rsidRPr="00EA47CD">
                              <w:rPr>
                                <w:color w:val="FF8400" w:themeColor="background2"/>
                              </w:rPr>
                              <w:sym w:font="Wingdings" w:char="F04A"/>
                            </w:r>
                            <w:r w:rsidRPr="00EA47CD">
                              <w:rPr>
                                <w:color w:val="FF8400" w:themeColor="background2"/>
                              </w:rPr>
                              <w:t>Friday Nights Football</w:t>
                            </w:r>
                            <w:r w:rsidRPr="00EA47CD">
                              <w:rPr>
                                <w:color w:val="FF8400" w:themeColor="background2"/>
                              </w:rPr>
                              <w:sym w:font="Wingdings" w:char="F04A"/>
                            </w:r>
                            <w:r w:rsidRPr="00EA47CD">
                              <w:rPr>
                                <w:color w:val="FF8400" w:themeColor="background2"/>
                              </w:rPr>
                              <w:t xml:space="preserve"> </w:t>
                            </w:r>
                            <w:r w:rsidRPr="00EA47CD">
                              <w:rPr>
                                <w:color w:val="FF8400" w:themeColor="background2"/>
                              </w:rPr>
                              <w:sym w:font="Wingdings" w:char="F04A"/>
                            </w:r>
                            <w:r w:rsidRPr="00EA47CD">
                              <w:rPr>
                                <w:color w:val="FF8400" w:themeColor="background2"/>
                              </w:rPr>
                              <w:t>Game</w:t>
                            </w:r>
                            <w:r w:rsidRPr="00EA47CD">
                              <w:rPr>
                                <w:color w:val="FF8400" w:themeColor="background2"/>
                              </w:rPr>
                              <w:sym w:font="Wingdings" w:char="F04A"/>
                            </w:r>
                          </w:p>
                          <w:p w14:paraId="46CAD1A1" w14:textId="77777777" w:rsidR="00645FCC" w:rsidRPr="003F72D5" w:rsidRDefault="00645FCC" w:rsidP="009B3B95">
                            <w:pPr>
                              <w:jc w:val="center"/>
                              <w:rPr>
                                <w:color w:val="FF8400" w:themeColor="background2"/>
                                <w:sz w:val="18"/>
                                <w:szCs w:val="18"/>
                              </w:rPr>
                            </w:pPr>
                            <w:r w:rsidRPr="003F72D5">
                              <w:rPr>
                                <w:color w:val="FF8400" w:themeColor="background2"/>
                                <w:sz w:val="18"/>
                                <w:szCs w:val="18"/>
                              </w:rPr>
                              <w:t>9/14/12</w:t>
                            </w:r>
                          </w:p>
                          <w:p w14:paraId="6DD8DC16" w14:textId="43244D02" w:rsidR="00645FCC" w:rsidRPr="003F72D5" w:rsidRDefault="00645FCC">
                            <w:pPr>
                              <w:rPr>
                                <w:b/>
                                <w:color w:val="FF8400" w:themeColor="background2"/>
                                <w:sz w:val="18"/>
                                <w:szCs w:val="18"/>
                              </w:rPr>
                            </w:pPr>
                            <w:r w:rsidRPr="003F72D5">
                              <w:rPr>
                                <w:b/>
                                <w:color w:val="FF8400" w:themeColor="background2"/>
                                <w:sz w:val="18"/>
                                <w:szCs w:val="18"/>
                              </w:rPr>
                              <w:t>This was a great game even though we lost</w:t>
                            </w:r>
                            <w:r w:rsidRPr="003F72D5">
                              <w:rPr>
                                <w:b/>
                                <w:color w:val="FF8400" w:themeColor="background2"/>
                                <w:sz w:val="18"/>
                                <w:szCs w:val="18"/>
                              </w:rPr>
                              <w:sym w:font="Wingdings" w:char="F04C"/>
                            </w:r>
                            <w:r w:rsidRPr="003F72D5">
                              <w:rPr>
                                <w:b/>
                                <w:color w:val="FF8400" w:themeColor="background2"/>
                                <w:sz w:val="18"/>
                                <w:szCs w:val="18"/>
                              </w:rPr>
                              <w:t>. The score was 13 to 64...Corey got slammed and cracked three of his ribs!!! Earle had great players but they were rough to beat. The band played great and the cheerleaders were awesome! So were Earle’s. The food was also great! We will hope to see you at the Homecoming game on 9/28/12.They will be vs.</w:t>
                            </w:r>
                            <w:r w:rsidRPr="003F72D5">
                              <w:rPr>
                                <w:b/>
                                <w:noProof/>
                                <w:color w:val="FF8400" w:themeColor="background2"/>
                                <w:sz w:val="18"/>
                                <w:szCs w:val="18"/>
                              </w:rPr>
                              <w:t xml:space="preserve">   Westside!!!!!!!!!!!!!!!!!!!!!!!!!!!!!!!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81" type="#_x0000_t202" style="position:absolute;margin-left:227.4pt;margin-top:230pt;width:179.55pt;height:236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" mv:complextextbox="1" filled="f" stroked="f">
                <v:textbox>
                  <w:txbxContent>
                    <w:p w14:paraId="0089F00D" w14:textId="77777777" w:rsidR="00645FCC" w:rsidRPr="00EA47CD" w:rsidRDefault="00645FCC" w:rsidP="009B3B95">
                      <w:pPr>
                        <w:jc w:val="center"/>
                        <w:rPr>
                          <w:color w:val="FF8400" w:themeColor="background2"/>
                        </w:rPr>
                      </w:pPr>
                      <w:r w:rsidRPr="00EA47CD">
                        <w:rPr>
                          <w:color w:val="FF8400" w:themeColor="background2"/>
                        </w:rPr>
                        <w:sym w:font="Wingdings" w:char="F04A"/>
                      </w:r>
                      <w:r w:rsidRPr="00EA47CD">
                        <w:rPr>
                          <w:color w:val="FF8400" w:themeColor="background2"/>
                        </w:rPr>
                        <w:t>Friday Nights Football</w:t>
                      </w:r>
                      <w:r w:rsidRPr="00EA47CD">
                        <w:rPr>
                          <w:color w:val="FF8400" w:themeColor="background2"/>
                        </w:rPr>
                        <w:sym w:font="Wingdings" w:char="F04A"/>
                      </w:r>
                      <w:r w:rsidRPr="00EA47CD">
                        <w:rPr>
                          <w:color w:val="FF8400" w:themeColor="background2"/>
                        </w:rPr>
                        <w:t xml:space="preserve"> </w:t>
                      </w:r>
                      <w:r w:rsidRPr="00EA47CD">
                        <w:rPr>
                          <w:color w:val="FF8400" w:themeColor="background2"/>
                        </w:rPr>
                        <w:sym w:font="Wingdings" w:char="F04A"/>
                      </w:r>
                      <w:r w:rsidRPr="00EA47CD">
                        <w:rPr>
                          <w:color w:val="FF8400" w:themeColor="background2"/>
                        </w:rPr>
                        <w:t>Game</w:t>
                      </w:r>
                      <w:r w:rsidRPr="00EA47CD">
                        <w:rPr>
                          <w:color w:val="FF8400" w:themeColor="background2"/>
                        </w:rPr>
                        <w:sym w:font="Wingdings" w:char="F04A"/>
                      </w:r>
                    </w:p>
                    <w:p w14:paraId="46CAD1A1" w14:textId="77777777" w:rsidR="00645FCC" w:rsidRPr="003F72D5" w:rsidRDefault="00645FCC" w:rsidP="009B3B95">
                      <w:pPr>
                        <w:jc w:val="center"/>
                        <w:rPr>
                          <w:color w:val="FF8400" w:themeColor="background2"/>
                          <w:sz w:val="18"/>
                          <w:szCs w:val="18"/>
                        </w:rPr>
                      </w:pPr>
                      <w:r w:rsidRPr="003F72D5">
                        <w:rPr>
                          <w:color w:val="FF8400" w:themeColor="background2"/>
                          <w:sz w:val="18"/>
                          <w:szCs w:val="18"/>
                        </w:rPr>
                        <w:t>9/14/12</w:t>
                      </w:r>
                    </w:p>
                    <w:p w14:paraId="6DD8DC16" w14:textId="43244D02" w:rsidR="00645FCC" w:rsidRPr="003F72D5" w:rsidRDefault="00645FCC">
                      <w:pPr>
                        <w:rPr>
                          <w:b/>
                          <w:color w:val="FF8400" w:themeColor="background2"/>
                          <w:sz w:val="18"/>
                          <w:szCs w:val="18"/>
                        </w:rPr>
                      </w:pPr>
                      <w:r w:rsidRPr="003F72D5">
                        <w:rPr>
                          <w:b/>
                          <w:color w:val="FF8400" w:themeColor="background2"/>
                          <w:sz w:val="18"/>
                          <w:szCs w:val="18"/>
                        </w:rPr>
                        <w:t>This was a great game even though we lost</w:t>
                      </w:r>
                      <w:r w:rsidRPr="003F72D5">
                        <w:rPr>
                          <w:b/>
                          <w:color w:val="FF8400" w:themeColor="background2"/>
                          <w:sz w:val="18"/>
                          <w:szCs w:val="18"/>
                        </w:rPr>
                        <w:sym w:font="Wingdings" w:char="F04C"/>
                      </w:r>
                      <w:r w:rsidRPr="003F72D5">
                        <w:rPr>
                          <w:b/>
                          <w:color w:val="FF8400" w:themeColor="background2"/>
                          <w:sz w:val="18"/>
                          <w:szCs w:val="18"/>
                        </w:rPr>
                        <w:t>. The score was 13 to 64...Corey got slammed and cracked three of his ribs!!! Earle had great players but they were rough to beat. The band played great and the cheerleaders were awesome! So were Earle’s. The food was also great! We will hope to see you at the Homecoming game on 9/28/12.They will be vs.</w:t>
                      </w:r>
                      <w:r w:rsidRPr="003F72D5">
                        <w:rPr>
                          <w:b/>
                          <w:noProof/>
                          <w:color w:val="FF8400" w:themeColor="background2"/>
                          <w:sz w:val="18"/>
                          <w:szCs w:val="18"/>
                        </w:rPr>
                        <w:t xml:space="preserve">   Westside!!!!!!!!!!!!!!!!!!!!!!!!!!!!!!!</w:t>
                      </w:r>
                    </w:p>
                  </w:txbxContent>
                </v:textbox>
                <w10:wrap type="through" anchorx="page" anchory="page"/>
              </v:shape>
            </w:pict>
          </mc:Fallback>
        </mc:AlternateContent>
      </w:r>
      <w:r w:rsidR="00EA47CD">
        <w:rPr>
          <w:noProof/>
        </w:rPr>
        <w:drawing>
          <wp:anchor distT="0" distB="0" distL="118745" distR="118745" simplePos="0" relativeHeight="251672715" behindDoc="0" locked="0" layoutInCell="0" allowOverlap="1" wp14:anchorId="562BD3EB" wp14:editId="39EF07AC">
            <wp:simplePos x="0" y="0"/>
            <wp:positionH relativeFrom="page">
              <wp:posOffset>5323205</wp:posOffset>
            </wp:positionH>
            <wp:positionV relativeFrom="page">
              <wp:posOffset>5321300</wp:posOffset>
            </wp:positionV>
            <wp:extent cx="1971040" cy="1626870"/>
            <wp:effectExtent l="152400" t="152400" r="162560" b="176530"/>
            <wp:wrapTight wrapText="bothSides">
              <wp:wrapPolygon edited="0">
                <wp:start x="-835" y="-2023"/>
                <wp:lineTo x="-1670" y="-1349"/>
                <wp:lineTo x="-1670" y="20234"/>
                <wp:lineTo x="-1113" y="23607"/>
                <wp:lineTo x="22546" y="23607"/>
                <wp:lineTo x="23103" y="20234"/>
                <wp:lineTo x="23103" y="4047"/>
                <wp:lineTo x="22546" y="-2023"/>
                <wp:lineTo x="-835" y="-2023"/>
              </wp:wrapPolygon>
            </wp:wrapTight>
            <wp:docPr id="17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71040" cy="1626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F72D5">
        <w:rPr>
          <w:noProof/>
        </w:rPr>
        <mc:AlternateContent>
          <mc:Choice Requires="wps">
            <w:drawing>
              <wp:anchor distT="0" distB="0" distL="114300" distR="114300" simplePos="0" relativeHeight="251681931" behindDoc="0" locked="0" layoutInCell="1" allowOverlap="1" wp14:anchorId="673410AF" wp14:editId="192502F2">
                <wp:simplePos x="0" y="0"/>
                <wp:positionH relativeFrom="page">
                  <wp:posOffset>5498465</wp:posOffset>
                </wp:positionH>
                <wp:positionV relativeFrom="page">
                  <wp:posOffset>2065655</wp:posOffset>
                </wp:positionV>
                <wp:extent cx="2018665" cy="3002915"/>
                <wp:effectExtent l="127000" t="127000" r="165735" b="121285"/>
                <wp:wrapThrough wrapText="bothSides">
                  <wp:wrapPolygon edited="0">
                    <wp:start x="122" y="-123"/>
                    <wp:lineTo x="165" y="6132"/>
                    <wp:lineTo x="412" y="12002"/>
                    <wp:lineTo x="377" y="20840"/>
                    <wp:lineTo x="18815" y="21348"/>
                    <wp:lineTo x="19151" y="21689"/>
                    <wp:lineTo x="21039" y="21533"/>
                    <wp:lineTo x="21126" y="-562"/>
                    <wp:lineTo x="14486" y="-936"/>
                    <wp:lineTo x="1471" y="-234"/>
                    <wp:lineTo x="122" y="-123"/>
                  </wp:wrapPolygon>
                </wp:wrapThrough>
                <wp:docPr id="183" name="Text Box 183"/>
                <wp:cNvGraphicFramePr/>
                <a:graphic xmlns:a="http://schemas.openxmlformats.org/drawingml/2006/main">
                  <a:graphicData uri="http://schemas.microsoft.com/office/word/2010/wordprocessingShape">
                    <wps:wsp>
                      <wps:cNvSpPr txBox="1"/>
                      <wps:spPr>
                        <a:xfrm rot="418467">
                          <a:off x="0" y="0"/>
                          <a:ext cx="2018665" cy="30029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927661" w14:textId="77777777" w:rsidR="00645FCC" w:rsidRPr="00024BE1" w:rsidRDefault="00645FCC" w:rsidP="003F72D5">
                            <w:pPr>
                              <w:jc w:val="center"/>
                              <w:rPr>
                                <w:b/>
                                <w:sz w:val="20"/>
                                <w:szCs w:val="20"/>
                                <w:u w:val="single"/>
                              </w:rPr>
                            </w:pPr>
                            <w:r w:rsidRPr="00024BE1">
                              <w:rPr>
                                <w:b/>
                                <w:sz w:val="20"/>
                                <w:szCs w:val="20"/>
                                <w:u w:val="single"/>
                              </w:rPr>
                              <w:t>Art Deco of the 1920’s</w:t>
                            </w:r>
                          </w:p>
                          <w:p w14:paraId="70D447F8" w14:textId="500C1E76" w:rsidR="00645FCC" w:rsidRPr="00024BE1" w:rsidRDefault="00645FCC" w:rsidP="003F72D5">
                            <w:pPr>
                              <w:jc w:val="center"/>
                              <w:rPr>
                                <w:sz w:val="20"/>
                                <w:szCs w:val="20"/>
                              </w:rPr>
                            </w:pPr>
                            <w:r>
                              <w:rPr>
                                <w:sz w:val="20"/>
                                <w:szCs w:val="20"/>
                              </w:rPr>
                              <w:t>By</w:t>
                            </w:r>
                            <w:r w:rsidRPr="00024BE1">
                              <w:rPr>
                                <w:sz w:val="20"/>
                                <w:szCs w:val="20"/>
                              </w:rPr>
                              <w:t>:</w:t>
                            </w:r>
                            <w:r>
                              <w:rPr>
                                <w:sz w:val="20"/>
                                <w:szCs w:val="20"/>
                              </w:rPr>
                              <w:t xml:space="preserve"> Olivia Moss and Adri  </w:t>
                            </w:r>
                          </w:p>
                          <w:p w14:paraId="1AD9E20B" w14:textId="77777777" w:rsidR="00645FCC" w:rsidRPr="00024BE1" w:rsidRDefault="00645FCC" w:rsidP="003F72D5">
                            <w:pPr>
                              <w:rPr>
                                <w:sz w:val="20"/>
                                <w:szCs w:val="20"/>
                              </w:rPr>
                            </w:pPr>
                          </w:p>
                          <w:p w14:paraId="33C177AB" w14:textId="15C120CA" w:rsidR="00645FCC" w:rsidRPr="00024BE1" w:rsidRDefault="00645FCC" w:rsidP="003F72D5">
                            <w:pPr>
                              <w:rPr>
                                <w:sz w:val="20"/>
                                <w:szCs w:val="20"/>
                              </w:rPr>
                            </w:pPr>
                            <w:r w:rsidRPr="00024BE1">
                              <w:rPr>
                                <w:sz w:val="20"/>
                                <w:szCs w:val="20"/>
                              </w:rPr>
                              <w:t>As grand and elaborate as wallpaper was in the Victorian Era, the 1920s remain its Golden Age, with over with 400 million rolls sold during that decade! Again the technology was key: wallpaper-pasting machines appeared in the early 1900s</w:t>
                            </w:r>
                            <w:r>
                              <w:rPr>
                                <w:sz w:val="20"/>
                                <w:szCs w:val="20"/>
                              </w:rPr>
                              <w:t xml:space="preserve">. </w:t>
                            </w:r>
                            <w:r w:rsidRPr="00024BE1">
                              <w:rPr>
                                <w:sz w:val="20"/>
                                <w:szCs w:val="20"/>
                              </w:rPr>
                              <w:t xml:space="preserve"> For the first time wallpaper designers did not just borrow from the past. They still the same style wallpaper today in the modern age. By the late 1920s wallpaper had become so popular that the elite turned up their noses at it and reverted to using skills and painted finishes on their walls. </w:t>
                            </w:r>
                          </w:p>
                          <w:p w14:paraId="2018B364" w14:textId="77777777" w:rsidR="00645FCC" w:rsidRPr="00024BE1" w:rsidRDefault="00645FCC" w:rsidP="003F72D5">
                            <w:pPr>
                              <w:rPr>
                                <w:sz w:val="20"/>
                                <w:szCs w:val="20"/>
                              </w:rPr>
                            </w:pPr>
                          </w:p>
                          <w:p w14:paraId="6EA6B5C1" w14:textId="77777777" w:rsidR="00645FCC" w:rsidRPr="00024BE1" w:rsidRDefault="00645FCC" w:rsidP="003F72D5">
                            <w:pPr>
                              <w:rPr>
                                <w:sz w:val="20"/>
                                <w:szCs w:val="20"/>
                              </w:rPr>
                            </w:pPr>
                          </w:p>
                          <w:p w14:paraId="43E72C33" w14:textId="77777777" w:rsidR="00645FCC" w:rsidRDefault="00645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82" type="#_x0000_t202" style="position:absolute;margin-left:432.95pt;margin-top:162.65pt;width:158.95pt;height:236.45pt;rotation:457078fd;z-index:2516819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" mv:complextextbox="1" filled="f" stroked="f">
                <v:textbox>
                  <w:txbxContent>
                    <w:p w14:paraId="3F927661" w14:textId="77777777" w:rsidR="00645FCC" w:rsidRPr="00024BE1" w:rsidRDefault="00645FCC" w:rsidP="003F72D5">
                      <w:pPr>
                        <w:jc w:val="center"/>
                        <w:rPr>
                          <w:b/>
                          <w:sz w:val="20"/>
                          <w:szCs w:val="20"/>
                          <w:u w:val="single"/>
                        </w:rPr>
                      </w:pPr>
                      <w:r w:rsidRPr="00024BE1">
                        <w:rPr>
                          <w:b/>
                          <w:sz w:val="20"/>
                          <w:szCs w:val="20"/>
                          <w:u w:val="single"/>
                        </w:rPr>
                        <w:t>Art Deco of the 1920’s</w:t>
                      </w:r>
                    </w:p>
                    <w:p w14:paraId="70D447F8" w14:textId="500C1E76" w:rsidR="00645FCC" w:rsidRPr="00024BE1" w:rsidRDefault="00645FCC" w:rsidP="003F72D5">
                      <w:pPr>
                        <w:jc w:val="center"/>
                        <w:rPr>
                          <w:sz w:val="20"/>
                          <w:szCs w:val="20"/>
                        </w:rPr>
                      </w:pPr>
                      <w:r>
                        <w:rPr>
                          <w:sz w:val="20"/>
                          <w:szCs w:val="20"/>
                        </w:rPr>
                        <w:t>By</w:t>
                      </w:r>
                      <w:r w:rsidRPr="00024BE1">
                        <w:rPr>
                          <w:sz w:val="20"/>
                          <w:szCs w:val="20"/>
                        </w:rPr>
                        <w:t>:</w:t>
                      </w:r>
                      <w:r>
                        <w:rPr>
                          <w:sz w:val="20"/>
                          <w:szCs w:val="20"/>
                        </w:rPr>
                        <w:t xml:space="preserve"> Olivia Moss and Adri  </w:t>
                      </w:r>
                    </w:p>
                    <w:p w14:paraId="1AD9E20B" w14:textId="77777777" w:rsidR="00645FCC" w:rsidRPr="00024BE1" w:rsidRDefault="00645FCC" w:rsidP="003F72D5">
                      <w:pPr>
                        <w:rPr>
                          <w:sz w:val="20"/>
                          <w:szCs w:val="20"/>
                        </w:rPr>
                      </w:pPr>
                    </w:p>
                    <w:p w14:paraId="33C177AB" w14:textId="15C120CA" w:rsidR="00645FCC" w:rsidRPr="00024BE1" w:rsidRDefault="00645FCC" w:rsidP="003F72D5">
                      <w:pPr>
                        <w:rPr>
                          <w:sz w:val="20"/>
                          <w:szCs w:val="20"/>
                        </w:rPr>
                      </w:pPr>
                      <w:r w:rsidRPr="00024BE1">
                        <w:rPr>
                          <w:sz w:val="20"/>
                          <w:szCs w:val="20"/>
                        </w:rPr>
                        <w:t>As grand and elaborate as wallpaper was in the Victorian Era, the 1920s remain its Golden Age, with over with 400 million rolls sold during that decade! Again the technology was key: wallpaper-pasting machines appeared in the early 1900s</w:t>
                      </w:r>
                      <w:r>
                        <w:rPr>
                          <w:sz w:val="20"/>
                          <w:szCs w:val="20"/>
                        </w:rPr>
                        <w:t xml:space="preserve">. </w:t>
                      </w:r>
                      <w:r w:rsidRPr="00024BE1">
                        <w:rPr>
                          <w:sz w:val="20"/>
                          <w:szCs w:val="20"/>
                        </w:rPr>
                        <w:t xml:space="preserve"> For the first time wallpaper designers did not just borrow from the past. They still the same style wallpaper today in the modern age. By the late 1920s wallpaper had become so popular that the elite turned up their noses at it and reverted to using skills and painted finishes on their walls. </w:t>
                      </w:r>
                    </w:p>
                    <w:p w14:paraId="2018B364" w14:textId="77777777" w:rsidR="00645FCC" w:rsidRPr="00024BE1" w:rsidRDefault="00645FCC" w:rsidP="003F72D5">
                      <w:pPr>
                        <w:rPr>
                          <w:sz w:val="20"/>
                          <w:szCs w:val="20"/>
                        </w:rPr>
                      </w:pPr>
                    </w:p>
                    <w:p w14:paraId="6EA6B5C1" w14:textId="77777777" w:rsidR="00645FCC" w:rsidRPr="00024BE1" w:rsidRDefault="00645FCC" w:rsidP="003F72D5">
                      <w:pPr>
                        <w:rPr>
                          <w:sz w:val="20"/>
                          <w:szCs w:val="20"/>
                        </w:rPr>
                      </w:pPr>
                    </w:p>
                    <w:p w14:paraId="43E72C33" w14:textId="77777777" w:rsidR="00645FCC" w:rsidRDefault="00645FCC"/>
                  </w:txbxContent>
                </v:textbox>
                <w10:wrap type="through" anchorx="page" anchory="page"/>
              </v:shape>
            </w:pict>
          </mc:Fallback>
        </mc:AlternateContent>
      </w:r>
      <w:r w:rsidR="003F72D5">
        <w:rPr>
          <w:noProof/>
        </w:rPr>
        <w:drawing>
          <wp:anchor distT="0" distB="0" distL="118745" distR="118745" simplePos="0" relativeHeight="251658369" behindDoc="0" locked="0" layoutInCell="0" allowOverlap="1" wp14:anchorId="3CA5B645" wp14:editId="39ACDC08">
            <wp:simplePos x="0" y="0"/>
            <wp:positionH relativeFrom="page">
              <wp:posOffset>6029960</wp:posOffset>
            </wp:positionH>
            <wp:positionV relativeFrom="page">
              <wp:posOffset>255270</wp:posOffset>
            </wp:positionV>
            <wp:extent cx="1538605" cy="1652270"/>
            <wp:effectExtent l="254000" t="228600" r="264795" b="278130"/>
            <wp:wrapTight wrapText="bothSides">
              <wp:wrapPolygon edited="0">
                <wp:start x="-2223" y="-1488"/>
                <wp:lineTo x="-2431" y="4568"/>
                <wp:lineTo x="-2281" y="20630"/>
                <wp:lineTo x="20389" y="23164"/>
                <wp:lineTo x="20837" y="23779"/>
                <wp:lineTo x="22957" y="23514"/>
                <wp:lineTo x="22863" y="22856"/>
                <wp:lineTo x="23520" y="17414"/>
                <wp:lineTo x="23108" y="-2971"/>
                <wp:lineTo x="2019" y="-2017"/>
                <wp:lineTo x="-2223" y="-1488"/>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457459">
                      <a:off x="0" y="0"/>
                      <a:ext cx="1538605" cy="165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3F20">
        <w:rPr>
          <w:noProof/>
        </w:rPr>
        <mc:AlternateContent>
          <mc:Choice Requires="wpg">
            <w:drawing>
              <wp:anchor distT="0" distB="0" distL="114300" distR="114300" simplePos="0" relativeHeight="251678859" behindDoc="0" locked="0" layoutInCell="1" allowOverlap="1" wp14:anchorId="30D47919" wp14:editId="22CB6D79">
                <wp:simplePos x="0" y="0"/>
                <wp:positionH relativeFrom="page">
                  <wp:posOffset>2597150</wp:posOffset>
                </wp:positionH>
                <wp:positionV relativeFrom="page">
                  <wp:posOffset>466090</wp:posOffset>
                </wp:positionV>
                <wp:extent cx="3213100" cy="2645410"/>
                <wp:effectExtent l="0" t="0" r="0" b="0"/>
                <wp:wrapThrough wrapText="bothSides">
                  <wp:wrapPolygon edited="0">
                    <wp:start x="171" y="0"/>
                    <wp:lineTo x="171" y="21361"/>
                    <wp:lineTo x="21173" y="21361"/>
                    <wp:lineTo x="21173" y="0"/>
                    <wp:lineTo x="171" y="0"/>
                  </wp:wrapPolygon>
                </wp:wrapThrough>
                <wp:docPr id="263" name="Group 263"/>
                <wp:cNvGraphicFramePr/>
                <a:graphic xmlns:a="http://schemas.openxmlformats.org/drawingml/2006/main">
                  <a:graphicData uri="http://schemas.microsoft.com/office/word/2010/wordprocessingGroup">
                    <wpg:wgp>
                      <wpg:cNvGrpSpPr/>
                      <wpg:grpSpPr>
                        <a:xfrm>
                          <a:off x="0" y="0"/>
                          <a:ext cx="3213100" cy="2645410"/>
                          <a:chOff x="0" y="0"/>
                          <a:chExt cx="3213100" cy="2645410"/>
                        </a:xfrm>
                        <a:extLst>
                          <a:ext uri="{0CCBE362-F206-4b92-989A-16890622DB6E}">
                            <ma14:wrappingTextBoxFlag xmlns:ma14="http://schemas.microsoft.com/office/mac/drawingml/2011/main" val="1"/>
                          </a:ext>
                        </a:extLst>
                      </wpg:grpSpPr>
                      <wps:wsp>
                        <wps:cNvPr id="181" name="Text Box 181"/>
                        <wps:cNvSpPr txBox="1"/>
                        <wps:spPr>
                          <a:xfrm>
                            <a:off x="0" y="0"/>
                            <a:ext cx="3213100" cy="264541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91440" y="45720"/>
                            <a:ext cx="3030220" cy="260350"/>
                          </a:xfrm>
                          <a:prstGeom prst="rect">
                            <a:avLst/>
                          </a:prstGeom>
                          <a:noFill/>
                          <a:ln>
                            <a:noFill/>
                          </a:ln>
                          <a:effectLst/>
                          <a:extLst>
                            <a:ext uri="{C572A759-6A51-4108-AA02-DFA0A04FC94B}">
                              <ma14:wrappingTextBoxFlag xmlns:ma14="http://schemas.microsoft.com/office/mac/drawingml/2011/main"/>
                            </a:ext>
                          </a:extLst>
                        </wps:spPr>
                        <wps:txbx id="30">
                          <w:txbxContent>
                            <w:p w14:paraId="537BCF86" w14:textId="77777777" w:rsidR="00645FCC" w:rsidRPr="00CB2F20" w:rsidRDefault="00645FCC" w:rsidP="002C650B">
                              <w:pPr>
                                <w:jc w:val="center"/>
                                <w:rPr>
                                  <w:rFonts w:ascii="Chalkboard" w:hAnsi="Chalkboard"/>
                                  <w:b/>
                                  <w:color w:val="AD0202" w:themeColor="text2"/>
                                  <w:sz w:val="32"/>
                                  <w:szCs w:val="32"/>
                                  <w:u w:val="wave"/>
                                </w:rPr>
                              </w:pPr>
                              <w:r w:rsidRPr="00CB2F20">
                                <w:rPr>
                                  <w:rFonts w:ascii="Chalkboard" w:hAnsi="Chalkboard"/>
                                  <w:b/>
                                  <w:color w:val="AD0202" w:themeColor="text2"/>
                                  <w:sz w:val="32"/>
                                  <w:szCs w:val="32"/>
                                  <w:u w:val="wave"/>
                                </w:rPr>
                                <w:t>The Artist</w:t>
                              </w:r>
                            </w:p>
                            <w:p w14:paraId="4FD524AA"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As part of 6</w:t>
                              </w:r>
                              <w:r w:rsidRPr="00CB2F20">
                                <w:rPr>
                                  <w:rFonts w:ascii="Chalkboard" w:hAnsi="Chalkboard"/>
                                  <w:color w:val="AD0202" w:themeColor="text2"/>
                                  <w:sz w:val="20"/>
                                  <w:szCs w:val="20"/>
                                  <w:vertAlign w:val="superscript"/>
                                </w:rPr>
                                <w:t>th</w:t>
                              </w:r>
                              <w:r w:rsidRPr="00CB2F20">
                                <w:rPr>
                                  <w:rFonts w:ascii="Chalkboard" w:hAnsi="Chalkboard"/>
                                  <w:color w:val="AD0202" w:themeColor="text2"/>
                                  <w:sz w:val="20"/>
                                  <w:szCs w:val="20"/>
                                </w:rPr>
                                <w:t xml:space="preserve"> grade GT’s study of the Roaring 20s,</w:t>
                              </w:r>
                            </w:p>
                            <w:p w14:paraId="3EEC778F"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Mrs. Stevens showed us the silent film “The Artist”.</w:t>
                              </w:r>
                            </w:p>
                            <w:p w14:paraId="10B36EB6"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“The Artist” is about the movie industries big change</w:t>
                              </w:r>
                            </w:p>
                            <w:p w14:paraId="4EAAF3B7"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from silent films to “talkies”. Talkies are movies</w:t>
                              </w:r>
                            </w:p>
                            <w:p w14:paraId="0F5484C8"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with a soundtrack. “The Artist” is written directed</w:t>
                              </w:r>
                            </w:p>
                            <w:p w14:paraId="3876A334"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By Michael Hazanavicius. We asked Adriana</w:t>
                              </w:r>
                            </w:p>
                            <w:p w14:paraId="3A5FE4B9"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Patterson what she thought about “The Artist”, She</w:t>
                              </w:r>
                            </w:p>
                            <w:p w14:paraId="0BD65717"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replied, “I really liked the movie, and I thought it</w:t>
                              </w:r>
                            </w:p>
                            <w:p w14:paraId="38D7C494" w14:textId="42449C33" w:rsidR="00645FCC" w:rsidRPr="00CB2F20" w:rsidRDefault="00645FCC" w:rsidP="002C650B">
                              <w:pPr>
                                <w:ind w:left="-180" w:right="-1080" w:hanging="900"/>
                                <w:jc w:val="center"/>
                                <w:rPr>
                                  <w:rFonts w:ascii="Chalkboard" w:hAnsi="Chalkboard"/>
                                  <w:color w:val="AD0202" w:themeColor="text2"/>
                                  <w:sz w:val="20"/>
                                  <w:szCs w:val="20"/>
                                </w:rPr>
                              </w:pPr>
                              <w:r>
                                <w:rPr>
                                  <w:rFonts w:ascii="Chalkboard" w:hAnsi="Chalkboard"/>
                                  <w:color w:val="AD0202" w:themeColor="text2"/>
                                  <w:sz w:val="20"/>
                                  <w:szCs w:val="20"/>
                                </w:rPr>
                                <w:t xml:space="preserve">was really </w:t>
                              </w:r>
                              <w:r w:rsidRPr="00CB2F20">
                                <w:rPr>
                                  <w:rFonts w:ascii="Chalkboard" w:hAnsi="Chalkboard"/>
                                  <w:color w:val="AD0202" w:themeColor="text2"/>
                                  <w:sz w:val="20"/>
                                  <w:szCs w:val="20"/>
                                </w:rPr>
                                <w:t>cool how the movie didn’t have any</w:t>
                              </w:r>
                            </w:p>
                            <w:p w14:paraId="489D3696"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sound.” Overall I think our Class really enjoyed “The</w:t>
                              </w:r>
                            </w:p>
                            <w:p w14:paraId="5243E3A5" w14:textId="77777777" w:rsidR="00645FCC" w:rsidRPr="00B12C36" w:rsidRDefault="00645FCC" w:rsidP="002C650B">
                              <w:pPr>
                                <w:ind w:left="-180" w:right="-1080" w:hanging="900"/>
                                <w:jc w:val="center"/>
                                <w:rPr>
                                  <w:rFonts w:ascii="Chalkboard" w:hAnsi="Chalkboard"/>
                                  <w:sz w:val="20"/>
                                  <w:szCs w:val="20"/>
                                </w:rPr>
                              </w:pPr>
                              <w:r w:rsidRPr="00CB2F20">
                                <w:rPr>
                                  <w:rFonts w:ascii="Chalkboard" w:hAnsi="Chalkboard"/>
                                  <w:color w:val="AD0202" w:themeColor="text2"/>
                                  <w:sz w:val="20"/>
                                  <w:szCs w:val="20"/>
                                </w:rPr>
                                <w:t>Artist</w:t>
                              </w:r>
                              <w:r w:rsidRPr="001068DE">
                                <w:rPr>
                                  <w:rFonts w:ascii="Chalkboard" w:hAnsi="Chalkboard"/>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304800"/>
                            <a:ext cx="3030220" cy="163830"/>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467360"/>
                            <a:ext cx="3030220" cy="163195"/>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629285"/>
                            <a:ext cx="3030220" cy="16319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791210"/>
                            <a:ext cx="3030220" cy="163195"/>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953135"/>
                            <a:ext cx="3030220" cy="163830"/>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1115695"/>
                            <a:ext cx="3030220" cy="163195"/>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1440" y="1277620"/>
                            <a:ext cx="3030220" cy="163195"/>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1439545"/>
                            <a:ext cx="2882900" cy="163195"/>
                          </a:xfrm>
                          <a:prstGeom prst="rect">
                            <a:avLst/>
                          </a:prstGeom>
                          <a:noFill/>
                          <a:ln>
                            <a:noFill/>
                          </a:ln>
                          <a:effectLst/>
                          <a:extLst>
                            <a:ext uri="{C572A759-6A51-4108-AA02-DFA0A04FC94B}">
                              <ma14:wrappingTextBoxFlag xmlns:ma14="http://schemas.microsoft.com/office/mac/drawingml/2011/main"/>
                            </a:ext>
                          </a:extLst>
                        </wps:spPr>
                        <wps:linkedTxbx id="3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1601470"/>
                            <a:ext cx="2863850" cy="163830"/>
                          </a:xfrm>
                          <a:prstGeom prst="rect">
                            <a:avLst/>
                          </a:prstGeom>
                          <a:noFill/>
                          <a:ln>
                            <a:noFill/>
                          </a:ln>
                          <a:effectLst/>
                          <a:extLst>
                            <a:ext uri="{C572A759-6A51-4108-AA02-DFA0A04FC94B}">
                              <ma14:wrappingTextBoxFlag xmlns:ma14="http://schemas.microsoft.com/office/mac/drawingml/2011/main"/>
                            </a:ext>
                          </a:extLst>
                        </wps:spPr>
                        <wps:linkedTxbx id="3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764030"/>
                            <a:ext cx="2845435" cy="163195"/>
                          </a:xfrm>
                          <a:prstGeom prst="rect">
                            <a:avLst/>
                          </a:prstGeom>
                          <a:noFill/>
                          <a:ln>
                            <a:noFill/>
                          </a:ln>
                          <a:effectLst/>
                          <a:extLst>
                            <a:ext uri="{C572A759-6A51-4108-AA02-DFA0A04FC94B}">
                              <ma14:wrappingTextBoxFlag xmlns:ma14="http://schemas.microsoft.com/office/mac/drawingml/2011/main"/>
                            </a:ext>
                          </a:extLst>
                        </wps:spPr>
                        <wps:linkedTxbx id="3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1925955"/>
                            <a:ext cx="2826385" cy="163195"/>
                          </a:xfrm>
                          <a:prstGeom prst="rect">
                            <a:avLst/>
                          </a:prstGeom>
                          <a:noFill/>
                          <a:ln>
                            <a:noFill/>
                          </a:ln>
                          <a:effectLst/>
                          <a:extLst>
                            <a:ext uri="{C572A759-6A51-4108-AA02-DFA0A04FC94B}">
                              <ma14:wrappingTextBoxFlag xmlns:ma14="http://schemas.microsoft.com/office/mac/drawingml/2011/main"/>
                            </a:ext>
                          </a:extLst>
                        </wps:spPr>
                        <wps:linkedTxbx id="3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3" o:spid="_x0000_s1083" style="position:absolute;margin-left:204.5pt;margin-top:36.7pt;width:253pt;height:208.3pt;z-index:251678859;mso-position-horizontal-relative:page;mso-position-vertical-relative:page" coordsize="3213100,2645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" mv:complextextbox="1">
                <v:shape id="Text Box 181" o:spid="_x0000_s1084" type="#_x0000_t202" style="position:absolute;width:3213100;height:2645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oC+wgAA&#10;ANwAAAAPAAAAZHJzL2Rvd25yZXYueG1sRE9Ni8IwEL0L/ocwgjdN9bCWrlFU3MWDolv3sMehGdti&#10;MylN1tZ/bwTB2zze58yXnanEjRpXWlYwGUcgiDOrS84V/J6/RjEI55E1VpZJwZ0cLBf93hwTbVv+&#10;oVvqcxFC2CWooPC+TqR0WUEG3djWxIG72MagD7DJpW6wDeGmktMo+pAGSw4NBda0KSi7pv9GAe07&#10;cz7Es60/ri/f0V98avc6V2o46FafIDx1/i1+uXc6zI8n8HwmXC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gL7CAAAA3AAAAA8AAAAAAAAAAAAAAAAAlwIAAGRycy9kb3du&#10;cmV2LnhtbFBLBQYAAAAABAAEAPUAAACGAwAAAAA=&#10;" mv:complextextbox="1" filled="f" stroked="f"/>
                <v:shape id="Text Box 57" o:spid="_x0000_s1085" type="#_x0000_t202" style="position:absolute;left:91440;top:45720;width:3030220;height:260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w:p w14:paraId="537BCF86" w14:textId="77777777" w:rsidR="00645FCC" w:rsidRPr="00CB2F20" w:rsidRDefault="00645FCC" w:rsidP="002C650B">
                        <w:pPr>
                          <w:jc w:val="center"/>
                          <w:rPr>
                            <w:rFonts w:ascii="Chalkboard" w:hAnsi="Chalkboard"/>
                            <w:b/>
                            <w:color w:val="AD0202" w:themeColor="text2"/>
                            <w:sz w:val="32"/>
                            <w:szCs w:val="32"/>
                            <w:u w:val="wave"/>
                          </w:rPr>
                        </w:pPr>
                        <w:r w:rsidRPr="00CB2F20">
                          <w:rPr>
                            <w:rFonts w:ascii="Chalkboard" w:hAnsi="Chalkboard"/>
                            <w:b/>
                            <w:color w:val="AD0202" w:themeColor="text2"/>
                            <w:sz w:val="32"/>
                            <w:szCs w:val="32"/>
                            <w:u w:val="wave"/>
                          </w:rPr>
                          <w:t>The Artist</w:t>
                        </w:r>
                      </w:p>
                      <w:p w14:paraId="4FD524AA"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As part of 6</w:t>
                        </w:r>
                        <w:r w:rsidRPr="00CB2F20">
                          <w:rPr>
                            <w:rFonts w:ascii="Chalkboard" w:hAnsi="Chalkboard"/>
                            <w:color w:val="AD0202" w:themeColor="text2"/>
                            <w:sz w:val="20"/>
                            <w:szCs w:val="20"/>
                            <w:vertAlign w:val="superscript"/>
                          </w:rPr>
                          <w:t>th</w:t>
                        </w:r>
                        <w:r w:rsidRPr="00CB2F20">
                          <w:rPr>
                            <w:rFonts w:ascii="Chalkboard" w:hAnsi="Chalkboard"/>
                            <w:color w:val="AD0202" w:themeColor="text2"/>
                            <w:sz w:val="20"/>
                            <w:szCs w:val="20"/>
                          </w:rPr>
                          <w:t xml:space="preserve"> grade GT’s study of the Roaring 20s,</w:t>
                        </w:r>
                      </w:p>
                      <w:p w14:paraId="3EEC778F"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Mrs. Stevens showed us the silent film “The Artist”.</w:t>
                        </w:r>
                      </w:p>
                      <w:p w14:paraId="10B36EB6"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“The Artist” is about the movie industries big change</w:t>
                        </w:r>
                      </w:p>
                      <w:p w14:paraId="4EAAF3B7"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from silent films to “talkies”. Talkies are movies</w:t>
                        </w:r>
                      </w:p>
                      <w:p w14:paraId="0F5484C8"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with a soundtrack. “The Artist” is written directed</w:t>
                        </w:r>
                      </w:p>
                      <w:p w14:paraId="3876A334" w14:textId="77777777" w:rsidR="00645FCC" w:rsidRPr="00CB2F20" w:rsidRDefault="00645FCC" w:rsidP="002C650B">
                        <w:pPr>
                          <w:ind w:left="-9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By Michael Hazanavicius. We asked Adriana</w:t>
                        </w:r>
                      </w:p>
                      <w:p w14:paraId="3A5FE4B9"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Patterson what she thought about “The Artist”, She</w:t>
                        </w:r>
                      </w:p>
                      <w:p w14:paraId="0BD65717"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replied, “I really liked the movie, and I thought it</w:t>
                        </w:r>
                      </w:p>
                      <w:p w14:paraId="38D7C494" w14:textId="42449C33" w:rsidR="00645FCC" w:rsidRPr="00CB2F20" w:rsidRDefault="00645FCC" w:rsidP="002C650B">
                        <w:pPr>
                          <w:ind w:left="-180" w:right="-1080" w:hanging="900"/>
                          <w:jc w:val="center"/>
                          <w:rPr>
                            <w:rFonts w:ascii="Chalkboard" w:hAnsi="Chalkboard"/>
                            <w:color w:val="AD0202" w:themeColor="text2"/>
                            <w:sz w:val="20"/>
                            <w:szCs w:val="20"/>
                          </w:rPr>
                        </w:pPr>
                        <w:r>
                          <w:rPr>
                            <w:rFonts w:ascii="Chalkboard" w:hAnsi="Chalkboard"/>
                            <w:color w:val="AD0202" w:themeColor="text2"/>
                            <w:sz w:val="20"/>
                            <w:szCs w:val="20"/>
                          </w:rPr>
                          <w:t xml:space="preserve">was really </w:t>
                        </w:r>
                        <w:r w:rsidRPr="00CB2F20">
                          <w:rPr>
                            <w:rFonts w:ascii="Chalkboard" w:hAnsi="Chalkboard"/>
                            <w:color w:val="AD0202" w:themeColor="text2"/>
                            <w:sz w:val="20"/>
                            <w:szCs w:val="20"/>
                          </w:rPr>
                          <w:t>cool how the movie didn’t have any</w:t>
                        </w:r>
                      </w:p>
                      <w:p w14:paraId="489D3696" w14:textId="77777777" w:rsidR="00645FCC" w:rsidRPr="00CB2F20" w:rsidRDefault="00645FCC" w:rsidP="002C650B">
                        <w:pPr>
                          <w:ind w:left="-180" w:right="-1080" w:hanging="900"/>
                          <w:jc w:val="center"/>
                          <w:rPr>
                            <w:rFonts w:ascii="Chalkboard" w:hAnsi="Chalkboard"/>
                            <w:color w:val="AD0202" w:themeColor="text2"/>
                            <w:sz w:val="20"/>
                            <w:szCs w:val="20"/>
                          </w:rPr>
                        </w:pPr>
                        <w:r w:rsidRPr="00CB2F20">
                          <w:rPr>
                            <w:rFonts w:ascii="Chalkboard" w:hAnsi="Chalkboard"/>
                            <w:color w:val="AD0202" w:themeColor="text2"/>
                            <w:sz w:val="20"/>
                            <w:szCs w:val="20"/>
                          </w:rPr>
                          <w:t>sound.” Overall I think our Class really enjoyed “The</w:t>
                        </w:r>
                      </w:p>
                      <w:p w14:paraId="5243E3A5" w14:textId="77777777" w:rsidR="00645FCC" w:rsidRPr="00B12C36" w:rsidRDefault="00645FCC" w:rsidP="002C650B">
                        <w:pPr>
                          <w:ind w:left="-180" w:right="-1080" w:hanging="900"/>
                          <w:jc w:val="center"/>
                          <w:rPr>
                            <w:rFonts w:ascii="Chalkboard" w:hAnsi="Chalkboard"/>
                            <w:sz w:val="20"/>
                            <w:szCs w:val="20"/>
                          </w:rPr>
                        </w:pPr>
                        <w:r w:rsidRPr="00CB2F20">
                          <w:rPr>
                            <w:rFonts w:ascii="Chalkboard" w:hAnsi="Chalkboard"/>
                            <w:color w:val="AD0202" w:themeColor="text2"/>
                            <w:sz w:val="20"/>
                            <w:szCs w:val="20"/>
                          </w:rPr>
                          <w:t>Artist</w:t>
                        </w:r>
                        <w:r w:rsidRPr="001068DE">
                          <w:rPr>
                            <w:rFonts w:ascii="Chalkboard" w:hAnsi="Chalkboard"/>
                            <w:sz w:val="20"/>
                            <w:szCs w:val="20"/>
                          </w:rPr>
                          <w:t>”.</w:t>
                        </w:r>
                      </w:p>
                    </w:txbxContent>
                  </v:textbox>
                </v:shape>
                <v:shape id="Text Box 58" o:spid="_x0000_s1086" type="#_x0000_t202" style="position:absolute;left:91440;top:304800;width:303022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_x0000_s1087" inset="0,0,0,0">
                    <w:txbxContent/>
                  </v:textbox>
                </v:shape>
                <v:shape id="_x0000_s1087" type="#_x0000_t202" style="position:absolute;left:91440;top:467360;width:303022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_x0000_s1088" inset="0,0,0,0">
                    <w:txbxContent/>
                  </v:textbox>
                </v:shape>
                <v:shape id="_x0000_s1088" type="#_x0000_t202" style="position:absolute;left:91440;top:629285;width:303022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2" inset="0,0,0,0">
                    <w:txbxContent/>
                  </v:textbox>
                </v:shape>
                <v:shape id="Text Box 62" o:spid="_x0000_s1089" type="#_x0000_t202" style="position:absolute;left:91440;top:791210;width:303022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256" inset="0,0,0,0">
                    <w:txbxContent/>
                  </v:textbox>
                </v:shape>
                <v:shape id="Text Box 256" o:spid="_x0000_s1090" type="#_x0000_t202" style="position:absolute;left:91440;top:953135;width:303022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91" type="#_x0000_t202" style="position:absolute;left:91440;top:1115695;width:303022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092" type="#_x0000_t202" style="position:absolute;left:91440;top:1277620;width:303022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093" type="#_x0000_t202" style="position:absolute;left:91440;top:1439545;width:2882900;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094" type="#_x0000_t202" style="position:absolute;left:91440;top:1601470;width:286385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095" type="#_x0000_t202" style="position:absolute;left:91440;top:1764030;width:2845435;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096" type="#_x0000_t202" style="position:absolute;left:91440;top:1925955;width:2826385;height:163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inset="0,0,0,0">
                    <w:txbxContent/>
                  </v:textbox>
                </v:shape>
                <w10:wrap type="through" anchorx="page" anchory="page"/>
              </v:group>
            </w:pict>
          </mc:Fallback>
        </mc:AlternateContent>
      </w:r>
      <w:r w:rsidR="001F3A77">
        <w:rPr>
          <w:noProof/>
        </w:rPr>
        <w:drawing>
          <wp:anchor distT="0" distB="0" distL="118745" distR="118745" simplePos="0" relativeHeight="251680907" behindDoc="0" locked="0" layoutInCell="0" allowOverlap="1" wp14:anchorId="0BE993EF" wp14:editId="09A8B293">
            <wp:simplePos x="0" y="0"/>
            <wp:positionH relativeFrom="page">
              <wp:posOffset>969645</wp:posOffset>
            </wp:positionH>
            <wp:positionV relativeFrom="page">
              <wp:posOffset>1800860</wp:posOffset>
            </wp:positionV>
            <wp:extent cx="1305560" cy="1837690"/>
            <wp:effectExtent l="304800" t="228600" r="269240" b="270510"/>
            <wp:wrapTight wrapText="bothSides">
              <wp:wrapPolygon edited="0">
                <wp:start x="19350" y="-1879"/>
                <wp:lineTo x="-1940" y="-3723"/>
                <wp:lineTo x="-3674" y="5756"/>
                <wp:lineTo x="-3749" y="15425"/>
                <wp:lineTo x="-2334" y="20427"/>
                <wp:lineTo x="-2401" y="20722"/>
                <wp:lineTo x="-1694" y="23222"/>
                <wp:lineTo x="381" y="23461"/>
                <wp:lineTo x="930" y="22919"/>
                <wp:lineTo x="19238" y="22907"/>
                <wp:lineTo x="19652" y="22955"/>
                <wp:lineTo x="23978" y="18916"/>
                <wp:lineTo x="23914" y="-1355"/>
                <wp:lineTo x="19350" y="-1879"/>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048371">
                      <a:off x="0" y="0"/>
                      <a:ext cx="1305560" cy="1837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F3A77">
        <w:rPr>
          <w:noProof/>
        </w:rPr>
        <w:drawing>
          <wp:anchor distT="0" distB="0" distL="118745" distR="118745" simplePos="0" relativeHeight="251658368" behindDoc="0" locked="0" layoutInCell="0" allowOverlap="1" wp14:anchorId="5F55DBBD" wp14:editId="27D755D2">
            <wp:simplePos x="0" y="0"/>
            <wp:positionH relativeFrom="page">
              <wp:posOffset>74295</wp:posOffset>
            </wp:positionH>
            <wp:positionV relativeFrom="page">
              <wp:posOffset>285115</wp:posOffset>
            </wp:positionV>
            <wp:extent cx="2419350" cy="1612900"/>
            <wp:effectExtent l="279400" t="304800" r="247650" b="368300"/>
            <wp:wrapTight wrapText="bothSides">
              <wp:wrapPolygon edited="0">
                <wp:start x="20254" y="-2052"/>
                <wp:lineTo x="-655" y="-6249"/>
                <wp:lineTo x="-1996" y="4453"/>
                <wp:lineTo x="-1992" y="15471"/>
                <wp:lineTo x="-1431" y="21110"/>
                <wp:lineTo x="-1003" y="23620"/>
                <wp:lineTo x="118" y="23882"/>
                <wp:lineTo x="412" y="23262"/>
                <wp:lineTo x="7532" y="23204"/>
                <wp:lineTo x="7756" y="23257"/>
                <wp:lineTo x="22655" y="21230"/>
                <wp:lineTo x="22718" y="-1476"/>
                <wp:lineTo x="20254" y="-2052"/>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21068737">
                      <a:off x="0" y="0"/>
                      <a:ext cx="241935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F3F20">
        <w:rPr>
          <w:noProof/>
        </w:rPr>
        <mc:AlternateContent>
          <mc:Choice Requires="wpg">
            <w:drawing>
              <wp:anchor distT="0" distB="0" distL="114300" distR="114300" simplePos="0" relativeHeight="251676811" behindDoc="0" locked="0" layoutInCell="1" allowOverlap="1" wp14:anchorId="26E78171" wp14:editId="0B041768">
                <wp:simplePos x="0" y="0"/>
                <wp:positionH relativeFrom="page">
                  <wp:posOffset>2771140</wp:posOffset>
                </wp:positionH>
                <wp:positionV relativeFrom="page">
                  <wp:posOffset>749300</wp:posOffset>
                </wp:positionV>
                <wp:extent cx="2080260" cy="2628900"/>
                <wp:effectExtent l="0" t="0" r="0" b="12700"/>
                <wp:wrapThrough wrapText="bothSides">
                  <wp:wrapPolygon edited="0">
                    <wp:start x="264" y="0"/>
                    <wp:lineTo x="264" y="21496"/>
                    <wp:lineTo x="21099" y="21496"/>
                    <wp:lineTo x="21099" y="0"/>
                    <wp:lineTo x="264" y="0"/>
                  </wp:wrapPolygon>
                </wp:wrapThrough>
                <wp:docPr id="54" name="Group 54"/>
                <wp:cNvGraphicFramePr/>
                <a:graphic xmlns:a="http://schemas.openxmlformats.org/drawingml/2006/main">
                  <a:graphicData uri="http://schemas.microsoft.com/office/word/2010/wordprocessingGroup">
                    <wpg:wgp>
                      <wpg:cNvGrpSpPr/>
                      <wpg:grpSpPr>
                        <a:xfrm>
                          <a:off x="0" y="0"/>
                          <a:ext cx="2080260" cy="2628900"/>
                          <a:chOff x="0" y="0"/>
                          <a:chExt cx="2080260" cy="2628900"/>
                        </a:xfrm>
                        <a:extLst>
                          <a:ext uri="{0CCBE362-F206-4b92-989A-16890622DB6E}">
                            <ma14:wrappingTextBoxFlag xmlns:ma14="http://schemas.microsoft.com/office/mac/drawingml/2011/main" val="1"/>
                          </a:ext>
                        </a:extLst>
                      </wpg:grpSpPr>
                      <wps:wsp>
                        <wps:cNvPr id="180" name="Text Box 180"/>
                        <wps:cNvSpPr txBox="1"/>
                        <wps:spPr>
                          <a:xfrm>
                            <a:off x="0" y="0"/>
                            <a:ext cx="2080260" cy="262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1440" y="2332355"/>
                            <a:ext cx="1897380" cy="177165"/>
                          </a:xfrm>
                          <a:prstGeom prst="rect">
                            <a:avLst/>
                          </a:prstGeom>
                          <a:noFill/>
                          <a:ln>
                            <a:noFill/>
                          </a:ln>
                          <a:effectLst/>
                          <a:extLst>
                            <a:ext uri="{C572A759-6A51-4108-AA02-DFA0A04FC94B}">
                              <ma14:wrappingTextBoxFlag xmlns:ma14="http://schemas.microsoft.com/office/mac/drawingml/2011/main"/>
                            </a:ext>
                          </a:extLst>
                        </wps:spPr>
                        <wps:txbx>
                          <w:txbxContent>
                            <w:p w14:paraId="408CE5F2" w14:textId="77777777" w:rsidR="00645FCC" w:rsidRDefault="00645F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4" o:spid="_x0000_s1097" style="position:absolute;margin-left:218.2pt;margin-top:59pt;width:163.8pt;height:207pt;z-index:251676811;mso-position-horizontal-relative:page;mso-position-vertical-relative:page" coordsize="2080260,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" mv:complextextbox="1">
                <v:shape id="Text Box 180" o:spid="_x0000_s1098" type="#_x0000_t202" style="position:absolute;width:2080260;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iUlxQAA&#10;ANwAAAAPAAAAZHJzL2Rvd25yZXYueG1sRI8xb8JADIV3pP6HkyuxkUs70CjNgWjVVgxUUGBgtHIm&#10;icj5otyVhH9fD5XYbL3n9z4Xy9G16kp9aDwbeEpSUMSltw1XBo6Hz1kGKkRki61nMnCjAMvFw6TA&#10;3PqBf+i6j5WSEA45Gqhj7HKtQ1mTw5D4jli0s+8dRln7StseBwl3rX5O07l22LA01NjRe03lZf/r&#10;DNBmdIfv7OUjbt/OX+kp2w0bWxkzfRxXr6AijfFu/r9eW8HPBF+ekQn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yJSXFAAAA3AAAAA8AAAAAAAAAAAAAAAAAlwIAAGRycy9k&#10;b3ducmV2LnhtbFBLBQYAAAAABAAEAPUAAACJAwAAAAA=&#10;" mv:complextextbox="1" filled="f" stroked="f"/>
                <v:shape id="_x0000_s1099" type="#_x0000_t202" style="position:absolute;left:91440;top:2332355;width:18973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w:p w14:paraId="408CE5F2" w14:textId="77777777" w:rsidR="00645FCC" w:rsidRDefault="00645FCC"/>
                    </w:txbxContent>
                  </v:textbox>
                </v:shape>
                <w10:wrap type="through" anchorx="page" anchory="page"/>
              </v:group>
            </w:pict>
          </mc:Fallback>
        </mc:AlternateContent>
      </w:r>
      <w:r w:rsidR="00DF3F20">
        <w:rPr>
          <w:noProof/>
        </w:rPr>
        <mc:AlternateContent>
          <mc:Choice Requires="wpg">
            <w:drawing>
              <wp:anchor distT="0" distB="0" distL="114300" distR="114300" simplePos="0" relativeHeight="251662475" behindDoc="0" locked="0" layoutInCell="1" allowOverlap="1" wp14:anchorId="3D994DE1" wp14:editId="3702BA83">
                <wp:simplePos x="0" y="0"/>
                <wp:positionH relativeFrom="page">
                  <wp:posOffset>502920</wp:posOffset>
                </wp:positionH>
                <wp:positionV relativeFrom="page">
                  <wp:posOffset>3849370</wp:posOffset>
                </wp:positionV>
                <wp:extent cx="2341880" cy="3098800"/>
                <wp:effectExtent l="0" t="0" r="0" b="0"/>
                <wp:wrapThrough wrapText="bothSides">
                  <wp:wrapPolygon edited="0">
                    <wp:start x="234" y="0"/>
                    <wp:lineTo x="234" y="21423"/>
                    <wp:lineTo x="21085" y="21423"/>
                    <wp:lineTo x="21085" y="0"/>
                    <wp:lineTo x="234" y="0"/>
                  </wp:wrapPolygon>
                </wp:wrapThrough>
                <wp:docPr id="49" name="Group 49"/>
                <wp:cNvGraphicFramePr/>
                <a:graphic xmlns:a="http://schemas.openxmlformats.org/drawingml/2006/main">
                  <a:graphicData uri="http://schemas.microsoft.com/office/word/2010/wordprocessingGroup">
                    <wpg:wgp>
                      <wpg:cNvGrpSpPr/>
                      <wpg:grpSpPr>
                        <a:xfrm>
                          <a:off x="0" y="0"/>
                          <a:ext cx="2341880" cy="3098800"/>
                          <a:chOff x="0" y="0"/>
                          <a:chExt cx="2341880" cy="3098800"/>
                        </a:xfrm>
                        <a:extLst>
                          <a:ext uri="{0CCBE362-F206-4b92-989A-16890622DB6E}">
                            <ma14:wrappingTextBoxFlag xmlns:ma14="http://schemas.microsoft.com/office/mac/drawingml/2011/main" val="1"/>
                          </a:ext>
                        </a:extLst>
                      </wpg:grpSpPr>
                      <wps:wsp>
                        <wps:cNvPr id="99" name="Text Box 57"/>
                        <wps:cNvSpPr txBox="1">
                          <a:spLocks noChangeArrowheads="1"/>
                        </wps:cNvSpPr>
                        <wps:spPr bwMode="auto">
                          <a:xfrm>
                            <a:off x="0" y="0"/>
                            <a:ext cx="234188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8" name="Text Box 248"/>
                        <wps:cNvSpPr txBox="1"/>
                        <wps:spPr>
                          <a:xfrm>
                            <a:off x="91440" y="0"/>
                            <a:ext cx="320040" cy="133350"/>
                          </a:xfrm>
                          <a:prstGeom prst="rect">
                            <a:avLst/>
                          </a:prstGeom>
                          <a:noFill/>
                          <a:ln>
                            <a:noFill/>
                          </a:ln>
                          <a:effectLst/>
                          <a:extLst>
                            <a:ext uri="{C572A759-6A51-4108-AA02-DFA0A04FC94B}">
                              <ma14:wrappingTextBoxFlag xmlns:ma14="http://schemas.microsoft.com/office/mac/drawingml/2011/main"/>
                            </a:ext>
                          </a:extLst>
                        </wps:spPr>
                        <wps:txbx id="32">
                          <w:txbxContent>
                            <w:p w14:paraId="04D2418F" w14:textId="77777777" w:rsidR="00645FCC" w:rsidRDefault="00645FCC" w:rsidP="00333238">
                              <w:pPr>
                                <w:jc w:val="center"/>
                                <w:rPr>
                                  <w:sz w:val="18"/>
                                  <w:szCs w:val="18"/>
                                </w:rPr>
                              </w:pPr>
                            </w:p>
                            <w:p w14:paraId="02275A9D" w14:textId="77777777" w:rsidR="00645FCC" w:rsidRPr="00333238" w:rsidRDefault="00645FCC" w:rsidP="00333238">
                              <w:pPr>
                                <w:pStyle w:val="Header"/>
                                <w:jc w:val="center"/>
                                <w:rPr>
                                  <w:sz w:val="28"/>
                                  <w:szCs w:val="28"/>
                                </w:rPr>
                              </w:pPr>
                              <w:r w:rsidRPr="00333238">
                                <w:rPr>
                                  <w:sz w:val="28"/>
                                  <w:szCs w:val="28"/>
                                </w:rPr>
                                <w:t>Senior High Homecoming Football</w:t>
                              </w:r>
                            </w:p>
                            <w:p w14:paraId="1129C446" w14:textId="77777777" w:rsidR="00645FCC" w:rsidRDefault="00645FCC" w:rsidP="00333238">
                              <w:pPr>
                                <w:jc w:val="center"/>
                                <w:rPr>
                                  <w:sz w:val="18"/>
                                  <w:szCs w:val="18"/>
                                </w:rPr>
                              </w:pPr>
                            </w:p>
                            <w:p w14:paraId="0A5B6330" w14:textId="77777777" w:rsidR="00645FCC" w:rsidRDefault="00645FCC" w:rsidP="00333238">
                              <w:pPr>
                                <w:jc w:val="center"/>
                                <w:rPr>
                                  <w:sz w:val="18"/>
                                  <w:szCs w:val="18"/>
                                </w:rPr>
                              </w:pPr>
                            </w:p>
                            <w:p w14:paraId="78C2DDC4" w14:textId="77777777" w:rsidR="00645FCC" w:rsidRPr="00333238" w:rsidRDefault="00645FCC" w:rsidP="00333238">
                              <w:pPr>
                                <w:jc w:val="center"/>
                                <w:rPr>
                                  <w:sz w:val="18"/>
                                  <w:szCs w:val="18"/>
                                </w:rPr>
                              </w:pPr>
                              <w:r w:rsidRPr="00333238">
                                <w:rPr>
                                  <w:sz w:val="18"/>
                                  <w:szCs w:val="18"/>
                                </w:rPr>
                                <w:t>Written by: Cole and Jesse</w:t>
                              </w:r>
                            </w:p>
                            <w:p w14:paraId="66C28EDA" w14:textId="77777777" w:rsidR="00645FCC" w:rsidRPr="00333238" w:rsidRDefault="00645FCC" w:rsidP="00333238">
                              <w:pPr>
                                <w:rPr>
                                  <w:sz w:val="18"/>
                                  <w:szCs w:val="18"/>
                                </w:rPr>
                              </w:pPr>
                              <w:r w:rsidRPr="00333238">
                                <w:rPr>
                                  <w:sz w:val="18"/>
                                  <w:szCs w:val="18"/>
                                </w:rPr>
                                <w:t xml:space="preserve">       </w:t>
                              </w:r>
                            </w:p>
                            <w:p w14:paraId="3E9ED4B9" w14:textId="50EF3BB4" w:rsidR="00645FCC" w:rsidRPr="00CA47DA" w:rsidRDefault="00645FCC" w:rsidP="00333238">
                              <w:pPr>
                                <w:pStyle w:val="BodyText"/>
                              </w:pPr>
                              <w:r w:rsidRPr="00333238">
                                <w:rPr>
                                  <w:sz w:val="18"/>
                                  <w:szCs w:val="18"/>
                                </w:rPr>
                                <w:t>The Trumann Wildcats will be playing conference rivals the Westside Warriors. They are 0-3,but we have a high hope that they will win their first conference game against Pocahontas. We wish the</w:t>
                              </w:r>
                              <w:r>
                                <w:rPr>
                                  <w:sz w:val="40"/>
                                  <w:szCs w:val="40"/>
                                </w:rPr>
                                <w:t xml:space="preserve"> </w:t>
                              </w:r>
                              <w:r w:rsidRPr="00333238">
                                <w:rPr>
                                  <w:sz w:val="18"/>
                                  <w:szCs w:val="18"/>
                                </w:rPr>
                                <w:t>Pocahontas the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132080"/>
                            <a:ext cx="2159000" cy="61658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747395"/>
                            <a:ext cx="2159000" cy="133350"/>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879475"/>
                            <a:ext cx="2159000" cy="133350"/>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011555"/>
                            <a:ext cx="2159000" cy="133350"/>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143635"/>
                            <a:ext cx="2159000" cy="132715"/>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275080"/>
                            <a:ext cx="2159000" cy="1027430"/>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 o:spid="_x0000_s1100" style="position:absolute;margin-left:39.6pt;margin-top:303.1pt;width:184.4pt;height:244pt;z-index:251662475;mso-position-horizontal-relative:page;mso-position-vertical-relative:page" coordsize="2341880,309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" mv:complextextbox="1">
                <v:shape id="Text Box 57" o:spid="_x0000_s1101" type="#_x0000_t202" style="position:absolute;width:2341880;height:309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iwxQAA&#10;ANsAAAAPAAAAZHJzL2Rvd25yZXYueG1sRI9Pa8JAFMTvhX6H5Qm91Y0e2ia6kVAIKFiwtnh+Zl/+&#10;YPZtkl019tN3CwWPw8z8hlmuRtOKCw2usaxgNo1AEBdWN1wp+P7Kn99AOI+ssbVMCm7kYJU+Piwx&#10;0fbKn3TZ+0oECLsEFdTed4mUrqjJoJvajjh4pR0M+iCHSuoBrwFuWjmPohdpsOGwUGNH7zUVp/3Z&#10;KPjYHfufTeRMm/k8f812/bY89Eo9TcZsAcLT6O/h//ZaK4hj+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9OLDFAAAA2wAAAA8AAAAAAAAAAAAAAAAAlwIAAGRycy9k&#10;b3ducmV2LnhtbFBLBQYAAAAABAAEAPUAAACJAwAAAAA=&#10;" mv:complextextbox="1" filled="f" stroked="f">
                  <v:textbox inset=",0,,0"/>
                </v:shape>
                <v:shape id="Text Box 248" o:spid="_x0000_s1102" type="#_x0000_t202" style="position:absolute;left:91440;width:32004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w:p w14:paraId="04D2418F" w14:textId="77777777" w:rsidR="00645FCC" w:rsidRDefault="00645FCC" w:rsidP="00333238">
                        <w:pPr>
                          <w:jc w:val="center"/>
                          <w:rPr>
                            <w:sz w:val="18"/>
                            <w:szCs w:val="18"/>
                          </w:rPr>
                        </w:pPr>
                      </w:p>
                      <w:p w14:paraId="02275A9D" w14:textId="77777777" w:rsidR="00645FCC" w:rsidRPr="00333238" w:rsidRDefault="00645FCC" w:rsidP="00333238">
                        <w:pPr>
                          <w:pStyle w:val="Header"/>
                          <w:jc w:val="center"/>
                          <w:rPr>
                            <w:sz w:val="28"/>
                            <w:szCs w:val="28"/>
                          </w:rPr>
                        </w:pPr>
                        <w:r w:rsidRPr="00333238">
                          <w:rPr>
                            <w:sz w:val="28"/>
                            <w:szCs w:val="28"/>
                          </w:rPr>
                          <w:t>Senior High Homecoming Football</w:t>
                        </w:r>
                      </w:p>
                      <w:p w14:paraId="1129C446" w14:textId="77777777" w:rsidR="00645FCC" w:rsidRDefault="00645FCC" w:rsidP="00333238">
                        <w:pPr>
                          <w:jc w:val="center"/>
                          <w:rPr>
                            <w:sz w:val="18"/>
                            <w:szCs w:val="18"/>
                          </w:rPr>
                        </w:pPr>
                      </w:p>
                      <w:p w14:paraId="0A5B6330" w14:textId="77777777" w:rsidR="00645FCC" w:rsidRDefault="00645FCC" w:rsidP="00333238">
                        <w:pPr>
                          <w:jc w:val="center"/>
                          <w:rPr>
                            <w:sz w:val="18"/>
                            <w:szCs w:val="18"/>
                          </w:rPr>
                        </w:pPr>
                      </w:p>
                      <w:p w14:paraId="78C2DDC4" w14:textId="77777777" w:rsidR="00645FCC" w:rsidRPr="00333238" w:rsidRDefault="00645FCC" w:rsidP="00333238">
                        <w:pPr>
                          <w:jc w:val="center"/>
                          <w:rPr>
                            <w:sz w:val="18"/>
                            <w:szCs w:val="18"/>
                          </w:rPr>
                        </w:pPr>
                        <w:r w:rsidRPr="00333238">
                          <w:rPr>
                            <w:sz w:val="18"/>
                            <w:szCs w:val="18"/>
                          </w:rPr>
                          <w:t>Written by: Cole and Jesse</w:t>
                        </w:r>
                      </w:p>
                      <w:p w14:paraId="66C28EDA" w14:textId="77777777" w:rsidR="00645FCC" w:rsidRPr="00333238" w:rsidRDefault="00645FCC" w:rsidP="00333238">
                        <w:pPr>
                          <w:rPr>
                            <w:sz w:val="18"/>
                            <w:szCs w:val="18"/>
                          </w:rPr>
                        </w:pPr>
                        <w:r w:rsidRPr="00333238">
                          <w:rPr>
                            <w:sz w:val="18"/>
                            <w:szCs w:val="18"/>
                          </w:rPr>
                          <w:t xml:space="preserve">       </w:t>
                        </w:r>
                      </w:p>
                      <w:p w14:paraId="3E9ED4B9" w14:textId="50EF3BB4" w:rsidR="00645FCC" w:rsidRPr="00CA47DA" w:rsidRDefault="00645FCC" w:rsidP="00333238">
                        <w:pPr>
                          <w:pStyle w:val="BodyText"/>
                        </w:pPr>
                        <w:r w:rsidRPr="00333238">
                          <w:rPr>
                            <w:sz w:val="18"/>
                            <w:szCs w:val="18"/>
                          </w:rPr>
                          <w:t>The Trumann Wildcats will be playing conference rivals the Westside Warriors. They are 0-3,but we have a high hope that they will win their first conference game against Pocahontas. We wish the</w:t>
                        </w:r>
                        <w:r>
                          <w:rPr>
                            <w:sz w:val="40"/>
                            <w:szCs w:val="40"/>
                          </w:rPr>
                          <w:t xml:space="preserve"> </w:t>
                        </w:r>
                        <w:r w:rsidRPr="00333238">
                          <w:rPr>
                            <w:sz w:val="18"/>
                            <w:szCs w:val="18"/>
                          </w:rPr>
                          <w:t>Pocahontas the best</w:t>
                        </w:r>
                      </w:p>
                    </w:txbxContent>
                  </v:textbox>
                </v:shape>
                <v:shape id="Text Box 249" o:spid="_x0000_s1103" type="#_x0000_t202" style="position:absolute;left:91440;top:132080;width:2159000;height:616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33" inset="0,0,0,0">
                    <w:txbxContent/>
                  </v:textbox>
                </v:shape>
                <v:shape id="Text Box 33" o:spid="_x0000_s1104" type="#_x0000_t202" style="position:absolute;left:91440;top:747395;width:215900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6" inset="0,0,0,0">
                    <w:txbxContent/>
                  </v:textbox>
                </v:shape>
                <v:shape id="Text Box 36" o:spid="_x0000_s1105" type="#_x0000_t202" style="position:absolute;left:91440;top:879475;width:215900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106" type="#_x0000_t202" style="position:absolute;left:91440;top:1011555;width:215900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3" inset="0,0,0,0">
                    <w:txbxContent/>
                  </v:textbox>
                </v:shape>
                <v:shape id="Text Box 43" o:spid="_x0000_s1107" type="#_x0000_t202" style="position:absolute;left:91440;top:1143635;width:215900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1108" inset="0,0,0,0">
                    <w:txbxContent/>
                  </v:textbox>
                </v:shape>
                <v:shape id="_x0000_s1108" type="#_x0000_t202" style="position:absolute;left:91440;top:1275080;width:2159000;height:1027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F80444">
        <w:rPr>
          <w:noProof/>
        </w:rPr>
        <mc:AlternateContent>
          <mc:Choice Requires="wps">
            <w:drawing>
              <wp:anchor distT="0" distB="0" distL="114300" distR="114300" simplePos="0" relativeHeight="251658238" behindDoc="0" locked="0" layoutInCell="1" allowOverlap="1" wp14:anchorId="7FC17C44" wp14:editId="7EBA033C">
                <wp:simplePos x="0" y="0"/>
                <wp:positionH relativeFrom="page">
                  <wp:posOffset>421640</wp:posOffset>
                </wp:positionH>
                <wp:positionV relativeFrom="page">
                  <wp:posOffset>7188200</wp:posOffset>
                </wp:positionV>
                <wp:extent cx="7022465" cy="264414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3.2pt;margin-top:566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F80444">
        <w:rPr>
          <w:noProof/>
        </w:rPr>
        <mc:AlternateContent>
          <mc:Choice Requires="wps">
            <w:drawing>
              <wp:anchor distT="0" distB="0" distL="114300" distR="114300" simplePos="0" relativeHeight="251658328" behindDoc="0" locked="0" layoutInCell="1" allowOverlap="1" wp14:anchorId="0623AD35" wp14:editId="411B1839">
                <wp:simplePos x="0" y="0"/>
                <wp:positionH relativeFrom="page">
                  <wp:posOffset>3568700</wp:posOffset>
                </wp:positionH>
                <wp:positionV relativeFrom="page">
                  <wp:posOffset>7581900</wp:posOffset>
                </wp:positionV>
                <wp:extent cx="3657600" cy="2339975"/>
                <wp:effectExtent l="0" t="0" r="0" b="22225"/>
                <wp:wrapTight wrapText="bothSides">
                  <wp:wrapPolygon edited="0">
                    <wp:start x="150" y="0"/>
                    <wp:lineTo x="150" y="21571"/>
                    <wp:lineTo x="21300" y="21571"/>
                    <wp:lineTo x="21300" y="0"/>
                    <wp:lineTo x="15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3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F36094" w14:textId="34B98C92" w:rsidR="00645FCC" w:rsidRPr="00CA47DA" w:rsidRDefault="00645FCC" w:rsidP="004F11F3">
                            <w:pPr>
                              <w:pStyle w:val="Heading6"/>
                            </w:pPr>
                            <w:r>
                              <w:rPr>
                                <w:noProof/>
                              </w:rPr>
                              <w:drawing>
                                <wp:inline distT="0" distB="0" distL="0" distR="0" wp14:anchorId="41C6486E" wp14:editId="0D2FCADE">
                                  <wp:extent cx="3474158" cy="2438400"/>
                                  <wp:effectExtent l="0" t="0" r="5715"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2438794"/>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9" type="#_x0000_t202" style="position:absolute;margin-left:281pt;margin-top:597pt;width:4in;height:184.2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" filled="f" stroked="f">
                <v:textbox inset=",0,,0">
                  <w:txbxContent>
                    <w:p w14:paraId="20F36094" w14:textId="34B98C92" w:rsidR="00645FCC" w:rsidRPr="00CA47DA" w:rsidRDefault="00645FCC" w:rsidP="004F11F3">
                      <w:pPr>
                        <w:pStyle w:val="Heading6"/>
                      </w:pPr>
                      <w:r>
                        <w:rPr>
                          <w:noProof/>
                        </w:rPr>
                        <w:drawing>
                          <wp:inline distT="0" distB="0" distL="0" distR="0" wp14:anchorId="41C6486E" wp14:editId="0D2FCADE">
                            <wp:extent cx="3474158" cy="2438400"/>
                            <wp:effectExtent l="0" t="0" r="5715"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2438794"/>
                                    </a:xfrm>
                                    <a:prstGeom prst="rect">
                                      <a:avLst/>
                                    </a:prstGeom>
                                    <a:noFill/>
                                    <a:ln>
                                      <a:noFill/>
                                    </a:ln>
                                  </pic:spPr>
                                </pic:pic>
                              </a:graphicData>
                            </a:graphic>
                          </wp:inline>
                        </w:drawing>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7" behindDoc="0" locked="0" layoutInCell="1" allowOverlap="1" wp14:anchorId="00F36233" wp14:editId="477D0D43">
                <wp:simplePos x="0" y="0"/>
                <wp:positionH relativeFrom="page">
                  <wp:posOffset>3454400</wp:posOffset>
                </wp:positionH>
                <wp:positionV relativeFrom="page">
                  <wp:posOffset>7188200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9C9B2F" w14:textId="24F4608D" w:rsidR="00645FCC" w:rsidRPr="00CA47DA" w:rsidRDefault="00645FCC" w:rsidP="004F11F3">
                            <w:pPr>
                              <w:pStyle w:val="Heading1"/>
                            </w:pPr>
                            <w:r>
                              <w:t>What’s A Speakeasy?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0"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e9ZPs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" filled="f" stroked="f">
                <v:textbox inset=",0,,0">
                  <w:txbxContent>
                    <w:p w14:paraId="579C9B2F" w14:textId="24F4608D" w:rsidR="00645FCC" w:rsidRPr="00CA47DA" w:rsidRDefault="00645FCC" w:rsidP="004F11F3">
                      <w:pPr>
                        <w:pStyle w:val="Heading1"/>
                      </w:pPr>
                      <w:r>
                        <w:t>What’s A Speakeasy?</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6D3543F9" wp14:editId="237292EA">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321DB9">
        <w:br w:type="page"/>
      </w:r>
      <w:r w:rsidR="00596286">
        <w:rPr>
          <w:noProof/>
        </w:rPr>
        <w:lastRenderedPageBreak/>
        <mc:AlternateContent>
          <mc:Choice Requires="wps">
            <w:drawing>
              <wp:anchor distT="0" distB="0" distL="114300" distR="114300" simplePos="0" relativeHeight="251658334" behindDoc="0" locked="0" layoutInCell="1" allowOverlap="1" wp14:anchorId="72B130F0" wp14:editId="7D7AF119">
                <wp:simplePos x="0" y="0"/>
                <wp:positionH relativeFrom="page">
                  <wp:posOffset>396875</wp:posOffset>
                </wp:positionH>
                <wp:positionV relativeFrom="page">
                  <wp:posOffset>429260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E11474" w14:textId="1724DEBE" w:rsidR="00645FCC" w:rsidRPr="000C347E" w:rsidRDefault="00645FCC" w:rsidP="004F11F3">
                            <w:pPr>
                              <w:pStyle w:val="Heading2"/>
                              <w:rPr>
                                <w:color w:val="AD0202" w:themeColor="text2"/>
                              </w:rPr>
                            </w:pPr>
                            <w:r w:rsidRPr="000C347E">
                              <w:rPr>
                                <w:color w:val="AD0202" w:themeColor="text2"/>
                                <w:highlight w:val="darkGray"/>
                              </w:rPr>
                              <w:t>Do You Have Boogie Fever???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1" type="#_x0000_t202" style="position:absolute;margin-left:31.25pt;margin-top:33.8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nuPo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" filled="f" stroked="f">
                <v:textbox inset=",0,,0">
                  <w:txbxContent>
                    <w:p w14:paraId="25E11474" w14:textId="1724DEBE" w:rsidR="00645FCC" w:rsidRPr="000C347E" w:rsidRDefault="00645FCC" w:rsidP="004F11F3">
                      <w:pPr>
                        <w:pStyle w:val="Heading2"/>
                        <w:rPr>
                          <w:color w:val="AD0202" w:themeColor="text2"/>
                        </w:rPr>
                      </w:pPr>
                      <w:r w:rsidRPr="000C347E">
                        <w:rPr>
                          <w:color w:val="AD0202" w:themeColor="text2"/>
                          <w:highlight w:val="darkGray"/>
                        </w:rPr>
                        <w:t>Do You Have Boogie Fever???</w:t>
                      </w:r>
                    </w:p>
                  </w:txbxContent>
                </v:textbox>
                <w10:wrap type="tight" anchorx="page" anchory="page"/>
              </v:shape>
            </w:pict>
          </mc:Fallback>
        </mc:AlternateContent>
      </w:r>
      <w:r w:rsidR="001B1442">
        <w:rPr>
          <w:noProof/>
        </w:rPr>
        <w:drawing>
          <wp:anchor distT="0" distB="0" distL="118745" distR="118745" simplePos="0" relativeHeight="251697291" behindDoc="0" locked="0" layoutInCell="0" allowOverlap="1" wp14:anchorId="20C8B954" wp14:editId="708040F8">
            <wp:simplePos x="0" y="0"/>
            <wp:positionH relativeFrom="page">
              <wp:posOffset>2052320</wp:posOffset>
            </wp:positionH>
            <wp:positionV relativeFrom="page">
              <wp:posOffset>3302000</wp:posOffset>
            </wp:positionV>
            <wp:extent cx="1201420" cy="1828800"/>
            <wp:effectExtent l="254000" t="177800" r="220980" b="254000"/>
            <wp:wrapTight wrapText="bothSides">
              <wp:wrapPolygon edited="0">
                <wp:start x="17043" y="-1748"/>
                <wp:lineTo x="-2585" y="-2462"/>
                <wp:lineTo x="-3737" y="16760"/>
                <wp:lineTo x="-2662" y="21658"/>
                <wp:lineTo x="-2032" y="23509"/>
                <wp:lineTo x="694" y="23692"/>
                <wp:lineTo x="1241" y="23126"/>
                <wp:lineTo x="18690" y="23090"/>
                <wp:lineTo x="19144" y="23121"/>
                <wp:lineTo x="23929" y="18918"/>
                <wp:lineTo x="23403" y="-1321"/>
                <wp:lineTo x="17043" y="-1748"/>
              </wp:wrapPolygon>
            </wp:wrapTight>
            <wp:docPr id="19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21250094">
                      <a:off x="0" y="0"/>
                      <a:ext cx="120142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B1442">
        <w:rPr>
          <w:noProof/>
        </w:rPr>
        <w:drawing>
          <wp:anchor distT="0" distB="0" distL="118745" distR="118745" simplePos="0" relativeHeight="251658373" behindDoc="0" locked="0" layoutInCell="0" allowOverlap="1" wp14:anchorId="5848BF59" wp14:editId="034951B9">
            <wp:simplePos x="0" y="0"/>
            <wp:positionH relativeFrom="page">
              <wp:posOffset>365125</wp:posOffset>
            </wp:positionH>
            <wp:positionV relativeFrom="page">
              <wp:posOffset>3467735</wp:posOffset>
            </wp:positionV>
            <wp:extent cx="1321435" cy="1828800"/>
            <wp:effectExtent l="254000" t="177800" r="227965" b="254000"/>
            <wp:wrapTight wrapText="bothSides">
              <wp:wrapPolygon edited="0">
                <wp:start x="17565" y="-1668"/>
                <wp:lineTo x="-2345" y="-2534"/>
                <wp:lineTo x="-3282" y="7047"/>
                <wp:lineTo x="-2980" y="16719"/>
                <wp:lineTo x="-1842" y="23437"/>
                <wp:lineTo x="636" y="23620"/>
                <wp:lineTo x="1133" y="23054"/>
                <wp:lineTo x="17410" y="23049"/>
                <wp:lineTo x="17823" y="23079"/>
                <wp:lineTo x="23826" y="18999"/>
                <wp:lineTo x="23348" y="-1241"/>
                <wp:lineTo x="17565" y="-1668"/>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21250094">
                      <a:off x="0" y="0"/>
                      <a:ext cx="132143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B1442">
        <w:rPr>
          <w:noProof/>
        </w:rPr>
        <w:drawing>
          <wp:anchor distT="0" distB="0" distL="118745" distR="118745" simplePos="0" relativeHeight="251658375" behindDoc="0" locked="0" layoutInCell="0" allowOverlap="1" wp14:anchorId="01EA650F" wp14:editId="4E785408">
            <wp:simplePos x="0" y="0"/>
            <wp:positionH relativeFrom="page">
              <wp:posOffset>2480310</wp:posOffset>
            </wp:positionH>
            <wp:positionV relativeFrom="page">
              <wp:posOffset>8843645</wp:posOffset>
            </wp:positionV>
            <wp:extent cx="1550670" cy="1210310"/>
            <wp:effectExtent l="228600" t="228600" r="201930" b="262890"/>
            <wp:wrapTight wrapText="bothSides">
              <wp:wrapPolygon edited="0">
                <wp:start x="20943" y="-2834"/>
                <wp:lineTo x="-2008" y="-4915"/>
                <wp:lineTo x="-2535" y="19621"/>
                <wp:lineTo x="-1837" y="24269"/>
                <wp:lineTo x="979" y="24636"/>
                <wp:lineTo x="1403" y="23780"/>
                <wp:lineTo x="23376" y="20265"/>
                <wp:lineTo x="23466" y="5696"/>
                <wp:lineTo x="22595" y="-1252"/>
                <wp:lineTo x="22703" y="-2605"/>
                <wp:lineTo x="20943" y="-2834"/>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21251405">
                      <a:off x="0" y="0"/>
                      <a:ext cx="1550670" cy="121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1442">
        <w:rPr>
          <w:noProof/>
        </w:rPr>
        <w:drawing>
          <wp:anchor distT="0" distB="0" distL="118745" distR="118745" simplePos="0" relativeHeight="251699339" behindDoc="0" locked="0" layoutInCell="0" allowOverlap="1" wp14:anchorId="665A919F" wp14:editId="593ECFF8">
            <wp:simplePos x="0" y="0"/>
            <wp:positionH relativeFrom="page">
              <wp:posOffset>358140</wp:posOffset>
            </wp:positionH>
            <wp:positionV relativeFrom="page">
              <wp:posOffset>8843645</wp:posOffset>
            </wp:positionV>
            <wp:extent cx="1567815" cy="1210310"/>
            <wp:effectExtent l="228600" t="228600" r="210185" b="262890"/>
            <wp:wrapTight wrapText="bothSides">
              <wp:wrapPolygon edited="0">
                <wp:start x="21062" y="-2804"/>
                <wp:lineTo x="-1986" y="-4931"/>
                <wp:lineTo x="-2506" y="19606"/>
                <wp:lineTo x="-1816" y="24253"/>
                <wp:lineTo x="969" y="24620"/>
                <wp:lineTo x="1388" y="23764"/>
                <wp:lineTo x="23469" y="20296"/>
                <wp:lineTo x="23558" y="5727"/>
                <wp:lineTo x="22697" y="-1222"/>
                <wp:lineTo x="22803" y="-2574"/>
                <wp:lineTo x="21062" y="-2804"/>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21251405">
                      <a:off x="0" y="0"/>
                      <a:ext cx="1567815" cy="121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6809">
        <w:rPr>
          <w:noProof/>
        </w:rPr>
        <mc:AlternateContent>
          <mc:Choice Requires="wps">
            <w:drawing>
              <wp:anchor distT="0" distB="0" distL="114300" distR="114300" simplePos="0" relativeHeight="251658339" behindDoc="0" locked="0" layoutInCell="0" allowOverlap="1" wp14:anchorId="481B3FB7" wp14:editId="65230C79">
                <wp:simplePos x="0" y="0"/>
                <wp:positionH relativeFrom="page">
                  <wp:posOffset>4165600</wp:posOffset>
                </wp:positionH>
                <wp:positionV relativeFrom="page">
                  <wp:posOffset>5435600</wp:posOffset>
                </wp:positionV>
                <wp:extent cx="3299460" cy="4254500"/>
                <wp:effectExtent l="0" t="0" r="0" b="12700"/>
                <wp:wrapTight wrapText="bothSides">
                  <wp:wrapPolygon edited="0">
                    <wp:start x="166" y="0"/>
                    <wp:lineTo x="166" y="21536"/>
                    <wp:lineTo x="21284" y="21536"/>
                    <wp:lineTo x="21284" y="0"/>
                    <wp:lineTo x="166"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25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5006F6" w14:textId="3254C586" w:rsidR="00645FCC" w:rsidRPr="00886809" w:rsidRDefault="00645FCC" w:rsidP="00886809">
                            <w:pPr>
                              <w:jc w:val="center"/>
                              <w:rPr>
                                <w:rFonts w:ascii="Apple Chancery" w:hAnsi="Apple Chancery" w:cs="Apple Chancery"/>
                                <w:b/>
                                <w:sz w:val="32"/>
                                <w:szCs w:val="20"/>
                                <w:vertAlign w:val="superscript"/>
                                <w14:glow w14:rad="101600">
                                  <w14:schemeClr w14:val="accent5">
                                    <w14:alpha w14:val="60000"/>
                                    <w14:satMod w14:val="175000"/>
                                  </w14:schemeClr>
                                </w14:glow>
                              </w:rPr>
                            </w:pPr>
                            <w:r w:rsidRPr="00893B32">
                              <w:rPr>
                                <w:rFonts w:ascii="Apple Chancery" w:hAnsi="Apple Chancery" w:cs="Apple Chancery"/>
                                <w:b/>
                                <w:sz w:val="32"/>
                                <w:szCs w:val="20"/>
                                <w:vertAlign w:val="superscript"/>
                                <w14:glow w14:rad="101600">
                                  <w14:schemeClr w14:val="accent5">
                                    <w14:alpha w14:val="60000"/>
                                    <w14:satMod w14:val="175000"/>
                                  </w14:schemeClr>
                                </w14:glow>
                              </w:rPr>
                              <w:t>P</w:t>
                            </w:r>
                            <w:r>
                              <w:rPr>
                                <w:rFonts w:ascii="Apple Chancery" w:hAnsi="Apple Chancery" w:cs="Apple Chancery"/>
                                <w:b/>
                                <w:sz w:val="32"/>
                                <w:szCs w:val="20"/>
                                <w:vertAlign w:val="superscript"/>
                                <w14:glow w14:rad="101600">
                                  <w14:schemeClr w14:val="accent5">
                                    <w14:alpha w14:val="60000"/>
                                    <w14:satMod w14:val="175000"/>
                                  </w14:schemeClr>
                                </w14:glow>
                              </w:rPr>
                              <w:t>rohibition</w:t>
                            </w:r>
                          </w:p>
                          <w:p w14:paraId="0827CD02" w14:textId="77777777" w:rsidR="00645FCC" w:rsidRPr="00893B32" w:rsidRDefault="00645FCC" w:rsidP="00886809">
                            <w:pPr>
                              <w:tabs>
                                <w:tab w:val="left" w:pos="1060"/>
                              </w:tabs>
                              <w:jc w:val="center"/>
                              <w:rPr>
                                <w:rFonts w:ascii="Rockwell Extra Bold" w:hAnsi="Rockwell Extra Bold" w:cs="Apple Chancery"/>
                                <w:sz w:val="20"/>
                                <w:szCs w:val="20"/>
                                <w:vertAlign w:val="superscript"/>
                                <w14:glow w14:rad="101600">
                                  <w14:schemeClr w14:val="accent5">
                                    <w14:alpha w14:val="60000"/>
                                    <w14:satMod w14:val="175000"/>
                                  </w14:schemeClr>
                                </w14:glow>
                              </w:rPr>
                            </w:pPr>
                            <w:r w:rsidRPr="00893B32">
                              <w:rPr>
                                <w:rFonts w:ascii="Rockwell Extra Bold" w:hAnsi="Rockwell Extra Bold" w:cs="Apple Chancery"/>
                                <w:sz w:val="20"/>
                                <w:szCs w:val="20"/>
                                <w:vertAlign w:val="superscript"/>
                                <w14:glow w14:rad="101600">
                                  <w14:schemeClr w14:val="accent5">
                                    <w14:alpha w14:val="60000"/>
                                    <w14:satMod w14:val="175000"/>
                                  </w14:schemeClr>
                                </w14:glow>
                              </w:rPr>
                              <w:t xml:space="preserve">By   </w:t>
                            </w:r>
                            <w:proofErr w:type="gramStart"/>
                            <w:r w:rsidRPr="00893B32">
                              <w:rPr>
                                <w:rFonts w:ascii="Rockwell Extra Bold" w:hAnsi="Rockwell Extra Bold" w:cs="Apple Chancery"/>
                                <w:sz w:val="20"/>
                                <w:szCs w:val="20"/>
                                <w:vertAlign w:val="superscript"/>
                                <w14:glow w14:rad="101600">
                                  <w14:schemeClr w14:val="accent5">
                                    <w14:alpha w14:val="60000"/>
                                    <w14:satMod w14:val="175000"/>
                                  </w14:schemeClr>
                                </w14:glow>
                              </w:rPr>
                              <w:t>AJ  Hodges</w:t>
                            </w:r>
                            <w:proofErr w:type="gramEnd"/>
                          </w:p>
                          <w:p w14:paraId="79F07DB2" w14:textId="77777777" w:rsidR="00645FCC" w:rsidRPr="00893B32" w:rsidRDefault="00645FCC" w:rsidP="00886809">
                            <w:pP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Prohibition began on January 16,1920 when the 18</w:t>
                            </w:r>
                            <w:r w:rsidRPr="00893B32">
                              <w:rPr>
                                <w:rFonts w:ascii="Apple Chancery" w:hAnsi="Apple Chancery" w:cs="Apple Chancery"/>
                                <w:b/>
                                <w:sz w:val="20"/>
                                <w:szCs w:val="20"/>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amendment went into effect due to drinking alcohol.</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Yet,</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when the law was passed,</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rinks were still available in “Speakeasies”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 many other estab</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lishments. It became known as a S</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peakeasy’ due to the fact that one woman still sold drinks at one bar and every time the boys got rowdy,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he would say in a quiet voice,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Speak easy boys,</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speakeasy.’’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Most importantly, many people were so desperate for alcohol that they began consuming their own.</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eo</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 who worked in drug stores warned them that the drinks were for medical purposes only.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 because of this information the number of patients began to increase dramatically.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Lastly,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president Harding made sure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white house was filled with liquor.</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 positively ecstatic about learning about the ROARING 20’s!</w:t>
                            </w:r>
                          </w:p>
                          <w:p w14:paraId="290FCE03" w14:textId="3DFE92F1" w:rsidR="00645FCC" w:rsidRPr="00CA47DA" w:rsidRDefault="00645FCC" w:rsidP="004F11F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2" type="#_x0000_t202" style="position:absolute;margin-left:328pt;margin-top:428pt;width:259.8pt;height:33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" mv:complextextbox="1" o:allowincell="f" filled="f" stroked="f">
                <v:textbox inset=",0,,0">
                  <w:txbxContent>
                    <w:p w14:paraId="3B5006F6" w14:textId="3254C586" w:rsidR="00645FCC" w:rsidRPr="00886809" w:rsidRDefault="00645FCC" w:rsidP="00886809">
                      <w:pPr>
                        <w:jc w:val="center"/>
                        <w:rPr>
                          <w:rFonts w:ascii="Apple Chancery" w:hAnsi="Apple Chancery" w:cs="Apple Chancery"/>
                          <w:b/>
                          <w:sz w:val="32"/>
                          <w:szCs w:val="20"/>
                          <w:vertAlign w:val="superscript"/>
                          <w14:glow w14:rad="101600">
                            <w14:schemeClr w14:val="accent5">
                              <w14:alpha w14:val="60000"/>
                              <w14:satMod w14:val="175000"/>
                            </w14:schemeClr>
                          </w14:glow>
                        </w:rPr>
                      </w:pPr>
                      <w:r w:rsidRPr="00893B32">
                        <w:rPr>
                          <w:rFonts w:ascii="Apple Chancery" w:hAnsi="Apple Chancery" w:cs="Apple Chancery"/>
                          <w:b/>
                          <w:sz w:val="32"/>
                          <w:szCs w:val="20"/>
                          <w:vertAlign w:val="superscript"/>
                          <w14:glow w14:rad="101600">
                            <w14:schemeClr w14:val="accent5">
                              <w14:alpha w14:val="60000"/>
                              <w14:satMod w14:val="175000"/>
                            </w14:schemeClr>
                          </w14:glow>
                        </w:rPr>
                        <w:t>P</w:t>
                      </w:r>
                      <w:r>
                        <w:rPr>
                          <w:rFonts w:ascii="Apple Chancery" w:hAnsi="Apple Chancery" w:cs="Apple Chancery"/>
                          <w:b/>
                          <w:sz w:val="32"/>
                          <w:szCs w:val="20"/>
                          <w:vertAlign w:val="superscript"/>
                          <w14:glow w14:rad="101600">
                            <w14:schemeClr w14:val="accent5">
                              <w14:alpha w14:val="60000"/>
                              <w14:satMod w14:val="175000"/>
                            </w14:schemeClr>
                          </w14:glow>
                        </w:rPr>
                        <w:t>rohibition</w:t>
                      </w:r>
                    </w:p>
                    <w:p w14:paraId="0827CD02" w14:textId="77777777" w:rsidR="00645FCC" w:rsidRPr="00893B32" w:rsidRDefault="00645FCC" w:rsidP="00886809">
                      <w:pPr>
                        <w:tabs>
                          <w:tab w:val="left" w:pos="1060"/>
                        </w:tabs>
                        <w:jc w:val="center"/>
                        <w:rPr>
                          <w:rFonts w:ascii="Rockwell Extra Bold" w:hAnsi="Rockwell Extra Bold" w:cs="Apple Chancery"/>
                          <w:sz w:val="20"/>
                          <w:szCs w:val="20"/>
                          <w:vertAlign w:val="superscript"/>
                          <w14:glow w14:rad="101600">
                            <w14:schemeClr w14:val="accent5">
                              <w14:alpha w14:val="60000"/>
                              <w14:satMod w14:val="175000"/>
                            </w14:schemeClr>
                          </w14:glow>
                        </w:rPr>
                      </w:pPr>
                      <w:r w:rsidRPr="00893B32">
                        <w:rPr>
                          <w:rFonts w:ascii="Rockwell Extra Bold" w:hAnsi="Rockwell Extra Bold" w:cs="Apple Chancery"/>
                          <w:sz w:val="20"/>
                          <w:szCs w:val="20"/>
                          <w:vertAlign w:val="superscript"/>
                          <w14:glow w14:rad="101600">
                            <w14:schemeClr w14:val="accent5">
                              <w14:alpha w14:val="60000"/>
                              <w14:satMod w14:val="175000"/>
                            </w14:schemeClr>
                          </w14:glow>
                        </w:rPr>
                        <w:t xml:space="preserve">By   </w:t>
                      </w:r>
                      <w:proofErr w:type="gramStart"/>
                      <w:r w:rsidRPr="00893B32">
                        <w:rPr>
                          <w:rFonts w:ascii="Rockwell Extra Bold" w:hAnsi="Rockwell Extra Bold" w:cs="Apple Chancery"/>
                          <w:sz w:val="20"/>
                          <w:szCs w:val="20"/>
                          <w:vertAlign w:val="superscript"/>
                          <w14:glow w14:rad="101600">
                            <w14:schemeClr w14:val="accent5">
                              <w14:alpha w14:val="60000"/>
                              <w14:satMod w14:val="175000"/>
                            </w14:schemeClr>
                          </w14:glow>
                        </w:rPr>
                        <w:t>AJ  Hodges</w:t>
                      </w:r>
                      <w:proofErr w:type="gramEnd"/>
                    </w:p>
                    <w:p w14:paraId="79F07DB2" w14:textId="77777777" w:rsidR="00645FCC" w:rsidRPr="00893B32" w:rsidRDefault="00645FCC" w:rsidP="00886809">
                      <w:pP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Prohibition began on January 16,1920 when the 18</w:t>
                      </w:r>
                      <w:r w:rsidRPr="00893B32">
                        <w:rPr>
                          <w:rFonts w:ascii="Apple Chancery" w:hAnsi="Apple Chancery" w:cs="Apple Chancery"/>
                          <w:b/>
                          <w:sz w:val="20"/>
                          <w:szCs w:val="20"/>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amendment went into effect due to drinking alcohol.</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Yet,</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when the law was passed,</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rinks were still available in “Speakeasies”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 many other estab</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lishments. It became known as a S</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peakeasy’ due to the fact that one woman still sold drinks at one bar and every time the boys got rowdy,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he would say in a quiet voice,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Speak easy boys,</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speakeasy.’’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Most importantly, many people were so desperate for alcohol that they began consuming their own.</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eo</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 who worked in drug stores warned them that the drinks were for medical purposes only.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 because of this information the number of patients began to increase dramatically.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Lastly,</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president Harding made sure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white house was filled with liquor.</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r>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893B32">
                        <w:rPr>
                          <w:rFonts w:ascii="Apple Chancery" w:hAnsi="Apple Chancery" w:cs="Apple Chancery"/>
                          <w:b/>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 positively ecstatic about learning about the ROARING 20’s!</w:t>
                      </w:r>
                    </w:p>
                    <w:p w14:paraId="290FCE03" w14:textId="3DFE92F1" w:rsidR="00645FCC" w:rsidRPr="00CA47DA" w:rsidRDefault="00645FCC" w:rsidP="004F11F3">
                      <w:pPr>
                        <w:pStyle w:val="BodyText"/>
                      </w:pPr>
                    </w:p>
                  </w:txbxContent>
                </v:textbox>
                <w10:wrap type="tight" anchorx="page" anchory="page"/>
              </v:shape>
            </w:pict>
          </mc:Fallback>
        </mc:AlternateContent>
      </w:r>
      <w:r w:rsidR="00DF3F20">
        <w:rPr>
          <w:noProof/>
        </w:rPr>
        <mc:AlternateContent>
          <mc:Choice Requires="wpg">
            <w:drawing>
              <wp:anchor distT="0" distB="0" distL="114300" distR="114300" simplePos="0" relativeHeight="251695243" behindDoc="0" locked="0" layoutInCell="1" allowOverlap="1" wp14:anchorId="14CFD83F" wp14:editId="600944E4">
                <wp:simplePos x="0" y="0"/>
                <wp:positionH relativeFrom="page">
                  <wp:posOffset>452120</wp:posOffset>
                </wp:positionH>
                <wp:positionV relativeFrom="page">
                  <wp:posOffset>5384165</wp:posOffset>
                </wp:positionV>
                <wp:extent cx="3776980" cy="3721735"/>
                <wp:effectExtent l="0" t="0" r="0" b="12065"/>
                <wp:wrapThrough wrapText="bothSides">
                  <wp:wrapPolygon edited="0">
                    <wp:start x="145" y="0"/>
                    <wp:lineTo x="145" y="21523"/>
                    <wp:lineTo x="21353" y="21523"/>
                    <wp:lineTo x="21353" y="0"/>
                    <wp:lineTo x="145" y="0"/>
                  </wp:wrapPolygon>
                </wp:wrapThrough>
                <wp:docPr id="138" name="Group 138"/>
                <wp:cNvGraphicFramePr/>
                <a:graphic xmlns:a="http://schemas.openxmlformats.org/drawingml/2006/main">
                  <a:graphicData uri="http://schemas.microsoft.com/office/word/2010/wordprocessingGroup">
                    <wpg:wgp>
                      <wpg:cNvGrpSpPr/>
                      <wpg:grpSpPr>
                        <a:xfrm>
                          <a:off x="0" y="0"/>
                          <a:ext cx="3776980" cy="3721735"/>
                          <a:chOff x="0" y="0"/>
                          <a:chExt cx="3776980" cy="3721735"/>
                        </a:xfrm>
                        <a:extLst>
                          <a:ext uri="{0CCBE362-F206-4b92-989A-16890622DB6E}">
                            <ma14:wrappingTextBoxFlag xmlns:ma14="http://schemas.microsoft.com/office/mac/drawingml/2011/main" val="1"/>
                          </a:ext>
                        </a:extLst>
                      </wpg:grpSpPr>
                      <wps:wsp>
                        <wps:cNvPr id="191" name="Text Box 191"/>
                        <wps:cNvSpPr txBox="1"/>
                        <wps:spPr>
                          <a:xfrm>
                            <a:off x="0" y="0"/>
                            <a:ext cx="3776980" cy="372173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91440" y="45720"/>
                            <a:ext cx="3594100" cy="390525"/>
                          </a:xfrm>
                          <a:prstGeom prst="rect">
                            <a:avLst/>
                          </a:prstGeom>
                          <a:noFill/>
                          <a:ln>
                            <a:noFill/>
                          </a:ln>
                          <a:effectLst/>
                          <a:extLst>
                            <a:ext uri="{C572A759-6A51-4108-AA02-DFA0A04FC94B}">
                              <ma14:wrappingTextBoxFlag xmlns:ma14="http://schemas.microsoft.com/office/mac/drawingml/2011/main"/>
                            </a:ext>
                          </a:extLst>
                        </wps:spPr>
                        <wps:txbx id="37">
                          <w:txbxContent>
                            <w:p w14:paraId="17860E57" w14:textId="3C7D162F" w:rsidR="00645FCC" w:rsidRPr="00764712" w:rsidRDefault="00645FCC" w:rsidP="00886809">
                              <w:pPr>
                                <w:ind w:left="1440" w:firstLine="720"/>
                                <w:rPr>
                                  <w:rFonts w:ascii="Chalkduster" w:hAnsi="Chalkduster"/>
                                </w:rPr>
                              </w:pPr>
                              <w:r>
                                <w:rPr>
                                  <w:rFonts w:ascii="Chalkduster" w:hAnsi="Chalkduster"/>
                                </w:rPr>
                                <w:t>Roaring’ 20’s</w:t>
                              </w:r>
                              <w:r>
                                <w:rPr>
                                  <w:rFonts w:ascii="Chalkduster" w:hAnsi="Chalkduster"/>
                                </w:rPr>
                                <w:tab/>
                              </w:r>
                              <w:r>
                                <w:rPr>
                                  <w:rFonts w:ascii="Chalkduster" w:hAnsi="Chalkduster"/>
                                </w:rPr>
                                <w:tab/>
                              </w:r>
                              <w:r>
                                <w:rPr>
                                  <w:rFonts w:ascii="Chalkduster" w:hAnsi="Chalkduster"/>
                                </w:rPr>
                                <w:tab/>
                              </w:r>
                            </w:p>
                            <w:p w14:paraId="0CE0E5E4" w14:textId="77777777" w:rsidR="00645FCC" w:rsidRPr="00764712" w:rsidRDefault="00645FCC" w:rsidP="00C6275D">
                              <w:pPr>
                                <w:tabs>
                                  <w:tab w:val="left" w:pos="2020"/>
                                </w:tabs>
                                <w:rPr>
                                  <w:rFonts w:ascii="Gill Sans Ultra Bold" w:hAnsi="Gill Sans Ultra Bold"/>
                                </w:rPr>
                              </w:pPr>
                              <w:r w:rsidRPr="00764712">
                                <w:rPr>
                                  <w:rFonts w:ascii="Gill Sans Ultra Bold" w:hAnsi="Gill Sans Ultra Bold"/>
                                </w:rPr>
                                <w:t xml:space="preserve">     By Savannah Spades</w:t>
                              </w:r>
                              <w:r w:rsidRPr="00764712">
                                <w:rPr>
                                  <w:rFonts w:ascii="Gill Sans Ultra Bold" w:hAnsi="Gill Sans Ultra Bold"/>
                                </w:rPr>
                                <w:tab/>
                              </w:r>
                            </w:p>
                            <w:p w14:paraId="2AE01DD7" w14:textId="77777777" w:rsidR="00645FCC" w:rsidRPr="00764712" w:rsidRDefault="00645FCC" w:rsidP="00C6275D">
                              <w:pPr>
                                <w:tabs>
                                  <w:tab w:val="left" w:pos="2020"/>
                                </w:tabs>
                                <w:rPr>
                                  <w:rFonts w:ascii="Gill Sans Ultra Bold" w:hAnsi="Gill Sans Ultra Bold"/>
                                </w:rPr>
                              </w:pPr>
                            </w:p>
                            <w:p w14:paraId="72E59BEA" w14:textId="77777777" w:rsidR="00645FCC" w:rsidRPr="00764712" w:rsidRDefault="00645FCC" w:rsidP="00C6275D">
                              <w:pPr>
                                <w:tabs>
                                  <w:tab w:val="left" w:pos="2020"/>
                                </w:tabs>
                                <w:rPr>
                                  <w:rFonts w:ascii="Lucida Blackletter" w:hAnsi="Lucida Blackletter"/>
                                </w:rPr>
                              </w:pPr>
                              <w:r w:rsidRPr="00764712">
                                <w:rPr>
                                  <w:rFonts w:ascii="Lucida Blackletter" w:hAnsi="Lucida Blackletter"/>
                                </w:rPr>
                                <w:t xml:space="preserve">              ~~Prohibition~~</w:t>
                              </w:r>
                              <w:r w:rsidRPr="00764712">
                                <w:rPr>
                                  <w:rFonts w:ascii="Lucida Blackletter" w:hAnsi="Lucida Blackletter"/>
                                </w:rPr>
                                <w:tab/>
                              </w:r>
                            </w:p>
                            <w:p w14:paraId="6D9B65E7" w14:textId="77777777" w:rsidR="00645FCC" w:rsidRPr="00764712" w:rsidRDefault="00645FCC" w:rsidP="00C6275D">
                              <w:pPr>
                                <w:tabs>
                                  <w:tab w:val="left" w:pos="2020"/>
                                </w:tabs>
                                <w:rPr>
                                  <w:rFonts w:ascii="Lucida Blackletter" w:hAnsi="Lucida Blackletter"/>
                                </w:rPr>
                              </w:pPr>
                            </w:p>
                            <w:p w14:paraId="7DA13F88" w14:textId="77777777" w:rsidR="00645FCC" w:rsidRPr="00764712" w:rsidRDefault="00645FCC" w:rsidP="00C6275D">
                              <w:pPr>
                                <w:tabs>
                                  <w:tab w:val="left" w:pos="2020"/>
                                </w:tabs>
                              </w:pPr>
                              <w:r w:rsidRPr="00764712">
                                <w:rPr>
                                  <w:rFonts w:ascii="Lucida Blackletter" w:hAnsi="Lucida Blackletter"/>
                                </w:rPr>
                                <w:t xml:space="preserve"> </w:t>
                              </w:r>
                              <w:r w:rsidRPr="00764712">
                                <w:t xml:space="preserve"> Prohibition was in the Roaring’ 20’s and it all started gangsters, bootleggers, alcoholics, etc. But basically, it was a law against drugs, alcohol, and most likely bar cost went out of the ROOF.</w:t>
                              </w:r>
                            </w:p>
                            <w:p w14:paraId="2E0F44E9" w14:textId="77777777" w:rsidR="00645FCC" w:rsidRPr="00764712" w:rsidRDefault="00645FCC" w:rsidP="00C6275D">
                              <w:pPr>
                                <w:tabs>
                                  <w:tab w:val="left" w:pos="2020"/>
                                </w:tabs>
                              </w:pPr>
                              <w:r w:rsidRPr="00764712">
                                <w:t xml:space="preserve">    Almost ALL of the states in the U.S. were against it. Also, the metaphor, “Speak Easy” was established.</w:t>
                              </w:r>
                              <w:r w:rsidRPr="00764712">
                                <w:tab/>
                              </w:r>
                            </w:p>
                            <w:p w14:paraId="1AD365E7" w14:textId="77777777" w:rsidR="00645FCC" w:rsidRPr="00764712" w:rsidRDefault="00645FCC" w:rsidP="00C6275D">
                              <w:pPr>
                                <w:tabs>
                                  <w:tab w:val="left" w:pos="2020"/>
                                </w:tabs>
                              </w:pPr>
                              <w:r w:rsidRPr="00764712">
                                <w:t xml:space="preserve">     Mainly, prohibition was against drinking, and bars.  </w:t>
                              </w:r>
                            </w:p>
                            <w:p w14:paraId="3AF91ECB" w14:textId="77777777" w:rsidR="00645FCC" w:rsidRDefault="00645FCC" w:rsidP="00C6275D">
                              <w:pPr>
                                <w:tabs>
                                  <w:tab w:val="left" w:pos="2020"/>
                                </w:tabs>
                              </w:pPr>
                              <w:r w:rsidRPr="00764712">
                                <w:t xml:space="preserve">      This December, we are doing a Roaring’ 20’s presentation. Hopefully you can come with some guests! There will be a prohibition part of the school, and just plain Roaring’ 20’s!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434975"/>
                            <a:ext cx="3594100" cy="191135"/>
                          </a:xfrm>
                          <a:prstGeom prst="rect">
                            <a:avLst/>
                          </a:prstGeom>
                          <a:noFill/>
                          <a:ln>
                            <a:noFill/>
                          </a:ln>
                          <a:effectLst/>
                          <a:extLst>
                            <a:ext uri="{C572A759-6A51-4108-AA02-DFA0A04FC94B}">
                              <ma14:wrappingTextBoxFlag xmlns:ma14="http://schemas.microsoft.com/office/mac/drawingml/2011/main"/>
                            </a:ext>
                          </a:extLst>
                        </wps:spPr>
                        <wps:linkedTxbx id="3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624840"/>
                            <a:ext cx="3594100" cy="191135"/>
                          </a:xfrm>
                          <a:prstGeom prst="rect">
                            <a:avLst/>
                          </a:prstGeom>
                          <a:noFill/>
                          <a:ln>
                            <a:noFill/>
                          </a:ln>
                          <a:effectLst/>
                          <a:extLst>
                            <a:ext uri="{C572A759-6A51-4108-AA02-DFA0A04FC94B}">
                              <ma14:wrappingTextBoxFlag xmlns:ma14="http://schemas.microsoft.com/office/mac/drawingml/2011/main"/>
                            </a:ext>
                          </a:extLst>
                        </wps:spPr>
                        <wps:linkedTxbx id="3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814705"/>
                            <a:ext cx="3594100" cy="194945"/>
                          </a:xfrm>
                          <a:prstGeom prst="rect">
                            <a:avLst/>
                          </a:prstGeom>
                          <a:noFill/>
                          <a:ln>
                            <a:noFill/>
                          </a:ln>
                          <a:effectLst/>
                          <a:extLst>
                            <a:ext uri="{C572A759-6A51-4108-AA02-DFA0A04FC94B}">
                              <ma14:wrappingTextBoxFlag xmlns:ma14="http://schemas.microsoft.com/office/mac/drawingml/2011/main"/>
                            </a:ext>
                          </a:extLst>
                        </wps:spPr>
                        <wps:linkedTxbx id="3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1440" y="1008380"/>
                            <a:ext cx="3594100" cy="194945"/>
                          </a:xfrm>
                          <a:prstGeom prst="rect">
                            <a:avLst/>
                          </a:prstGeom>
                          <a:noFill/>
                          <a:ln>
                            <a:noFill/>
                          </a:ln>
                          <a:effectLst/>
                          <a:extLst>
                            <a:ext uri="{C572A759-6A51-4108-AA02-DFA0A04FC94B}">
                              <ma14:wrappingTextBoxFlag xmlns:ma14="http://schemas.microsoft.com/office/mac/drawingml/2011/main"/>
                            </a:ext>
                          </a:extLst>
                        </wps:spPr>
                        <wps:linkedTxbx id="3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1202055"/>
                            <a:ext cx="3594100" cy="704850"/>
                          </a:xfrm>
                          <a:prstGeom prst="rect">
                            <a:avLst/>
                          </a:prstGeom>
                          <a:noFill/>
                          <a:ln>
                            <a:noFill/>
                          </a:ln>
                          <a:effectLst/>
                          <a:extLst>
                            <a:ext uri="{C572A759-6A51-4108-AA02-DFA0A04FC94B}">
                              <ma14:wrappingTextBoxFlag xmlns:ma14="http://schemas.microsoft.com/office/mac/drawingml/2011/main"/>
                            </a:ext>
                          </a:extLst>
                        </wps:spPr>
                        <wps:linkedTxbx id="3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91440" y="1905635"/>
                            <a:ext cx="3594100" cy="528955"/>
                          </a:xfrm>
                          <a:prstGeom prst="rect">
                            <a:avLst/>
                          </a:prstGeom>
                          <a:noFill/>
                          <a:ln>
                            <a:noFill/>
                          </a:ln>
                          <a:effectLst/>
                          <a:extLst>
                            <a:ext uri="{C572A759-6A51-4108-AA02-DFA0A04FC94B}">
                              <ma14:wrappingTextBoxFlag xmlns:ma14="http://schemas.microsoft.com/office/mac/drawingml/2011/main"/>
                            </a:ext>
                          </a:extLst>
                        </wps:spPr>
                        <wps:linkedTxbx id="3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91440" y="2433320"/>
                            <a:ext cx="3594100" cy="177165"/>
                          </a:xfrm>
                          <a:prstGeom prst="rect">
                            <a:avLst/>
                          </a:prstGeom>
                          <a:noFill/>
                          <a:ln>
                            <a:noFill/>
                          </a:ln>
                          <a:effectLst/>
                          <a:extLst>
                            <a:ext uri="{C572A759-6A51-4108-AA02-DFA0A04FC94B}">
                              <ma14:wrappingTextBoxFlag xmlns:ma14="http://schemas.microsoft.com/office/mac/drawingml/2011/main"/>
                            </a:ext>
                          </a:extLst>
                        </wps:spPr>
                        <wps:linkedTxbx id="3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609215"/>
                            <a:ext cx="3594100" cy="528955"/>
                          </a:xfrm>
                          <a:prstGeom prst="rect">
                            <a:avLst/>
                          </a:prstGeom>
                          <a:noFill/>
                          <a:ln>
                            <a:noFill/>
                          </a:ln>
                          <a:effectLst/>
                          <a:extLst>
                            <a:ext uri="{C572A759-6A51-4108-AA02-DFA0A04FC94B}">
                              <ma14:wrappingTextBoxFlag xmlns:ma14="http://schemas.microsoft.com/office/mac/drawingml/2011/main"/>
                            </a:ext>
                          </a:extLst>
                        </wps:spPr>
                        <wps:linkedTxbx id="3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1600835" y="3136900"/>
                            <a:ext cx="2084705" cy="177165"/>
                          </a:xfrm>
                          <a:prstGeom prst="rect">
                            <a:avLst/>
                          </a:prstGeom>
                          <a:noFill/>
                          <a:ln>
                            <a:noFill/>
                          </a:ln>
                          <a:effectLst/>
                          <a:extLst>
                            <a:ext uri="{C572A759-6A51-4108-AA02-DFA0A04FC94B}">
                              <ma14:wrappingTextBoxFlag xmlns:ma14="http://schemas.microsoft.com/office/mac/drawingml/2011/main"/>
                            </a:ext>
                          </a:extLst>
                        </wps:spPr>
                        <wps:linkedTxbx id="3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8" o:spid="_x0000_s1113" style="position:absolute;margin-left:35.6pt;margin-top:423.95pt;width:297.4pt;height:293.05pt;z-index:251695243;mso-position-horizontal-relative:page;mso-position-vertical-relative:page" coordsize="3776980,3721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" mv:complextextbox="1">
                <v:shape id="Text Box 191" o:spid="_x0000_s1114" type="#_x0000_t202" style="position:absolute;width:3776980;height:3721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xZjwgAA&#10;ANwAAAAPAAAAZHJzL2Rvd25yZXYueG1sRE9Li8IwEL4L/ocwgrc1dQ9urUbRRWUPyq6Pg8ehGdti&#10;MylNtPXfG2HB23x8z5nOW1OKO9WusKxgOIhAEKdWF5wpOB3XHzEI55E1lpZJwYMczGfdzhQTbRve&#10;0/3gMxFC2CWoIPe+SqR0aU4G3cBWxIG72NqgD7DOpK6xCeGmlJ9RNJIGCw4NOVb0nVN6PdyMAtq2&#10;5riLv1b+d3nZROf4r9nqTKl+r11MQHhq/Vv87/7RYf54CK9nwgV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nFmPCAAAA3AAAAA8AAAAAAAAAAAAAAAAAlwIAAGRycy9kb3du&#10;cmV2LnhtbFBLBQYAAAAABAAEAPUAAACGAwAAAAA=&#10;" mv:complextextbox="1" filled="f" stroked="f"/>
                <v:shape id="Text Box 102" o:spid="_x0000_s1115" type="#_x0000_t202" style="position:absolute;left:91440;top:45720;width:3594100;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9" inset="0,0,0,0">
                    <w:txbxContent>
                      <w:p w14:paraId="17860E57" w14:textId="3C7D162F" w:rsidR="00645FCC" w:rsidRPr="00764712" w:rsidRDefault="00645FCC" w:rsidP="00886809">
                        <w:pPr>
                          <w:ind w:left="1440" w:firstLine="720"/>
                          <w:rPr>
                            <w:rFonts w:ascii="Chalkduster" w:hAnsi="Chalkduster"/>
                          </w:rPr>
                        </w:pPr>
                        <w:r>
                          <w:rPr>
                            <w:rFonts w:ascii="Chalkduster" w:hAnsi="Chalkduster"/>
                          </w:rPr>
                          <w:t>Roaring’ 20’s</w:t>
                        </w:r>
                        <w:r>
                          <w:rPr>
                            <w:rFonts w:ascii="Chalkduster" w:hAnsi="Chalkduster"/>
                          </w:rPr>
                          <w:tab/>
                        </w:r>
                        <w:r>
                          <w:rPr>
                            <w:rFonts w:ascii="Chalkduster" w:hAnsi="Chalkduster"/>
                          </w:rPr>
                          <w:tab/>
                        </w:r>
                        <w:r>
                          <w:rPr>
                            <w:rFonts w:ascii="Chalkduster" w:hAnsi="Chalkduster"/>
                          </w:rPr>
                          <w:tab/>
                        </w:r>
                      </w:p>
                      <w:p w14:paraId="0CE0E5E4" w14:textId="77777777" w:rsidR="00645FCC" w:rsidRPr="00764712" w:rsidRDefault="00645FCC" w:rsidP="00C6275D">
                        <w:pPr>
                          <w:tabs>
                            <w:tab w:val="left" w:pos="2020"/>
                          </w:tabs>
                          <w:rPr>
                            <w:rFonts w:ascii="Gill Sans Ultra Bold" w:hAnsi="Gill Sans Ultra Bold"/>
                          </w:rPr>
                        </w:pPr>
                        <w:r w:rsidRPr="00764712">
                          <w:rPr>
                            <w:rFonts w:ascii="Gill Sans Ultra Bold" w:hAnsi="Gill Sans Ultra Bold"/>
                          </w:rPr>
                          <w:t xml:space="preserve">     By Savannah Spades</w:t>
                        </w:r>
                        <w:r w:rsidRPr="00764712">
                          <w:rPr>
                            <w:rFonts w:ascii="Gill Sans Ultra Bold" w:hAnsi="Gill Sans Ultra Bold"/>
                          </w:rPr>
                          <w:tab/>
                        </w:r>
                      </w:p>
                      <w:p w14:paraId="2AE01DD7" w14:textId="77777777" w:rsidR="00645FCC" w:rsidRPr="00764712" w:rsidRDefault="00645FCC" w:rsidP="00C6275D">
                        <w:pPr>
                          <w:tabs>
                            <w:tab w:val="left" w:pos="2020"/>
                          </w:tabs>
                          <w:rPr>
                            <w:rFonts w:ascii="Gill Sans Ultra Bold" w:hAnsi="Gill Sans Ultra Bold"/>
                          </w:rPr>
                        </w:pPr>
                      </w:p>
                      <w:p w14:paraId="72E59BEA" w14:textId="77777777" w:rsidR="00645FCC" w:rsidRPr="00764712" w:rsidRDefault="00645FCC" w:rsidP="00C6275D">
                        <w:pPr>
                          <w:tabs>
                            <w:tab w:val="left" w:pos="2020"/>
                          </w:tabs>
                          <w:rPr>
                            <w:rFonts w:ascii="Lucida Blackletter" w:hAnsi="Lucida Blackletter"/>
                          </w:rPr>
                        </w:pPr>
                        <w:r w:rsidRPr="00764712">
                          <w:rPr>
                            <w:rFonts w:ascii="Lucida Blackletter" w:hAnsi="Lucida Blackletter"/>
                          </w:rPr>
                          <w:t xml:space="preserve">              ~~Prohibition~~</w:t>
                        </w:r>
                        <w:r w:rsidRPr="00764712">
                          <w:rPr>
                            <w:rFonts w:ascii="Lucida Blackletter" w:hAnsi="Lucida Blackletter"/>
                          </w:rPr>
                          <w:tab/>
                        </w:r>
                      </w:p>
                      <w:p w14:paraId="6D9B65E7" w14:textId="77777777" w:rsidR="00645FCC" w:rsidRPr="00764712" w:rsidRDefault="00645FCC" w:rsidP="00C6275D">
                        <w:pPr>
                          <w:tabs>
                            <w:tab w:val="left" w:pos="2020"/>
                          </w:tabs>
                          <w:rPr>
                            <w:rFonts w:ascii="Lucida Blackletter" w:hAnsi="Lucida Blackletter"/>
                          </w:rPr>
                        </w:pPr>
                      </w:p>
                      <w:p w14:paraId="7DA13F88" w14:textId="77777777" w:rsidR="00645FCC" w:rsidRPr="00764712" w:rsidRDefault="00645FCC" w:rsidP="00C6275D">
                        <w:pPr>
                          <w:tabs>
                            <w:tab w:val="left" w:pos="2020"/>
                          </w:tabs>
                        </w:pPr>
                        <w:r w:rsidRPr="00764712">
                          <w:rPr>
                            <w:rFonts w:ascii="Lucida Blackletter" w:hAnsi="Lucida Blackletter"/>
                          </w:rPr>
                          <w:t xml:space="preserve"> </w:t>
                        </w:r>
                        <w:r w:rsidRPr="00764712">
                          <w:t xml:space="preserve"> Prohibition was in the Roaring’ 20’s and it all started gangsters, bootleggers, alcoholics, etc. But basically, it was a law against drugs, alcohol, and most likely bar cost went out of the ROOF.</w:t>
                        </w:r>
                      </w:p>
                      <w:p w14:paraId="2E0F44E9" w14:textId="77777777" w:rsidR="00645FCC" w:rsidRPr="00764712" w:rsidRDefault="00645FCC" w:rsidP="00C6275D">
                        <w:pPr>
                          <w:tabs>
                            <w:tab w:val="left" w:pos="2020"/>
                          </w:tabs>
                        </w:pPr>
                        <w:r w:rsidRPr="00764712">
                          <w:t xml:space="preserve">    Almost ALL of the states in the U.S. were against it. Also, the metaphor, “Speak Easy” was established.</w:t>
                        </w:r>
                        <w:r w:rsidRPr="00764712">
                          <w:tab/>
                        </w:r>
                      </w:p>
                      <w:p w14:paraId="1AD365E7" w14:textId="77777777" w:rsidR="00645FCC" w:rsidRPr="00764712" w:rsidRDefault="00645FCC" w:rsidP="00C6275D">
                        <w:pPr>
                          <w:tabs>
                            <w:tab w:val="left" w:pos="2020"/>
                          </w:tabs>
                        </w:pPr>
                        <w:r w:rsidRPr="00764712">
                          <w:t xml:space="preserve">     Mainly, prohibition was against drinking, and bars.  </w:t>
                        </w:r>
                      </w:p>
                      <w:p w14:paraId="3AF91ECB" w14:textId="77777777" w:rsidR="00645FCC" w:rsidRDefault="00645FCC" w:rsidP="00C6275D">
                        <w:pPr>
                          <w:tabs>
                            <w:tab w:val="left" w:pos="2020"/>
                          </w:tabs>
                        </w:pPr>
                        <w:r w:rsidRPr="00764712">
                          <w:t xml:space="preserve">      This December, we are doing a Roaring’ 20’s presentation. Hopefully you can come with some guests! There will be a prohibition part of the school, and just plain Roaring’ 20’s! </w:t>
                        </w:r>
                      </w:p>
                    </w:txbxContent>
                  </v:textbox>
                </v:shape>
                <v:shape id="Text Box 109" o:spid="_x0000_s1116" type="#_x0000_t202" style="position:absolute;left:91440;top:434975;width:3594100;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117" type="#_x0000_t202" style="position:absolute;left:91440;top:624840;width:3594100;height:191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21" inset="0,0,0,0">
                    <w:txbxContent/>
                  </v:textbox>
                </v:shape>
                <v:shape id="Text Box 121" o:spid="_x0000_s1118" type="#_x0000_t202" style="position:absolute;left:91440;top:814705;width:3594100;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3" inset="0,0,0,0">
                    <w:txbxContent/>
                  </v:textbox>
                </v:shape>
                <v:shape id="Text Box 123" o:spid="_x0000_s1119" type="#_x0000_t202" style="position:absolute;left:91440;top:1008380;width:3594100;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5" inset="0,0,0,0">
                    <w:txbxContent/>
                  </v:textbox>
                </v:shape>
                <v:shape id="Text Box 125" o:spid="_x0000_s1120" type="#_x0000_t202" style="position:absolute;left:91440;top:1202055;width:359410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121" type="#_x0000_t202" style="position:absolute;left:91440;top:1905635;width:359410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8" inset="0,0,0,0">
                    <w:txbxContent/>
                  </v:textbox>
                </v:shape>
                <v:shape id="Text Box 128" o:spid="_x0000_s1122" type="#_x0000_t202" style="position:absolute;left:91440;top:2433320;width:35941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36" inset="0,0,0,0">
                    <w:txbxContent/>
                  </v:textbox>
                </v:shape>
                <v:shape id="Text Box 136" o:spid="_x0000_s1123" type="#_x0000_t202" style="position:absolute;left:91440;top:2609215;width:359410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124" type="#_x0000_t202" style="position:absolute;left:1600835;top:3136900;width:20847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inset="0,0,0,0">
                    <w:txbxContent/>
                  </v:textbox>
                </v:shape>
                <w10:wrap type="through" anchorx="page" anchory="page"/>
              </v:group>
            </w:pict>
          </mc:Fallback>
        </mc:AlternateContent>
      </w:r>
      <w:r w:rsidR="000C347E">
        <w:rPr>
          <w:noProof/>
        </w:rPr>
        <w:drawing>
          <wp:anchor distT="0" distB="0" distL="118745" distR="118745" simplePos="0" relativeHeight="251658376" behindDoc="0" locked="0" layoutInCell="0" allowOverlap="1" wp14:anchorId="1118E1C8" wp14:editId="352BFC6C">
            <wp:simplePos x="0" y="0"/>
            <wp:positionH relativeFrom="page">
              <wp:posOffset>4366260</wp:posOffset>
            </wp:positionH>
            <wp:positionV relativeFrom="page">
              <wp:posOffset>335915</wp:posOffset>
            </wp:positionV>
            <wp:extent cx="2720340" cy="2979420"/>
            <wp:effectExtent l="279400" t="254000" r="276860" b="297180"/>
            <wp:wrapTight wrapText="bothSides">
              <wp:wrapPolygon edited="0">
                <wp:start x="-698" y="-1019"/>
                <wp:lineTo x="-1469" y="-592"/>
                <wp:lineTo x="-1213" y="11214"/>
                <wp:lineTo x="-1357" y="20833"/>
                <wp:lineTo x="6279" y="22476"/>
                <wp:lineTo x="20247" y="22533"/>
                <wp:lineTo x="20481" y="22885"/>
                <wp:lineTo x="22290" y="22749"/>
                <wp:lineTo x="22559" y="21251"/>
                <wp:lineTo x="22483" y="-2024"/>
                <wp:lineTo x="508" y="-1110"/>
                <wp:lineTo x="-698" y="-1019"/>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282616">
                      <a:off x="0" y="0"/>
                      <a:ext cx="2720340" cy="2979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3F20">
        <w:rPr>
          <w:noProof/>
        </w:rPr>
        <mc:AlternateContent>
          <mc:Choice Requires="wpg">
            <w:drawing>
              <wp:anchor distT="0" distB="0" distL="114300" distR="114300" simplePos="0" relativeHeight="251658333" behindDoc="0" locked="0" layoutInCell="1" allowOverlap="1" wp14:anchorId="077533AA" wp14:editId="737F8E54">
                <wp:simplePos x="0" y="0"/>
                <wp:positionH relativeFrom="page">
                  <wp:posOffset>457200</wp:posOffset>
                </wp:positionH>
                <wp:positionV relativeFrom="page">
                  <wp:posOffset>822960</wp:posOffset>
                </wp:positionV>
                <wp:extent cx="3771900" cy="2829560"/>
                <wp:effectExtent l="0" t="0" r="0" b="15240"/>
                <wp:wrapThrough wrapText="bothSides">
                  <wp:wrapPolygon edited="0">
                    <wp:start x="145" y="0"/>
                    <wp:lineTo x="145" y="21522"/>
                    <wp:lineTo x="21236" y="21522"/>
                    <wp:lineTo x="21236" y="0"/>
                    <wp:lineTo x="145" y="0"/>
                  </wp:wrapPolygon>
                </wp:wrapThrough>
                <wp:docPr id="101" name="Group 101"/>
                <wp:cNvGraphicFramePr/>
                <a:graphic xmlns:a="http://schemas.openxmlformats.org/drawingml/2006/main">
                  <a:graphicData uri="http://schemas.microsoft.com/office/word/2010/wordprocessingGroup">
                    <wpg:wgp>
                      <wpg:cNvGrpSpPr/>
                      <wpg:grpSpPr>
                        <a:xfrm>
                          <a:off x="0" y="0"/>
                          <a:ext cx="3771900" cy="2829560"/>
                          <a:chOff x="0" y="0"/>
                          <a:chExt cx="3771900" cy="2829560"/>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3771900" cy="282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64" name="Text Box 264"/>
                        <wps:cNvSpPr txBox="1"/>
                        <wps:spPr>
                          <a:xfrm>
                            <a:off x="91440" y="0"/>
                            <a:ext cx="3589020" cy="241300"/>
                          </a:xfrm>
                          <a:prstGeom prst="rect">
                            <a:avLst/>
                          </a:prstGeom>
                          <a:noFill/>
                          <a:ln>
                            <a:noFill/>
                          </a:ln>
                          <a:effectLst/>
                          <a:extLst>
                            <a:ext uri="{C572A759-6A51-4108-AA02-DFA0A04FC94B}">
                              <ma14:wrappingTextBoxFlag xmlns:ma14="http://schemas.microsoft.com/office/mac/drawingml/2011/main"/>
                            </a:ext>
                          </a:extLst>
                        </wps:spPr>
                        <wps:txbx id="38">
                          <w:txbxContent>
                            <w:p w14:paraId="28686FEC" w14:textId="72335935" w:rsidR="00645FCC" w:rsidRPr="001B1442" w:rsidRDefault="00645FCC" w:rsidP="001B1442">
                              <w:pPr>
                                <w:pStyle w:val="Heading1"/>
                                <w:rPr>
                                  <w:b/>
                                  <w:sz w:val="32"/>
                                  <w:u w:val="double"/>
                                </w:rPr>
                              </w:pPr>
                              <w:r w:rsidRPr="000C347E">
                                <w:rPr>
                                  <w:b/>
                                  <w:sz w:val="32"/>
                                  <w:u w:val="double"/>
                                </w:rPr>
                                <w:t>Homecoming Dance Coming Soon!</w:t>
                              </w:r>
                            </w:p>
                            <w:p w14:paraId="499A6782" w14:textId="6E69F6F0" w:rsidR="00645FCC" w:rsidRPr="008931F3" w:rsidRDefault="00645FCC" w:rsidP="000C347E">
                              <w:pPr>
                                <w:rPr>
                                  <w:rFonts w:ascii="American Typewriter" w:hAnsi="American Typewriter"/>
                                  <w:sz w:val="28"/>
                                  <w:szCs w:val="28"/>
                                </w:rPr>
                              </w:pPr>
                              <w:r w:rsidRPr="008931F3">
                                <w:rPr>
                                  <w:rFonts w:ascii="American Typewriter" w:hAnsi="American Typewriter"/>
                                  <w:sz w:val="28"/>
                                  <w:szCs w:val="28"/>
                                </w:rPr>
                                <w:t>Trumann Intermediate School (tis) is hosting a homecoming dance on Thursday September 27 from 9 to 10 for grades 7</w:t>
                              </w:r>
                              <w:r w:rsidRPr="008931F3">
                                <w:rPr>
                                  <w:rFonts w:ascii="American Typewriter" w:hAnsi="American Typewriter"/>
                                  <w:sz w:val="28"/>
                                  <w:szCs w:val="28"/>
                                  <w:vertAlign w:val="superscript"/>
                                </w:rPr>
                                <w:t>th</w:t>
                              </w:r>
                              <w:r>
                                <w:rPr>
                                  <w:rFonts w:ascii="American Typewriter" w:hAnsi="American Typewriter"/>
                                  <w:sz w:val="28"/>
                                  <w:szCs w:val="28"/>
                                  <w:vertAlign w:val="superscript"/>
                                </w:rPr>
                                <w:t xml:space="preserve"> </w:t>
                              </w:r>
                              <w:r>
                                <w:rPr>
                                  <w:rFonts w:ascii="American Typewriter" w:hAnsi="American Typewriter"/>
                                  <w:sz w:val="28"/>
                                  <w:szCs w:val="28"/>
                                </w:rPr>
                                <w:t xml:space="preserve">&amp; </w:t>
                              </w:r>
                              <w:r w:rsidRPr="008931F3">
                                <w:rPr>
                                  <w:rFonts w:ascii="American Typewriter" w:hAnsi="American Typewriter"/>
                                  <w:sz w:val="28"/>
                                  <w:szCs w:val="28"/>
                                </w:rPr>
                                <w:t>8</w:t>
                              </w:r>
                              <w:r w:rsidRPr="008931F3">
                                <w:rPr>
                                  <w:rFonts w:ascii="American Typewriter" w:hAnsi="American Typewriter"/>
                                  <w:sz w:val="28"/>
                                  <w:szCs w:val="28"/>
                                  <w:vertAlign w:val="superscript"/>
                                </w:rPr>
                                <w:t>th</w:t>
                              </w:r>
                              <w:r w:rsidRPr="008931F3">
                                <w:rPr>
                                  <w:rFonts w:ascii="American Typewriter" w:hAnsi="American Typewriter"/>
                                  <w:sz w:val="28"/>
                                  <w:szCs w:val="28"/>
                                </w:rPr>
                                <w:t xml:space="preserve"> and 9</w:t>
                              </w:r>
                              <w:r w:rsidRPr="008931F3">
                                <w:rPr>
                                  <w:rFonts w:ascii="American Typewriter" w:hAnsi="American Typewriter"/>
                                  <w:sz w:val="28"/>
                                  <w:szCs w:val="28"/>
                                  <w:vertAlign w:val="superscript"/>
                                </w:rPr>
                                <w:t>th</w:t>
                              </w:r>
                              <w:r w:rsidRPr="008931F3">
                                <w:rPr>
                                  <w:rFonts w:ascii="American Typewriter" w:hAnsi="American Typewriter"/>
                                  <w:sz w:val="28"/>
                                  <w:szCs w:val="28"/>
                                </w:rPr>
                                <w:t>.Costs 3 dollars per person. Clothes must meet school dress code.it will be held right after the football game. We wish we could go because it is going to be a great time.</w:t>
                              </w:r>
                              <w:r>
                                <w:rPr>
                                  <w:rFonts w:ascii="American Typewriter" w:hAnsi="American Typewriter"/>
                                  <w:sz w:val="36"/>
                                  <w:szCs w:val="36"/>
                                </w:rPr>
                                <w:t xml:space="preserve">        </w:t>
                              </w:r>
                            </w:p>
                            <w:p w14:paraId="4381B799" w14:textId="77777777" w:rsidR="00645FCC" w:rsidRDefault="00645FCC" w:rsidP="000C347E">
                              <w:pPr>
                                <w:rPr>
                                  <w:rFonts w:ascii="American Typewriter" w:hAnsi="American Typewriter"/>
                                  <w:sz w:val="36"/>
                                  <w:szCs w:val="36"/>
                                </w:rPr>
                              </w:pPr>
                            </w:p>
                            <w:p w14:paraId="626D4C76" w14:textId="75AF79B8" w:rsidR="00645FCC" w:rsidRPr="008931F3" w:rsidRDefault="00645FCC" w:rsidP="000C347E">
                              <w:pPr>
                                <w:rPr>
                                  <w:rFonts w:ascii="American Typewriter" w:hAnsi="American Typewriter"/>
                                </w:rPr>
                              </w:pPr>
                              <w:proofErr w:type="gramStart"/>
                              <w:r w:rsidRPr="008931F3">
                                <w:rPr>
                                  <w:rFonts w:ascii="American Typewriter" w:hAnsi="American Typewriter"/>
                                </w:rPr>
                                <w:t>by</w:t>
                              </w:r>
                              <w:proofErr w:type="gramEnd"/>
                              <w:r w:rsidRPr="008931F3">
                                <w:rPr>
                                  <w:rFonts w:ascii="American Typewriter" w:hAnsi="American Typewriter"/>
                                </w:rPr>
                                <w:t xml:space="preserve"> </w:t>
                              </w:r>
                              <w:r>
                                <w:rPr>
                                  <w:rFonts w:ascii="American Typewriter" w:hAnsi="American Typewriter"/>
                                </w:rPr>
                                <w:t xml:space="preserve">Drake and Logan </w:t>
                              </w:r>
                            </w:p>
                            <w:p w14:paraId="161B2994" w14:textId="77777777" w:rsidR="00645FCC" w:rsidRPr="00111445" w:rsidRDefault="00645FCC" w:rsidP="000C347E">
                              <w:pPr>
                                <w:rPr>
                                  <w:sz w:val="44"/>
                                  <w:szCs w:val="44"/>
                                </w:rPr>
                              </w:pPr>
                            </w:p>
                            <w:p w14:paraId="73A958E5" w14:textId="028C6AAC" w:rsidR="00645FCC" w:rsidRPr="00CA47DA" w:rsidRDefault="00645FCC" w:rsidP="004F11F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240030"/>
                            <a:ext cx="3577590" cy="206375"/>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445135"/>
                            <a:ext cx="3564890" cy="206375"/>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650240"/>
                            <a:ext cx="3552190" cy="206375"/>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855345"/>
                            <a:ext cx="3535045" cy="206375"/>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1060450"/>
                            <a:ext cx="3515360" cy="207010"/>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1266190"/>
                            <a:ext cx="3495040" cy="206375"/>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1471295"/>
                            <a:ext cx="3475355" cy="206375"/>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91440" y="1676400"/>
                            <a:ext cx="3455670" cy="206375"/>
                          </a:xfrm>
                          <a:prstGeom prst="rect">
                            <a:avLst/>
                          </a:prstGeom>
                          <a:noFill/>
                          <a:ln>
                            <a:noFill/>
                          </a:ln>
                          <a:effectLst/>
                          <a:extLst>
                            <a:ext uri="{C572A759-6A51-4108-AA02-DFA0A04FC94B}">
                              <ma14:wrappingTextBoxFlag xmlns:ma14="http://schemas.microsoft.com/office/mac/drawingml/2011/main"/>
                            </a:ext>
                          </a:extLst>
                        </wps:spPr>
                        <wps:linkedTxbx id="3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91440" y="1881505"/>
                            <a:ext cx="3430270" cy="264795"/>
                          </a:xfrm>
                          <a:prstGeom prst="rect">
                            <a:avLst/>
                          </a:prstGeom>
                          <a:noFill/>
                          <a:ln>
                            <a:noFill/>
                          </a:ln>
                          <a:effectLst/>
                          <a:extLst>
                            <a:ext uri="{C572A759-6A51-4108-AA02-DFA0A04FC94B}">
                              <ma14:wrappingTextBoxFlag xmlns:ma14="http://schemas.microsoft.com/office/mac/drawingml/2011/main"/>
                            </a:ext>
                          </a:extLst>
                        </wps:spPr>
                        <wps:linkedTxbx id="3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2145030"/>
                            <a:ext cx="1795145" cy="177165"/>
                          </a:xfrm>
                          <a:prstGeom prst="rect">
                            <a:avLst/>
                          </a:prstGeom>
                          <a:noFill/>
                          <a:ln>
                            <a:noFill/>
                          </a:ln>
                          <a:effectLst/>
                          <a:extLst>
                            <a:ext uri="{C572A759-6A51-4108-AA02-DFA0A04FC94B}">
                              <ma14:wrappingTextBoxFlag xmlns:ma14="http://schemas.microsoft.com/office/mac/drawingml/2011/main"/>
                            </a:ext>
                          </a:extLst>
                        </wps:spPr>
                        <wps:linkedTxbx id="3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2948305" y="2320925"/>
                            <a:ext cx="732155" cy="323850"/>
                          </a:xfrm>
                          <a:prstGeom prst="rect">
                            <a:avLst/>
                          </a:prstGeom>
                          <a:noFill/>
                          <a:ln>
                            <a:noFill/>
                          </a:ln>
                          <a:effectLst/>
                          <a:extLst>
                            <a:ext uri="{C572A759-6A51-4108-AA02-DFA0A04FC94B}">
                              <ma14:wrappingTextBoxFlag xmlns:ma14="http://schemas.microsoft.com/office/mac/drawingml/2011/main"/>
                            </a:ext>
                          </a:extLst>
                        </wps:spPr>
                        <wps:linkedTxbx id="3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1" o:spid="_x0000_s1125" style="position:absolute;margin-left:36pt;margin-top:64.8pt;width:297pt;height:222.8pt;z-index:251658333;mso-position-horizontal-relative:page;mso-position-vertical-relative:page" coordsize="3771900,2829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" mv:complextextbox="1">
                <v:shape id="Text Box 76" o:spid="_x0000_s1126" type="#_x0000_t202" style="position:absolute;width:3771900;height:282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264" o:spid="_x0000_s1127" type="#_x0000_t202" style="position:absolute;left:91440;width:35890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w:p w14:paraId="28686FEC" w14:textId="72335935" w:rsidR="00645FCC" w:rsidRPr="001B1442" w:rsidRDefault="00645FCC" w:rsidP="001B1442">
                        <w:pPr>
                          <w:pStyle w:val="Heading1"/>
                          <w:rPr>
                            <w:b/>
                            <w:sz w:val="32"/>
                            <w:u w:val="double"/>
                          </w:rPr>
                        </w:pPr>
                        <w:r w:rsidRPr="000C347E">
                          <w:rPr>
                            <w:b/>
                            <w:sz w:val="32"/>
                            <w:u w:val="double"/>
                          </w:rPr>
                          <w:t>Homecoming Dance Coming Soon!</w:t>
                        </w:r>
                      </w:p>
                      <w:p w14:paraId="499A6782" w14:textId="6E69F6F0" w:rsidR="00645FCC" w:rsidRPr="008931F3" w:rsidRDefault="00645FCC" w:rsidP="000C347E">
                        <w:pPr>
                          <w:rPr>
                            <w:rFonts w:ascii="American Typewriter" w:hAnsi="American Typewriter"/>
                            <w:sz w:val="28"/>
                            <w:szCs w:val="28"/>
                          </w:rPr>
                        </w:pPr>
                        <w:r w:rsidRPr="008931F3">
                          <w:rPr>
                            <w:rFonts w:ascii="American Typewriter" w:hAnsi="American Typewriter"/>
                            <w:sz w:val="28"/>
                            <w:szCs w:val="28"/>
                          </w:rPr>
                          <w:t>Trumann Intermediate School (tis) is hosting a homecoming dance on Thursday September 27 from 9 to 10 for grades 7</w:t>
                        </w:r>
                        <w:r w:rsidRPr="008931F3">
                          <w:rPr>
                            <w:rFonts w:ascii="American Typewriter" w:hAnsi="American Typewriter"/>
                            <w:sz w:val="28"/>
                            <w:szCs w:val="28"/>
                            <w:vertAlign w:val="superscript"/>
                          </w:rPr>
                          <w:t>th</w:t>
                        </w:r>
                        <w:r>
                          <w:rPr>
                            <w:rFonts w:ascii="American Typewriter" w:hAnsi="American Typewriter"/>
                            <w:sz w:val="28"/>
                            <w:szCs w:val="28"/>
                            <w:vertAlign w:val="superscript"/>
                          </w:rPr>
                          <w:t xml:space="preserve"> </w:t>
                        </w:r>
                        <w:r>
                          <w:rPr>
                            <w:rFonts w:ascii="American Typewriter" w:hAnsi="American Typewriter"/>
                            <w:sz w:val="28"/>
                            <w:szCs w:val="28"/>
                          </w:rPr>
                          <w:t xml:space="preserve">&amp; </w:t>
                        </w:r>
                        <w:r w:rsidRPr="008931F3">
                          <w:rPr>
                            <w:rFonts w:ascii="American Typewriter" w:hAnsi="American Typewriter"/>
                            <w:sz w:val="28"/>
                            <w:szCs w:val="28"/>
                          </w:rPr>
                          <w:t>8</w:t>
                        </w:r>
                        <w:r w:rsidRPr="008931F3">
                          <w:rPr>
                            <w:rFonts w:ascii="American Typewriter" w:hAnsi="American Typewriter"/>
                            <w:sz w:val="28"/>
                            <w:szCs w:val="28"/>
                            <w:vertAlign w:val="superscript"/>
                          </w:rPr>
                          <w:t>th</w:t>
                        </w:r>
                        <w:r w:rsidRPr="008931F3">
                          <w:rPr>
                            <w:rFonts w:ascii="American Typewriter" w:hAnsi="American Typewriter"/>
                            <w:sz w:val="28"/>
                            <w:szCs w:val="28"/>
                          </w:rPr>
                          <w:t xml:space="preserve"> and 9</w:t>
                        </w:r>
                        <w:r w:rsidRPr="008931F3">
                          <w:rPr>
                            <w:rFonts w:ascii="American Typewriter" w:hAnsi="American Typewriter"/>
                            <w:sz w:val="28"/>
                            <w:szCs w:val="28"/>
                            <w:vertAlign w:val="superscript"/>
                          </w:rPr>
                          <w:t>th</w:t>
                        </w:r>
                        <w:r w:rsidRPr="008931F3">
                          <w:rPr>
                            <w:rFonts w:ascii="American Typewriter" w:hAnsi="American Typewriter"/>
                            <w:sz w:val="28"/>
                            <w:szCs w:val="28"/>
                          </w:rPr>
                          <w:t>.Costs 3 dollars per person. Clothes must meet school dress code.it will be held right after the football game. We wish we could go because it is going to be a great time.</w:t>
                        </w:r>
                        <w:r>
                          <w:rPr>
                            <w:rFonts w:ascii="American Typewriter" w:hAnsi="American Typewriter"/>
                            <w:sz w:val="36"/>
                            <w:szCs w:val="36"/>
                          </w:rPr>
                          <w:t xml:space="preserve">        </w:t>
                        </w:r>
                      </w:p>
                      <w:p w14:paraId="4381B799" w14:textId="77777777" w:rsidR="00645FCC" w:rsidRDefault="00645FCC" w:rsidP="000C347E">
                        <w:pPr>
                          <w:rPr>
                            <w:rFonts w:ascii="American Typewriter" w:hAnsi="American Typewriter"/>
                            <w:sz w:val="36"/>
                            <w:szCs w:val="36"/>
                          </w:rPr>
                        </w:pPr>
                      </w:p>
                      <w:p w14:paraId="626D4C76" w14:textId="75AF79B8" w:rsidR="00645FCC" w:rsidRPr="008931F3" w:rsidRDefault="00645FCC" w:rsidP="000C347E">
                        <w:pPr>
                          <w:rPr>
                            <w:rFonts w:ascii="American Typewriter" w:hAnsi="American Typewriter"/>
                          </w:rPr>
                        </w:pPr>
                        <w:proofErr w:type="gramStart"/>
                        <w:r w:rsidRPr="008931F3">
                          <w:rPr>
                            <w:rFonts w:ascii="American Typewriter" w:hAnsi="American Typewriter"/>
                          </w:rPr>
                          <w:t>by</w:t>
                        </w:r>
                        <w:proofErr w:type="gramEnd"/>
                        <w:r w:rsidRPr="008931F3">
                          <w:rPr>
                            <w:rFonts w:ascii="American Typewriter" w:hAnsi="American Typewriter"/>
                          </w:rPr>
                          <w:t xml:space="preserve"> </w:t>
                        </w:r>
                        <w:r>
                          <w:rPr>
                            <w:rFonts w:ascii="American Typewriter" w:hAnsi="American Typewriter"/>
                          </w:rPr>
                          <w:t xml:space="preserve">Drake and Logan </w:t>
                        </w:r>
                      </w:p>
                      <w:p w14:paraId="161B2994" w14:textId="77777777" w:rsidR="00645FCC" w:rsidRPr="00111445" w:rsidRDefault="00645FCC" w:rsidP="000C347E">
                        <w:pPr>
                          <w:rPr>
                            <w:sz w:val="44"/>
                            <w:szCs w:val="44"/>
                          </w:rPr>
                        </w:pPr>
                      </w:p>
                      <w:p w14:paraId="73A958E5" w14:textId="028C6AAC" w:rsidR="00645FCC" w:rsidRPr="00CA47DA" w:rsidRDefault="00645FCC" w:rsidP="004F11F3">
                        <w:pPr>
                          <w:pStyle w:val="BodyText"/>
                        </w:pPr>
                      </w:p>
                    </w:txbxContent>
                  </v:textbox>
                </v:shape>
                <v:shape id="Text Box 265" o:spid="_x0000_s1128" type="#_x0000_t202" style="position:absolute;left:91440;top:240030;width:35775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129" type="#_x0000_t202" style="position:absolute;left:91440;top:445135;width:35648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130" type="#_x0000_t202" style="position:absolute;left:91440;top:650240;width:35521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8" inset="0,0,0,0">
                    <w:txbxContent/>
                  </v:textbox>
                </v:shape>
                <v:shape id="Text Box 268" o:spid="_x0000_s1131" type="#_x0000_t202" style="position:absolute;left:91440;top:855345;width:353504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69" inset="0,0,0,0">
                    <w:txbxContent/>
                  </v:textbox>
                </v:shape>
                <v:shape id="Text Box 269" o:spid="_x0000_s1132" type="#_x0000_t202" style="position:absolute;left:91440;top:1060450;width:351536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133" type="#_x0000_t202" style="position:absolute;left:91440;top:1266190;width:34950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85" inset="0,0,0,0">
                    <w:txbxContent/>
                  </v:textbox>
                </v:shape>
                <v:shape id="Text Box 285" o:spid="_x0000_s1134" type="#_x0000_t202" style="position:absolute;left:91440;top:1471295;width:347535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35" type="#_x0000_t202" style="position:absolute;left:91440;top:1676400;width:345567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36" type="#_x0000_t202" style="position:absolute;left:91440;top:1881505;width:343027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97" inset="0,0,0,0">
                    <w:txbxContent/>
                  </v:textbox>
                </v:shape>
                <v:shape id="Text Box 97" o:spid="_x0000_s1137" type="#_x0000_t202" style="position:absolute;left:91440;top:2145030;width:17951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138" type="#_x0000_t202" style="position:absolute;left:2948305;top:2320925;width:732155;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inset="0,0,0,0">
                    <w:txbxContent/>
                  </v:textbox>
                </v:shape>
                <w10:wrap type="through" anchorx="page" anchory="page"/>
              </v:group>
            </w:pict>
          </mc:Fallback>
        </mc:AlternateContent>
      </w:r>
      <w:r w:rsidR="0060684F">
        <w:rPr>
          <w:noProof/>
        </w:rPr>
        <mc:AlternateContent>
          <mc:Choice Requires="wps">
            <w:drawing>
              <wp:anchor distT="0" distB="0" distL="114300" distR="114300" simplePos="0" relativeHeight="251658337" behindDoc="0" locked="0" layoutInCell="0" allowOverlap="1" wp14:anchorId="2E8A6606" wp14:editId="7F841736">
                <wp:simplePos x="0" y="0"/>
                <wp:positionH relativeFrom="page">
                  <wp:posOffset>452755</wp:posOffset>
                </wp:positionH>
                <wp:positionV relativeFrom="page">
                  <wp:posOffset>6040120</wp:posOffset>
                </wp:positionV>
                <wp:extent cx="3771900" cy="1376680"/>
                <wp:effectExtent l="0" t="0" r="0" b="20320"/>
                <wp:wrapTight wrapText="bothSides">
                  <wp:wrapPolygon edited="0">
                    <wp:start x="145" y="0"/>
                    <wp:lineTo x="145" y="21520"/>
                    <wp:lineTo x="21236" y="21520"/>
                    <wp:lineTo x="21236" y="0"/>
                    <wp:lineTo x="145" y="0"/>
                  </wp:wrapPolygon>
                </wp:wrapTight>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873043" w14:textId="7974DCAD" w:rsidR="00645FCC" w:rsidRPr="00CA47DA" w:rsidRDefault="00645FCC" w:rsidP="004F11F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39" type="#_x0000_t202" style="position:absolute;margin-left:35.65pt;margin-top:475.6pt;width:297pt;height:108.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" mv:complextextbox="1" o:allowincell="f" filled="f" stroked="f">
                <v:textbox inset=",0,,0">
                  <w:txbxContent>
                    <w:p w14:paraId="00873043" w14:textId="7974DCAD" w:rsidR="00645FCC" w:rsidRPr="00CA47DA" w:rsidRDefault="00645FCC" w:rsidP="004F11F3">
                      <w:pPr>
                        <w:pStyle w:val="BodyTex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5" behindDoc="0" locked="0" layoutInCell="0" allowOverlap="1" wp14:anchorId="6E99D396" wp14:editId="097B65A3">
                <wp:simplePos x="0" y="0"/>
                <wp:positionH relativeFrom="page">
                  <wp:posOffset>3556000</wp:posOffset>
                </wp:positionH>
                <wp:positionV relativeFrom="page">
                  <wp:posOffset>4008120</wp:posOffset>
                </wp:positionV>
                <wp:extent cx="3771900" cy="1376680"/>
                <wp:effectExtent l="0" t="0" r="0" b="20320"/>
                <wp:wrapTight wrapText="bothSides">
                  <wp:wrapPolygon edited="0">
                    <wp:start x="145" y="0"/>
                    <wp:lineTo x="145" y="21520"/>
                    <wp:lineTo x="21236" y="21520"/>
                    <wp:lineTo x="21236" y="0"/>
                    <wp:lineTo x="145"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7CDF11A" w14:textId="77777777" w:rsidR="00645FCC" w:rsidRPr="00D44C22" w:rsidRDefault="00645FCC" w:rsidP="00C6275D">
                            <w:pPr>
                              <w:rPr>
                                <w:rFonts w:ascii="Curlz MT" w:hAnsi="Curlz MT"/>
                                <w:b/>
                                <w:sz w:val="32"/>
                                <w:szCs w:val="32"/>
                                <w:u w:val="double"/>
                              </w:rPr>
                            </w:pPr>
                            <w:r w:rsidRPr="00D44C22">
                              <w:rPr>
                                <w:rFonts w:ascii="Curlz MT" w:hAnsi="Curlz MT"/>
                                <w:b/>
                                <w:sz w:val="32"/>
                                <w:szCs w:val="32"/>
                                <w:u w:val="double"/>
                              </w:rPr>
                              <w:t xml:space="preserve">Fashions from the Roaring 20’s </w:t>
                            </w:r>
                          </w:p>
                          <w:p w14:paraId="62A76875" w14:textId="7DC211C1" w:rsidR="00645FCC" w:rsidRPr="00B95AA3" w:rsidRDefault="00645FCC" w:rsidP="00C6275D">
                            <w:pPr>
                              <w:rPr>
                                <w:rFonts w:ascii="Curlz MT" w:hAnsi="Curlz MT"/>
                                <w:sz w:val="20"/>
                                <w:szCs w:val="20"/>
                              </w:rPr>
                            </w:pPr>
                            <w:r>
                              <w:rPr>
                                <w:rFonts w:ascii="Curlz MT" w:hAnsi="Curlz MT"/>
                                <w:sz w:val="20"/>
                                <w:szCs w:val="20"/>
                              </w:rPr>
                              <w:t xml:space="preserve">                              By: Lauren </w:t>
                            </w:r>
                          </w:p>
                          <w:p w14:paraId="4B5F2D91" w14:textId="77777777" w:rsidR="00645FCC" w:rsidRPr="00D44C22" w:rsidRDefault="00645FCC" w:rsidP="00C6275D">
                            <w:pPr>
                              <w:rPr>
                                <w:rFonts w:ascii="Curlz MT" w:hAnsi="Curlz MT"/>
                                <w:color w:val="434E30" w:themeColor="accent1" w:themeShade="80"/>
                                <w:sz w:val="20"/>
                                <w:szCs w:val="20"/>
                              </w:rPr>
                            </w:pPr>
                            <w:r w:rsidRPr="00D44C22">
                              <w:rPr>
                                <w:rFonts w:ascii="Curlz MT" w:hAnsi="Curlz MT"/>
                                <w:color w:val="434E30" w:themeColor="accent1" w:themeShade="80"/>
                                <w:sz w:val="20"/>
                                <w:szCs w:val="20"/>
                              </w:rPr>
                              <w:t>We are learning about the “Roaring 20’s” in our class. Me being a girl I love the fashions they wore. The fashions were professional. The women wore flappers, pearls, cloche (hats), straight dresses, and of course high heels. The men wore suits, bow ties, and fedoras. The fashions were very much like todays. YES!!!!!!</w:t>
                            </w:r>
                          </w:p>
                          <w:p w14:paraId="46C2F97C" w14:textId="4979F00D" w:rsidR="00645FCC" w:rsidRPr="00CA47DA" w:rsidRDefault="00645FCC" w:rsidP="004F11F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40" type="#_x0000_t202" style="position:absolute;margin-left:280pt;margin-top:315.6pt;width:297pt;height:108.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" mv:complextextbox="1" o:allowincell="f" filled="f" stroked="f">
                <v:textbox inset=",0,,0">
                  <w:txbxContent>
                    <w:p w14:paraId="67CDF11A" w14:textId="77777777" w:rsidR="00645FCC" w:rsidRPr="00D44C22" w:rsidRDefault="00645FCC" w:rsidP="00C6275D">
                      <w:pPr>
                        <w:rPr>
                          <w:rFonts w:ascii="Curlz MT" w:hAnsi="Curlz MT"/>
                          <w:b/>
                          <w:sz w:val="32"/>
                          <w:szCs w:val="32"/>
                          <w:u w:val="double"/>
                        </w:rPr>
                      </w:pPr>
                      <w:r w:rsidRPr="00D44C22">
                        <w:rPr>
                          <w:rFonts w:ascii="Curlz MT" w:hAnsi="Curlz MT"/>
                          <w:b/>
                          <w:sz w:val="32"/>
                          <w:szCs w:val="32"/>
                          <w:u w:val="double"/>
                        </w:rPr>
                        <w:t xml:space="preserve">Fashions from the Roaring 20’s </w:t>
                      </w:r>
                    </w:p>
                    <w:p w14:paraId="62A76875" w14:textId="7DC211C1" w:rsidR="00645FCC" w:rsidRPr="00B95AA3" w:rsidRDefault="00645FCC" w:rsidP="00C6275D">
                      <w:pPr>
                        <w:rPr>
                          <w:rFonts w:ascii="Curlz MT" w:hAnsi="Curlz MT"/>
                          <w:sz w:val="20"/>
                          <w:szCs w:val="20"/>
                        </w:rPr>
                      </w:pPr>
                      <w:r>
                        <w:rPr>
                          <w:rFonts w:ascii="Curlz MT" w:hAnsi="Curlz MT"/>
                          <w:sz w:val="20"/>
                          <w:szCs w:val="20"/>
                        </w:rPr>
                        <w:t xml:space="preserve">                              By: Lauren </w:t>
                      </w:r>
                    </w:p>
                    <w:p w14:paraId="4B5F2D91" w14:textId="77777777" w:rsidR="00645FCC" w:rsidRPr="00D44C22" w:rsidRDefault="00645FCC" w:rsidP="00C6275D">
                      <w:pPr>
                        <w:rPr>
                          <w:rFonts w:ascii="Curlz MT" w:hAnsi="Curlz MT"/>
                          <w:color w:val="434E30" w:themeColor="accent1" w:themeShade="80"/>
                          <w:sz w:val="20"/>
                          <w:szCs w:val="20"/>
                        </w:rPr>
                      </w:pPr>
                      <w:r w:rsidRPr="00D44C22">
                        <w:rPr>
                          <w:rFonts w:ascii="Curlz MT" w:hAnsi="Curlz MT"/>
                          <w:color w:val="434E30" w:themeColor="accent1" w:themeShade="80"/>
                          <w:sz w:val="20"/>
                          <w:szCs w:val="20"/>
                        </w:rPr>
                        <w:t>We are learning about the “Roaring 20’s” in our class. Me being a girl I love the fashions they wore. The fashions were professional. The women wore flappers, pearls, cloche (hats), straight dresses, and of course high heels. The men wore suits, bow ties, and fedoras. The fashions were very much like todays. YES!!!!!!</w:t>
                      </w:r>
                    </w:p>
                    <w:p w14:paraId="46C2F97C" w14:textId="4979F00D" w:rsidR="00645FCC" w:rsidRPr="00CA47DA" w:rsidRDefault="00645FCC" w:rsidP="004F11F3">
                      <w:pPr>
                        <w:pStyle w:val="BodyText"/>
                      </w:pPr>
                    </w:p>
                  </w:txbxContent>
                </v:textbox>
                <w10:wrap type="tight" anchorx="page" anchory="page"/>
              </v:shape>
            </w:pict>
          </mc:Fallback>
        </mc:AlternateContent>
      </w:r>
      <w:r w:rsidR="00321DB9">
        <w:br w:type="page"/>
      </w:r>
      <w:r w:rsidR="00DF3F20">
        <w:rPr>
          <w:noProof/>
        </w:rPr>
        <w:lastRenderedPageBreak/>
        <mc:AlternateContent>
          <mc:Choice Requires="wpg">
            <w:drawing>
              <wp:anchor distT="0" distB="0" distL="114300" distR="114300" simplePos="0" relativeHeight="251701387" behindDoc="0" locked="0" layoutInCell="1" allowOverlap="1" wp14:anchorId="32652DA3" wp14:editId="5A7C5B15">
                <wp:simplePos x="0" y="0"/>
                <wp:positionH relativeFrom="page">
                  <wp:posOffset>313690</wp:posOffset>
                </wp:positionH>
                <wp:positionV relativeFrom="page">
                  <wp:posOffset>7188200</wp:posOffset>
                </wp:positionV>
                <wp:extent cx="6940550" cy="2832100"/>
                <wp:effectExtent l="0" t="0" r="0" b="12700"/>
                <wp:wrapThrough wrapText="bothSides">
                  <wp:wrapPolygon edited="0">
                    <wp:start x="79" y="0"/>
                    <wp:lineTo x="79" y="21503"/>
                    <wp:lineTo x="21422" y="21503"/>
                    <wp:lineTo x="21422" y="0"/>
                    <wp:lineTo x="79" y="0"/>
                  </wp:wrapPolygon>
                </wp:wrapThrough>
                <wp:docPr id="163" name="Group 163"/>
                <wp:cNvGraphicFramePr/>
                <a:graphic xmlns:a="http://schemas.openxmlformats.org/drawingml/2006/main">
                  <a:graphicData uri="http://schemas.microsoft.com/office/word/2010/wordprocessingGroup">
                    <wpg:wgp>
                      <wpg:cNvGrpSpPr/>
                      <wpg:grpSpPr>
                        <a:xfrm>
                          <a:off x="0" y="0"/>
                          <a:ext cx="6940550" cy="2832100"/>
                          <a:chOff x="0" y="0"/>
                          <a:chExt cx="6940550" cy="2832100"/>
                        </a:xfrm>
                        <a:extLst>
                          <a:ext uri="{0CCBE362-F206-4b92-989A-16890622DB6E}">
                            <ma14:wrappingTextBoxFlag xmlns:ma14="http://schemas.microsoft.com/office/mac/drawingml/2011/main" val="1"/>
                          </a:ext>
                        </a:extLst>
                      </wpg:grpSpPr>
                      <wps:wsp>
                        <wps:cNvPr id="251" name="Text Box 251"/>
                        <wps:cNvSpPr txBox="1"/>
                        <wps:spPr>
                          <a:xfrm>
                            <a:off x="0" y="0"/>
                            <a:ext cx="6940550" cy="283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91440" y="705485"/>
                            <a:ext cx="5532120" cy="155575"/>
                          </a:xfrm>
                          <a:prstGeom prst="rect">
                            <a:avLst/>
                          </a:prstGeom>
                          <a:noFill/>
                          <a:ln>
                            <a:noFill/>
                          </a:ln>
                          <a:effectLst/>
                          <a:extLst>
                            <a:ext uri="{C572A759-6A51-4108-AA02-DFA0A04FC94B}">
                              <ma14:wrappingTextBoxFlag xmlns:ma14="http://schemas.microsoft.com/office/mac/drawingml/2011/main"/>
                            </a:ext>
                          </a:extLst>
                        </wps:spPr>
                        <wps:txbx id="41">
                          <w:txbxContent>
                            <w:p w14:paraId="67641185" w14:textId="77777777" w:rsidR="00645FCC" w:rsidRPr="00B3007A" w:rsidRDefault="00645FCC" w:rsidP="00D7223A">
                              <w:pPr>
                                <w:pBdr>
                                  <w:bottom w:val="single" w:sz="6" w:space="1" w:color="auto"/>
                                </w:pBdr>
                                <w:jc w:val="center"/>
                                <w:rPr>
                                  <w:sz w:val="18"/>
                                  <w:szCs w:val="18"/>
                                </w:rPr>
                              </w:pPr>
                              <w:r w:rsidRPr="00B3007A">
                                <w:rPr>
                                  <w:sz w:val="18"/>
                                  <w:szCs w:val="18"/>
                                </w:rPr>
                                <w:t>Louis Armstrong</w:t>
                              </w:r>
                            </w:p>
                            <w:p w14:paraId="1627D363" w14:textId="7EA242FB" w:rsidR="00645FCC" w:rsidRPr="00B3007A" w:rsidRDefault="00645FCC" w:rsidP="00D7223A">
                              <w:pPr>
                                <w:jc w:val="center"/>
                                <w:rPr>
                                  <w:sz w:val="18"/>
                                  <w:szCs w:val="18"/>
                                </w:rPr>
                              </w:pPr>
                              <w:r w:rsidRPr="00B3007A">
                                <w:rPr>
                                  <w:sz w:val="18"/>
                                  <w:szCs w:val="18"/>
                                </w:rPr>
                                <w:t xml:space="preserve">By: Trey and Spencer </w:t>
                              </w:r>
                            </w:p>
                            <w:p w14:paraId="48FCF442" w14:textId="0F1C5DC9" w:rsidR="00645FCC" w:rsidRPr="00B3007A" w:rsidRDefault="00645FCC" w:rsidP="00D7223A">
                              <w:pPr>
                                <w:rPr>
                                  <w:sz w:val="18"/>
                                  <w:szCs w:val="18"/>
                                </w:rPr>
                              </w:pPr>
                              <w:r w:rsidRPr="00B3007A">
                                <w:rPr>
                                  <w:sz w:val="18"/>
                                  <w:szCs w:val="18"/>
                                </w:rPr>
                                <w:t xml:space="preserve">On august 4,1901 in New Orleans, Louisiana, the greatest trumpeter the whole world ever knew. Louis Armstrong nicked named Satchmo or pops. </w:t>
                              </w:r>
                            </w:p>
                            <w:p w14:paraId="2B337526" w14:textId="77777777" w:rsidR="00645FCC" w:rsidRPr="00B3007A" w:rsidRDefault="00645FCC" w:rsidP="00D7223A">
                              <w:pPr>
                                <w:rPr>
                                  <w:sz w:val="18"/>
                                  <w:szCs w:val="18"/>
                                </w:rPr>
                              </w:pPr>
                            </w:p>
                            <w:p w14:paraId="7021FF3B" w14:textId="77777777" w:rsidR="00645FCC" w:rsidRPr="00B3007A" w:rsidRDefault="00645FCC" w:rsidP="00D7223A">
                              <w:pPr>
                                <w:rPr>
                                  <w:sz w:val="18"/>
                                  <w:szCs w:val="18"/>
                                </w:rPr>
                              </w:pPr>
                              <w:r w:rsidRPr="00B3007A">
                                <w:rPr>
                                  <w:sz w:val="18"/>
                                  <w:szCs w:val="18"/>
                                </w:rPr>
                                <w:t>Armstrong was in into a poor family. He was a grandson of slaves. He spent is early life in poverty, in a rough neighborhood of uptown New Orleans, known as “back of the town”. After he dropped out of the Fisk school at age eleven, Armstrong joined a quartet of boys who sang in the streets for money. Then one day Bunk Johnson, a famous cornet, gave Louis an old cornet to play. From that day his career started to grow.</w:t>
                              </w:r>
                            </w:p>
                            <w:p w14:paraId="10C54113" w14:textId="77777777" w:rsidR="00645FCC" w:rsidRPr="00B3007A" w:rsidRDefault="00645FCC" w:rsidP="00D7223A">
                              <w:pPr>
                                <w:rPr>
                                  <w:sz w:val="18"/>
                                  <w:szCs w:val="18"/>
                                </w:rPr>
                              </w:pPr>
                              <w:r w:rsidRPr="00B3007A">
                                <w:rPr>
                                  <w:sz w:val="18"/>
                                  <w:szCs w:val="18"/>
                                </w:rPr>
                                <w:t>Louis made many famous songs like “when the saints come marching in” and “Sugarfoot Stomp”.</w:t>
                              </w:r>
                            </w:p>
                            <w:p w14:paraId="0A26D740" w14:textId="77777777" w:rsidR="00645FCC" w:rsidRPr="00A01D2A" w:rsidRDefault="00645FCC" w:rsidP="00D7223A">
                              <w:pPr>
                                <w:rPr>
                                  <w:sz w:val="16"/>
                                  <w:szCs w:val="16"/>
                                </w:rPr>
                              </w:pPr>
                              <w:r w:rsidRPr="00B3007A">
                                <w:rPr>
                                  <w:sz w:val="18"/>
                                  <w:szCs w:val="18"/>
                                </w:rPr>
                                <w:t xml:space="preserve">Armstrong died of a heart attack in his sleep on July 6, 1971, a month before his </w:t>
                              </w:r>
                              <w:r w:rsidRPr="00A01D2A">
                                <w:rPr>
                                  <w:sz w:val="16"/>
                                  <w:szCs w:val="16"/>
                                </w:rPr>
                                <w:t>70</w:t>
                              </w:r>
                              <w:r w:rsidRPr="00A01D2A">
                                <w:rPr>
                                  <w:sz w:val="16"/>
                                  <w:szCs w:val="16"/>
                                  <w:vertAlign w:val="superscript"/>
                                </w:rPr>
                                <w:t>th</w:t>
                              </w:r>
                              <w:r w:rsidRPr="00A01D2A">
                                <w:rPr>
                                  <w:sz w:val="16"/>
                                  <w:szCs w:val="16"/>
                                </w:rPr>
                                <w:t xml:space="preserve"> birthday, and 11 months after playing a famous show at the Waldorf-Astoria’s empire room. He is buried at the flushing cemetery in flushing, New York.</w:t>
                              </w:r>
                            </w:p>
                            <w:p w14:paraId="57F430E8" w14:textId="77777777" w:rsidR="00645FCC" w:rsidRPr="00A01D2A" w:rsidRDefault="00645FCC">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859790"/>
                            <a:ext cx="5544820" cy="132715"/>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91440" y="991235"/>
                            <a:ext cx="5649595" cy="133350"/>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1123315"/>
                            <a:ext cx="5649595" cy="133350"/>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91440" y="1255395"/>
                            <a:ext cx="5649595" cy="133350"/>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91440" y="1387475"/>
                            <a:ext cx="5751195" cy="133350"/>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91440" y="1519555"/>
                            <a:ext cx="5751195" cy="132715"/>
                          </a:xfrm>
                          <a:prstGeom prst="rect">
                            <a:avLst/>
                          </a:prstGeom>
                          <a:noFill/>
                          <a:ln>
                            <a:noFill/>
                          </a:ln>
                          <a:effectLst/>
                          <a:extLst>
                            <a:ext uri="{C572A759-6A51-4108-AA02-DFA0A04FC94B}">
                              <ma14:wrappingTextBoxFlag xmlns:ma14="http://schemas.microsoft.com/office/mac/drawingml/2011/main"/>
                            </a:ext>
                          </a:extLst>
                        </wps:spPr>
                        <wps:linkedTxbx id="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91440" y="1651000"/>
                            <a:ext cx="5815965" cy="133350"/>
                          </a:xfrm>
                          <a:prstGeom prst="rect">
                            <a:avLst/>
                          </a:prstGeom>
                          <a:noFill/>
                          <a:ln>
                            <a:noFill/>
                          </a:ln>
                          <a:effectLst/>
                          <a:extLst>
                            <a:ext uri="{C572A759-6A51-4108-AA02-DFA0A04FC94B}">
                              <ma14:wrappingTextBoxFlag xmlns:ma14="http://schemas.microsoft.com/office/mac/drawingml/2011/main"/>
                            </a:ext>
                          </a:extLst>
                        </wps:spPr>
                        <wps:linkedTxbx id="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1440" y="1783080"/>
                            <a:ext cx="5885815" cy="133350"/>
                          </a:xfrm>
                          <a:prstGeom prst="rect">
                            <a:avLst/>
                          </a:prstGeom>
                          <a:noFill/>
                          <a:ln>
                            <a:noFill/>
                          </a:ln>
                          <a:effectLst/>
                          <a:extLst>
                            <a:ext uri="{C572A759-6A51-4108-AA02-DFA0A04FC94B}">
                              <ma14:wrappingTextBoxFlag xmlns:ma14="http://schemas.microsoft.com/office/mac/drawingml/2011/main"/>
                            </a:ext>
                          </a:extLst>
                        </wps:spPr>
                        <wps:linkedTxbx id="4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91440" y="1915160"/>
                            <a:ext cx="6757670" cy="133350"/>
                          </a:xfrm>
                          <a:prstGeom prst="rect">
                            <a:avLst/>
                          </a:prstGeom>
                          <a:noFill/>
                          <a:ln>
                            <a:noFill/>
                          </a:ln>
                          <a:effectLst/>
                          <a:extLst>
                            <a:ext uri="{C572A759-6A51-4108-AA02-DFA0A04FC94B}">
                              <ma14:wrappingTextBoxFlag xmlns:ma14="http://schemas.microsoft.com/office/mac/drawingml/2011/main"/>
                            </a:ext>
                          </a:extLst>
                        </wps:spPr>
                        <wps:linkedTxbx id="4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91440" y="2047240"/>
                            <a:ext cx="6757670" cy="250190"/>
                          </a:xfrm>
                          <a:prstGeom prst="rect">
                            <a:avLst/>
                          </a:prstGeom>
                          <a:noFill/>
                          <a:ln>
                            <a:noFill/>
                          </a:ln>
                          <a:effectLst/>
                          <a:extLst>
                            <a:ext uri="{C572A759-6A51-4108-AA02-DFA0A04FC94B}">
                              <ma14:wrappingTextBoxFlag xmlns:ma14="http://schemas.microsoft.com/office/mac/drawingml/2011/main"/>
                            </a:ext>
                          </a:extLst>
                        </wps:spPr>
                        <wps:linkedTxbx id="4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296160"/>
                            <a:ext cx="6757670" cy="118745"/>
                          </a:xfrm>
                          <a:prstGeom prst="rect">
                            <a:avLst/>
                          </a:prstGeom>
                          <a:noFill/>
                          <a:ln>
                            <a:noFill/>
                          </a:ln>
                          <a:effectLst/>
                          <a:extLst>
                            <a:ext uri="{C572A759-6A51-4108-AA02-DFA0A04FC94B}">
                              <ma14:wrappingTextBoxFlag xmlns:ma14="http://schemas.microsoft.com/office/mac/drawingml/2011/main"/>
                            </a:ext>
                          </a:extLst>
                        </wps:spPr>
                        <wps:linkedTxbx id="4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3" o:spid="_x0000_s1141" style="position:absolute;margin-left:24.7pt;margin-top:566pt;width:546.5pt;height:223pt;z-index:251701387;mso-position-horizontal-relative:page;mso-position-vertical-relative:page" coordsize="6940550,283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" mv:complextextbox="1">
                <v:shape id="Text Box 251" o:spid="_x0000_s1142" type="#_x0000_t202" style="position:absolute;width:6940550;height:283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82FxAAA&#10;ANwAAAAPAAAAZHJzL2Rvd25yZXYueG1sRI9Pi8IwFMTvgt8hPGFvmiq4W6pRdFnFg4t/Dx4fzbMt&#10;Ni+lydrutzeC4HGYmd8w03lrSnGn2hWWFQwHEQji1OqCMwXn06ofg3AeWWNpmRT8k4P5rNuZYqJt&#10;wwe6H30mAoRdggpy76tESpfmZNANbEUcvKutDfog60zqGpsAN6UcRdGnNFhwWMixou+c0tvxzyig&#10;bWtOv/HXj98tr+voEu+brc6U+ui1iwkIT61/h1/tjVYwGg/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vNhcQAAADcAAAADwAAAAAAAAAAAAAAAACXAgAAZHJzL2Rv&#10;d25yZXYueG1sUEsFBgAAAAAEAAQA9QAAAIgDAAAAAA==&#10;" mv:complextextbox="1" filled="f" stroked="f"/>
                <v:shape id="Text Box 151" o:spid="_x0000_s1143" type="#_x0000_t202" style="position:absolute;left:91440;top:705485;width:553212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w:p w14:paraId="67641185" w14:textId="77777777" w:rsidR="00645FCC" w:rsidRPr="00B3007A" w:rsidRDefault="00645FCC" w:rsidP="00D7223A">
                        <w:pPr>
                          <w:pBdr>
                            <w:bottom w:val="single" w:sz="6" w:space="1" w:color="auto"/>
                          </w:pBdr>
                          <w:jc w:val="center"/>
                          <w:rPr>
                            <w:sz w:val="18"/>
                            <w:szCs w:val="18"/>
                          </w:rPr>
                        </w:pPr>
                        <w:r w:rsidRPr="00B3007A">
                          <w:rPr>
                            <w:sz w:val="18"/>
                            <w:szCs w:val="18"/>
                          </w:rPr>
                          <w:t>Louis Armstrong</w:t>
                        </w:r>
                      </w:p>
                      <w:p w14:paraId="1627D363" w14:textId="7EA242FB" w:rsidR="00645FCC" w:rsidRPr="00B3007A" w:rsidRDefault="00645FCC" w:rsidP="00D7223A">
                        <w:pPr>
                          <w:jc w:val="center"/>
                          <w:rPr>
                            <w:sz w:val="18"/>
                            <w:szCs w:val="18"/>
                          </w:rPr>
                        </w:pPr>
                        <w:r w:rsidRPr="00B3007A">
                          <w:rPr>
                            <w:sz w:val="18"/>
                            <w:szCs w:val="18"/>
                          </w:rPr>
                          <w:t xml:space="preserve">By: Trey and Spencer </w:t>
                        </w:r>
                      </w:p>
                      <w:p w14:paraId="48FCF442" w14:textId="0F1C5DC9" w:rsidR="00645FCC" w:rsidRPr="00B3007A" w:rsidRDefault="00645FCC" w:rsidP="00D7223A">
                        <w:pPr>
                          <w:rPr>
                            <w:sz w:val="18"/>
                            <w:szCs w:val="18"/>
                          </w:rPr>
                        </w:pPr>
                        <w:r w:rsidRPr="00B3007A">
                          <w:rPr>
                            <w:sz w:val="18"/>
                            <w:szCs w:val="18"/>
                          </w:rPr>
                          <w:t xml:space="preserve">On august 4,1901 in New Orleans, Louisiana, the greatest trumpeter the whole world ever knew. Louis Armstrong nicked named Satchmo or pops. </w:t>
                        </w:r>
                      </w:p>
                      <w:p w14:paraId="2B337526" w14:textId="77777777" w:rsidR="00645FCC" w:rsidRPr="00B3007A" w:rsidRDefault="00645FCC" w:rsidP="00D7223A">
                        <w:pPr>
                          <w:rPr>
                            <w:sz w:val="18"/>
                            <w:szCs w:val="18"/>
                          </w:rPr>
                        </w:pPr>
                      </w:p>
                      <w:p w14:paraId="7021FF3B" w14:textId="77777777" w:rsidR="00645FCC" w:rsidRPr="00B3007A" w:rsidRDefault="00645FCC" w:rsidP="00D7223A">
                        <w:pPr>
                          <w:rPr>
                            <w:sz w:val="18"/>
                            <w:szCs w:val="18"/>
                          </w:rPr>
                        </w:pPr>
                        <w:r w:rsidRPr="00B3007A">
                          <w:rPr>
                            <w:sz w:val="18"/>
                            <w:szCs w:val="18"/>
                          </w:rPr>
                          <w:t>Armstrong was in into a poor family. He was a grandson of slaves. He spent is early life in poverty, in a rough neighborhood of uptown New Orleans, known as “back of the town”. After he dropped out of the Fisk school at age eleven, Armstrong joined a quartet of boys who sang in the streets for money. Then one day Bunk Johnson, a famous cornet, gave Louis an old cornet to play. From that day his career started to grow.</w:t>
                        </w:r>
                      </w:p>
                      <w:p w14:paraId="10C54113" w14:textId="77777777" w:rsidR="00645FCC" w:rsidRPr="00B3007A" w:rsidRDefault="00645FCC" w:rsidP="00D7223A">
                        <w:pPr>
                          <w:rPr>
                            <w:sz w:val="18"/>
                            <w:szCs w:val="18"/>
                          </w:rPr>
                        </w:pPr>
                        <w:r w:rsidRPr="00B3007A">
                          <w:rPr>
                            <w:sz w:val="18"/>
                            <w:szCs w:val="18"/>
                          </w:rPr>
                          <w:t>Louis made many famous songs like “when the saints come marching in” and “Sugarfoot Stomp”.</w:t>
                        </w:r>
                      </w:p>
                      <w:p w14:paraId="0A26D740" w14:textId="77777777" w:rsidR="00645FCC" w:rsidRPr="00A01D2A" w:rsidRDefault="00645FCC" w:rsidP="00D7223A">
                        <w:pPr>
                          <w:rPr>
                            <w:sz w:val="16"/>
                            <w:szCs w:val="16"/>
                          </w:rPr>
                        </w:pPr>
                        <w:r w:rsidRPr="00B3007A">
                          <w:rPr>
                            <w:sz w:val="18"/>
                            <w:szCs w:val="18"/>
                          </w:rPr>
                          <w:t xml:space="preserve">Armstrong died of a heart attack in his sleep on July 6, 1971, a month before his </w:t>
                        </w:r>
                        <w:r w:rsidRPr="00A01D2A">
                          <w:rPr>
                            <w:sz w:val="16"/>
                            <w:szCs w:val="16"/>
                          </w:rPr>
                          <w:t>70</w:t>
                        </w:r>
                        <w:r w:rsidRPr="00A01D2A">
                          <w:rPr>
                            <w:sz w:val="16"/>
                            <w:szCs w:val="16"/>
                            <w:vertAlign w:val="superscript"/>
                          </w:rPr>
                          <w:t>th</w:t>
                        </w:r>
                        <w:r w:rsidRPr="00A01D2A">
                          <w:rPr>
                            <w:sz w:val="16"/>
                            <w:szCs w:val="16"/>
                          </w:rPr>
                          <w:t xml:space="preserve"> birthday, and 11 months after playing a famous show at the Waldorf-Astoria’s empire room. He is buried at the flushing cemetery in flushing, New York.</w:t>
                        </w:r>
                      </w:p>
                      <w:p w14:paraId="57F430E8" w14:textId="77777777" w:rsidR="00645FCC" w:rsidRPr="00A01D2A" w:rsidRDefault="00645FCC">
                        <w:pPr>
                          <w:rPr>
                            <w:sz w:val="16"/>
                            <w:szCs w:val="16"/>
                          </w:rPr>
                        </w:pPr>
                      </w:p>
                    </w:txbxContent>
                  </v:textbox>
                </v:shape>
                <v:shape id="Text Box 152" o:spid="_x0000_s1144" type="#_x0000_t202" style="position:absolute;left:91440;top:859790;width:554482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3" inset="0,0,0,0">
                    <w:txbxContent/>
                  </v:textbox>
                </v:shape>
                <v:shape id="Text Box 153" o:spid="_x0000_s1145" type="#_x0000_t202" style="position:absolute;left:91440;top:991235;width:56495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style="mso-next-textbox:#Text Box 154" inset="0,0,0,0">
                    <w:txbxContent/>
                  </v:textbox>
                </v:shape>
                <v:shape id="Text Box 154" o:spid="_x0000_s1146" type="#_x0000_t202" style="position:absolute;left:91440;top:1123315;width:56495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55" inset="0,0,0,0">
                    <w:txbxContent/>
                  </v:textbox>
                </v:shape>
                <v:shape id="Text Box 155" o:spid="_x0000_s1147" type="#_x0000_t202" style="position:absolute;left:91440;top:1255395;width:56495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t1qwgAA&#10;ANwAAAAPAAAAZHJzL2Rvd25yZXYueG1sRE9Ni8IwEL0L+x/CLHjTdAXF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3WrCAAAA3AAAAA8AAAAAAAAAAAAAAAAAlwIAAGRycy9kb3du&#10;cmV2LnhtbFBLBQYAAAAABAAEAPUAAACGAwAAAAA=&#10;" filled="f" stroked="f">
                  <v:textbox style="mso-next-textbox:#Text Box 156" inset="0,0,0,0">
                    <w:txbxContent/>
                  </v:textbox>
                </v:shape>
                <v:shape id="Text Box 156" o:spid="_x0000_s1148" type="#_x0000_t202" style="position:absolute;left:91440;top:1387475;width:57511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style="mso-next-textbox:#Text Box 157" inset="0,0,0,0">
                    <w:txbxContent/>
                  </v:textbox>
                </v:shape>
                <v:shape id="Text Box 157" o:spid="_x0000_s1149" type="#_x0000_t202" style="position:absolute;left:91440;top:1519555;width:575119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style="mso-next-textbox:#_x0000_s1150" inset="0,0,0,0">
                    <w:txbxContent/>
                  </v:textbox>
                </v:shape>
                <v:shape id="_x0000_s1150" type="#_x0000_t202" style="position:absolute;left:91440;top:1651000;width:581596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Text Box 159" inset="0,0,0,0">
                    <w:txbxContent/>
                  </v:textbox>
                </v:shape>
                <v:shape id="Text Box 159" o:spid="_x0000_s1151" type="#_x0000_t202" style="position:absolute;left:91440;top:1783080;width:588581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Text Box 160" inset="0,0,0,0">
                    <w:txbxContent/>
                  </v:textbox>
                </v:shape>
                <v:shape id="Text Box 160" o:spid="_x0000_s1152" type="#_x0000_t202" style="position:absolute;left:91440;top:1915160;width:6757670;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style="mso-next-textbox:#Text Box 161" inset="0,0,0,0">
                    <w:txbxContent/>
                  </v:textbox>
                </v:shape>
                <v:shape id="Text Box 161" o:spid="_x0000_s1153" type="#_x0000_t202" style="position:absolute;left:91440;top:2047240;width:67576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v:textbox>
                </v:shape>
                <v:shape id="Text Box 162" o:spid="_x0000_s1154" type="#_x0000_t202" style="position:absolute;left:91440;top:2296160;width:6757670;height:118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inset="0,0,0,0">
                    <w:txbxContent/>
                  </v:textbox>
                </v:shape>
                <w10:wrap type="through" anchorx="page" anchory="page"/>
              </v:group>
            </w:pict>
          </mc:Fallback>
        </mc:AlternateContent>
      </w:r>
      <w:r w:rsidR="00DF3F20">
        <w:rPr>
          <w:noProof/>
        </w:rPr>
        <mc:AlternateContent>
          <mc:Choice Requires="wpg">
            <w:drawing>
              <wp:anchor distT="0" distB="0" distL="114300" distR="114300" simplePos="0" relativeHeight="251702411" behindDoc="0" locked="0" layoutInCell="1" allowOverlap="1" wp14:anchorId="4F0F0773" wp14:editId="0DC88B8B">
                <wp:simplePos x="0" y="0"/>
                <wp:positionH relativeFrom="page">
                  <wp:posOffset>466090</wp:posOffset>
                </wp:positionH>
                <wp:positionV relativeFrom="page">
                  <wp:posOffset>3937000</wp:posOffset>
                </wp:positionV>
                <wp:extent cx="6658610" cy="3860800"/>
                <wp:effectExtent l="0" t="0" r="0" b="0"/>
                <wp:wrapThrough wrapText="bothSides">
                  <wp:wrapPolygon edited="0">
                    <wp:start x="82" y="0"/>
                    <wp:lineTo x="82" y="21458"/>
                    <wp:lineTo x="21423" y="21458"/>
                    <wp:lineTo x="21423" y="0"/>
                    <wp:lineTo x="82" y="0"/>
                  </wp:wrapPolygon>
                </wp:wrapThrough>
                <wp:docPr id="423" name="Group 423"/>
                <wp:cNvGraphicFramePr/>
                <a:graphic xmlns:a="http://schemas.openxmlformats.org/drawingml/2006/main">
                  <a:graphicData uri="http://schemas.microsoft.com/office/word/2010/wordprocessingGroup">
                    <wpg:wgp>
                      <wpg:cNvGrpSpPr/>
                      <wpg:grpSpPr>
                        <a:xfrm>
                          <a:off x="0" y="0"/>
                          <a:ext cx="6658610" cy="3860800"/>
                          <a:chOff x="0" y="0"/>
                          <a:chExt cx="6658610" cy="3860800"/>
                        </a:xfrm>
                        <a:extLst>
                          <a:ext uri="{0CCBE362-F206-4b92-989A-16890622DB6E}">
                            <ma14:wrappingTextBoxFlag xmlns:ma14="http://schemas.microsoft.com/office/mac/drawingml/2011/main" val="1"/>
                          </a:ext>
                        </a:extLst>
                      </wpg:grpSpPr>
                      <wps:wsp>
                        <wps:cNvPr id="252" name="Text Box 252"/>
                        <wps:cNvSpPr txBox="1"/>
                        <wps:spPr>
                          <a:xfrm>
                            <a:off x="0" y="0"/>
                            <a:ext cx="6658610" cy="386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2557145" y="45720"/>
                            <a:ext cx="4010025" cy="151130"/>
                          </a:xfrm>
                          <a:prstGeom prst="rect">
                            <a:avLst/>
                          </a:prstGeom>
                          <a:noFill/>
                          <a:ln>
                            <a:noFill/>
                          </a:ln>
                          <a:effectLst/>
                          <a:extLst>
                            <a:ext uri="{C572A759-6A51-4108-AA02-DFA0A04FC94B}">
                              <ma14:wrappingTextBoxFlag xmlns:ma14="http://schemas.microsoft.com/office/mac/drawingml/2011/main"/>
                            </a:ext>
                          </a:extLst>
                        </wps:spPr>
                        <wps:txbx id="42">
                          <w:txbxContent>
                            <w:p w14:paraId="7CA4C7C3" w14:textId="3D1E47A4" w:rsidR="00645FCC" w:rsidRPr="00F92639" w:rsidRDefault="00645FCC" w:rsidP="00B3007A">
                              <w:pPr>
                                <w:jc w:val="center"/>
                                <w:rPr>
                                  <w:sz w:val="20"/>
                                  <w:szCs w:val="20"/>
                                </w:rPr>
                              </w:pPr>
                              <w:r w:rsidRPr="00F92639">
                                <w:rPr>
                                  <w:b/>
                                  <w:sz w:val="20"/>
                                  <w:szCs w:val="20"/>
                                  <w:u w:val="single"/>
                                </w:rPr>
                                <w:t>Homecoming and Spirit Week</w:t>
                              </w:r>
                            </w:p>
                            <w:p w14:paraId="37C25E57" w14:textId="52963AC3" w:rsidR="00645FCC" w:rsidRPr="00B3007A" w:rsidRDefault="00645FCC" w:rsidP="00B3007A">
                              <w:pPr>
                                <w:jc w:val="center"/>
                                <w:rPr>
                                  <w:sz w:val="20"/>
                                  <w:szCs w:val="20"/>
                                </w:rPr>
                              </w:pPr>
                              <w:r w:rsidRPr="00F92639">
                                <w:rPr>
                                  <w:sz w:val="20"/>
                                  <w:szCs w:val="20"/>
                                </w:rPr>
                                <w:t>Rives H. and Paige R.</w:t>
                              </w:r>
                            </w:p>
                            <w:p w14:paraId="36A9F97C" w14:textId="77777777" w:rsidR="00645FCC" w:rsidRPr="00F92639" w:rsidRDefault="00645FCC" w:rsidP="00B3007A">
                              <w:pPr>
                                <w:jc w:val="center"/>
                                <w:rPr>
                                  <w:sz w:val="20"/>
                                  <w:szCs w:val="20"/>
                                  <w:u w:val="single"/>
                                </w:rPr>
                              </w:pPr>
                              <w:r w:rsidRPr="00F92639">
                                <w:rPr>
                                  <w:sz w:val="20"/>
                                  <w:szCs w:val="20"/>
                                  <w:u w:val="single"/>
                                </w:rPr>
                                <w:t>Homecoming</w:t>
                              </w:r>
                            </w:p>
                            <w:p w14:paraId="31D4E7A2" w14:textId="77777777" w:rsidR="00645FCC" w:rsidRPr="00F92639" w:rsidRDefault="00645FCC" w:rsidP="00B3007A">
                              <w:pPr>
                                <w:rPr>
                                  <w:sz w:val="20"/>
                                  <w:szCs w:val="20"/>
                                  <w:u w:val="single"/>
                                </w:rPr>
                              </w:pPr>
                            </w:p>
                            <w:p w14:paraId="4FC706AB" w14:textId="77777777" w:rsidR="00645FCC" w:rsidRPr="00F92639" w:rsidRDefault="00645FCC" w:rsidP="00B3007A">
                              <w:pPr>
                                <w:rPr>
                                  <w:sz w:val="20"/>
                                  <w:szCs w:val="20"/>
                                </w:rPr>
                              </w:pPr>
                              <w:r w:rsidRPr="00F92639">
                                <w:rPr>
                                  <w:sz w:val="20"/>
                                  <w:szCs w:val="20"/>
                                </w:rPr>
                                <w:t>Homecoming is near so get out your black and gold! Everyone is excited for the Homecoming games. Our 7</w:t>
                              </w:r>
                              <w:r w:rsidRPr="00F92639">
                                <w:rPr>
                                  <w:sz w:val="20"/>
                                  <w:szCs w:val="20"/>
                                  <w:vertAlign w:val="superscript"/>
                                </w:rPr>
                                <w:t>th</w:t>
                              </w:r>
                              <w:r w:rsidRPr="00F92639">
                                <w:rPr>
                                  <w:sz w:val="20"/>
                                  <w:szCs w:val="20"/>
                                </w:rPr>
                                <w:t xml:space="preserve"> grade players are playing Gosnell on September 27. Junior High is also playing Gosnell on September 27. Senior High is playing Westside on September 28. It’s a home game. That night will also be the Homecoming ceremony. The royalty? (Mrs. Arnold helped us with this.) The 7</w:t>
                              </w:r>
                              <w:r w:rsidRPr="00F92639">
                                <w:rPr>
                                  <w:sz w:val="20"/>
                                  <w:szCs w:val="20"/>
                                  <w:vertAlign w:val="superscript"/>
                                </w:rPr>
                                <w:t>th</w:t>
                              </w:r>
                              <w:r w:rsidRPr="00F92639">
                                <w:rPr>
                                  <w:sz w:val="20"/>
                                  <w:szCs w:val="20"/>
                                </w:rPr>
                                <w:t xml:space="preserve"> grade maids are Bailee B. and Whitney H. “Whitney is my best friend, and I’m happy she got it! My vote counted for her. She really deserves it, because she’s really pretty.” –Misty Moye</w:t>
                              </w:r>
                            </w:p>
                            <w:p w14:paraId="2157BFA4" w14:textId="77777777" w:rsidR="00645FCC" w:rsidRPr="00F92639" w:rsidRDefault="00645FCC" w:rsidP="00B3007A">
                              <w:pPr>
                                <w:rPr>
                                  <w:sz w:val="20"/>
                                  <w:szCs w:val="20"/>
                                </w:rPr>
                              </w:pPr>
                              <w:r w:rsidRPr="00F92639">
                                <w:rPr>
                                  <w:sz w:val="20"/>
                                  <w:szCs w:val="20"/>
                                </w:rPr>
                                <w:t>The 8</w:t>
                              </w:r>
                              <w:r w:rsidRPr="00F92639">
                                <w:rPr>
                                  <w:sz w:val="20"/>
                                  <w:szCs w:val="20"/>
                                  <w:vertAlign w:val="superscript"/>
                                </w:rPr>
                                <w:t>th</w:t>
                              </w:r>
                              <w:r w:rsidRPr="00F92639">
                                <w:rPr>
                                  <w:sz w:val="20"/>
                                  <w:szCs w:val="20"/>
                                </w:rPr>
                                <w:t xml:space="preserve"> grade maids are McKenzye R. and Mikayla H. The 9</w:t>
                              </w:r>
                              <w:r w:rsidRPr="00F92639">
                                <w:rPr>
                                  <w:sz w:val="20"/>
                                  <w:szCs w:val="20"/>
                                  <w:vertAlign w:val="superscript"/>
                                </w:rPr>
                                <w:t>th</w:t>
                              </w:r>
                              <w:r w:rsidRPr="00F92639">
                                <w:rPr>
                                  <w:sz w:val="20"/>
                                  <w:szCs w:val="20"/>
                                </w:rPr>
                                <w:t xml:space="preserve"> grade maids are Emily Miller and Hannah Wood. The Junior High queen is Ainsley B.</w:t>
                              </w:r>
                            </w:p>
                            <w:p w14:paraId="3E5FB12C" w14:textId="77777777" w:rsidR="00645FCC" w:rsidRPr="00F92639" w:rsidRDefault="00645FCC" w:rsidP="00B3007A">
                              <w:pPr>
                                <w:rPr>
                                  <w:sz w:val="20"/>
                                  <w:szCs w:val="20"/>
                                </w:rPr>
                              </w:pPr>
                              <w:r w:rsidRPr="00F92639">
                                <w:rPr>
                                  <w:sz w:val="20"/>
                                  <w:szCs w:val="20"/>
                                </w:rPr>
                                <w:t>The 10</w:t>
                              </w:r>
                              <w:r w:rsidRPr="00F92639">
                                <w:rPr>
                                  <w:sz w:val="20"/>
                                  <w:szCs w:val="20"/>
                                  <w:vertAlign w:val="superscript"/>
                                </w:rPr>
                                <w:t>th</w:t>
                              </w:r>
                              <w:r w:rsidRPr="00F92639">
                                <w:rPr>
                                  <w:sz w:val="20"/>
                                  <w:szCs w:val="20"/>
                                </w:rPr>
                                <w:t xml:space="preserve"> grade maids are Keregan N. and Haven O. The 11</w:t>
                              </w:r>
                              <w:r w:rsidRPr="00F92639">
                                <w:rPr>
                                  <w:sz w:val="20"/>
                                  <w:szCs w:val="20"/>
                                  <w:vertAlign w:val="superscript"/>
                                </w:rPr>
                                <w:t>th</w:t>
                              </w:r>
                              <w:r w:rsidRPr="00F92639">
                                <w:rPr>
                                  <w:sz w:val="20"/>
                                  <w:szCs w:val="20"/>
                                </w:rPr>
                                <w:t xml:space="preserve"> grade maids are Hailey K. and Kali C. </w:t>
                              </w:r>
                            </w:p>
                            <w:p w14:paraId="781CC078" w14:textId="77777777" w:rsidR="00645FCC" w:rsidRPr="00F92639" w:rsidRDefault="00645FCC" w:rsidP="00B3007A">
                              <w:pPr>
                                <w:rPr>
                                  <w:sz w:val="20"/>
                                  <w:szCs w:val="20"/>
                                </w:rPr>
                              </w:pPr>
                              <w:r w:rsidRPr="00F92639">
                                <w:rPr>
                                  <w:sz w:val="20"/>
                                  <w:szCs w:val="20"/>
                                </w:rPr>
                                <w:t>“I’m very proud of Kali, and I look forward to getting to walk her.” –Mr. McCaa</w:t>
                              </w:r>
                            </w:p>
                            <w:p w14:paraId="0210B37C" w14:textId="77777777" w:rsidR="00645FCC" w:rsidRPr="00F92639" w:rsidRDefault="00645FCC" w:rsidP="00B3007A">
                              <w:pPr>
                                <w:rPr>
                                  <w:sz w:val="20"/>
                                  <w:szCs w:val="20"/>
                                </w:rPr>
                              </w:pPr>
                              <w:r w:rsidRPr="00F92639">
                                <w:rPr>
                                  <w:sz w:val="20"/>
                                  <w:szCs w:val="20"/>
                                </w:rPr>
                                <w:t>The 12</w:t>
                              </w:r>
                              <w:r w:rsidRPr="00F92639">
                                <w:rPr>
                                  <w:sz w:val="20"/>
                                  <w:szCs w:val="20"/>
                                  <w:vertAlign w:val="superscript"/>
                                </w:rPr>
                                <w:t>th</w:t>
                              </w:r>
                              <w:r w:rsidRPr="00F92639">
                                <w:rPr>
                                  <w:sz w:val="20"/>
                                  <w:szCs w:val="20"/>
                                </w:rPr>
                                <w:t xml:space="preserve"> grade maids are Maci H. and Pamela Beth H. The Senior High queen is Erika J. </w:t>
                              </w:r>
                            </w:p>
                            <w:p w14:paraId="55C24123" w14:textId="77777777" w:rsidR="00645FCC" w:rsidRPr="00F92639" w:rsidRDefault="00645FCC" w:rsidP="00B3007A">
                              <w:pPr>
                                <w:rPr>
                                  <w:sz w:val="20"/>
                                  <w:szCs w:val="20"/>
                                </w:rPr>
                              </w:pPr>
                              <w:r w:rsidRPr="00F92639">
                                <w:rPr>
                                  <w:sz w:val="20"/>
                                  <w:szCs w:val="20"/>
                                </w:rPr>
                                <w:t xml:space="preserve">“I’m happy for them! </w:t>
                              </w:r>
                              <w:proofErr w:type="gramStart"/>
                              <w:r w:rsidRPr="00F92639">
                                <w:rPr>
                                  <w:sz w:val="20"/>
                                  <w:szCs w:val="20"/>
                                </w:rPr>
                                <w:t>I love going to the pep rallies!” –Cade G.</w:t>
                              </w:r>
                              <w:proofErr w:type="gramEnd"/>
                            </w:p>
                            <w:p w14:paraId="1849B230" w14:textId="77777777" w:rsidR="00645FCC" w:rsidRPr="00F92639" w:rsidRDefault="00645FCC" w:rsidP="00B3007A">
                              <w:pPr>
                                <w:rPr>
                                  <w:sz w:val="20"/>
                                  <w:szCs w:val="20"/>
                                </w:rPr>
                              </w:pPr>
                              <w:r w:rsidRPr="00F92639">
                                <w:rPr>
                                  <w:sz w:val="20"/>
                                  <w:szCs w:val="20"/>
                                </w:rPr>
                                <w:t>“Good job.” – Koltan J.</w:t>
                              </w:r>
                            </w:p>
                            <w:p w14:paraId="5E459714" w14:textId="77777777" w:rsidR="00645FCC" w:rsidRPr="00F92639" w:rsidRDefault="00645FCC" w:rsidP="00B3007A">
                              <w:pPr>
                                <w:rPr>
                                  <w:sz w:val="20"/>
                                  <w:szCs w:val="20"/>
                                </w:rPr>
                              </w:pPr>
                              <w:r w:rsidRPr="00F92639">
                                <w:rPr>
                                  <w:sz w:val="20"/>
                                  <w:szCs w:val="20"/>
                                </w:rPr>
                                <w:t>“I think they are great choices, and I feel they will represent our school in a positive manner.” –Mrs. Whitlock</w:t>
                              </w:r>
                            </w:p>
                            <w:p w14:paraId="2EC1CA96" w14:textId="77777777" w:rsidR="00645FCC" w:rsidRPr="00F92639" w:rsidRDefault="00645FCC" w:rsidP="00B3007A">
                              <w:pPr>
                                <w:rPr>
                                  <w:sz w:val="20"/>
                                  <w:szCs w:val="20"/>
                                </w:rPr>
                              </w:pPr>
                              <w:r w:rsidRPr="00F92639">
                                <w:rPr>
                                  <w:sz w:val="20"/>
                                  <w:szCs w:val="20"/>
                                </w:rPr>
                                <w:t>“I’m proud of all the girls. They’re very deserving of this honor.” –Mrs. Hamilton</w:t>
                              </w:r>
                            </w:p>
                            <w:p w14:paraId="5B859AAE" w14:textId="77777777" w:rsidR="00645FCC" w:rsidRPr="00F92639" w:rsidRDefault="00645FCC" w:rsidP="00B3007A">
                              <w:pPr>
                                <w:rPr>
                                  <w:sz w:val="20"/>
                                  <w:szCs w:val="20"/>
                                </w:rPr>
                              </w:pPr>
                              <w:r w:rsidRPr="00F92639">
                                <w:rPr>
                                  <w:sz w:val="20"/>
                                  <w:szCs w:val="20"/>
                                </w:rPr>
                                <w:t>“It’s going to be awesome.” –Coach Wallis</w:t>
                              </w:r>
                            </w:p>
                            <w:p w14:paraId="2F8BFC46" w14:textId="77777777" w:rsidR="00645FCC" w:rsidRPr="00F92639" w:rsidRDefault="00645FCC" w:rsidP="00B3007A">
                              <w:pPr>
                                <w:rPr>
                                  <w:sz w:val="20"/>
                                  <w:szCs w:val="20"/>
                                </w:rPr>
                              </w:pPr>
                              <w:r w:rsidRPr="00F92639">
                                <w:rPr>
                                  <w:sz w:val="20"/>
                                  <w:szCs w:val="20"/>
                                </w:rPr>
                                <w:t>“I think it’s neat that we handled the vote online. A</w:t>
                              </w:r>
                              <w:r>
                                <w:rPr>
                                  <w:sz w:val="20"/>
                                  <w:szCs w:val="20"/>
                                </w:rPr>
                                <w:t xml:space="preserve"> </w:t>
                              </w:r>
                              <w:r w:rsidRPr="00F92639">
                                <w:rPr>
                                  <w:sz w:val="20"/>
                                  <w:szCs w:val="20"/>
                                </w:rPr>
                                <w:t xml:space="preserve">lot of great girls were nominated. </w:t>
                              </w:r>
                            </w:p>
                            <w:p w14:paraId="2859D4F6" w14:textId="77777777" w:rsidR="00645FCC" w:rsidRPr="00F92639" w:rsidRDefault="00645FCC" w:rsidP="00B3007A">
                              <w:pPr>
                                <w:rPr>
                                  <w:sz w:val="20"/>
                                  <w:szCs w:val="20"/>
                                </w:rPr>
                              </w:pPr>
                              <w:r w:rsidRPr="00F92639">
                                <w:rPr>
                                  <w:sz w:val="20"/>
                                  <w:szCs w:val="20"/>
                                </w:rPr>
                                <w:t>I wish every girl could have got it. We have a school FULL of great boys and girls. Oh, and I hope we win the games!!” –Mr. Benson</w:t>
                              </w:r>
                            </w:p>
                            <w:p w14:paraId="3A38C859" w14:textId="77777777" w:rsidR="00645FCC" w:rsidRDefault="00645F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2534920" y="195580"/>
                            <a:ext cx="4032250" cy="14795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2513330" y="342265"/>
                            <a:ext cx="4053840" cy="147955"/>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2491740" y="488950"/>
                            <a:ext cx="4075430" cy="14795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2470150" y="635635"/>
                            <a:ext cx="4097020" cy="14795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1373505" y="782320"/>
                            <a:ext cx="648335" cy="147955"/>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2412365" y="782320"/>
                            <a:ext cx="4154805" cy="14795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929005"/>
                            <a:ext cx="645795" cy="147320"/>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1325245" y="929005"/>
                            <a:ext cx="5241925" cy="147320"/>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1075055"/>
                            <a:ext cx="6475730" cy="441325"/>
                          </a:xfrm>
                          <a:prstGeom prst="rect">
                            <a:avLst/>
                          </a:prstGeom>
                          <a:noFill/>
                          <a:ln>
                            <a:noFill/>
                          </a:ln>
                          <a:effectLst/>
                          <a:extLst>
                            <a:ext uri="{C572A759-6A51-4108-AA02-DFA0A04FC94B}">
                              <ma14:wrappingTextBoxFlag xmlns:ma14="http://schemas.microsoft.com/office/mac/drawingml/2011/main"/>
                            </a:ext>
                          </a:extLst>
                        </wps:spPr>
                        <wps:linkedTxbx id="4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1515110"/>
                            <a:ext cx="6475730" cy="294640"/>
                          </a:xfrm>
                          <a:prstGeom prst="rect">
                            <a:avLst/>
                          </a:prstGeom>
                          <a:noFill/>
                          <a:ln>
                            <a:noFill/>
                          </a:ln>
                          <a:effectLst/>
                          <a:extLst>
                            <a:ext uri="{C572A759-6A51-4108-AA02-DFA0A04FC94B}">
                              <ma14:wrappingTextBoxFlag xmlns:ma14="http://schemas.microsoft.com/office/mac/drawingml/2011/main"/>
                            </a:ext>
                          </a:extLst>
                        </wps:spPr>
                        <wps:linkedTxbx id="4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1440" y="1808480"/>
                            <a:ext cx="6475730" cy="147955"/>
                          </a:xfrm>
                          <a:prstGeom prst="rect">
                            <a:avLst/>
                          </a:prstGeom>
                          <a:noFill/>
                          <a:ln>
                            <a:noFill/>
                          </a:ln>
                          <a:effectLst/>
                          <a:extLst>
                            <a:ext uri="{C572A759-6A51-4108-AA02-DFA0A04FC94B}">
                              <ma14:wrappingTextBoxFlag xmlns:ma14="http://schemas.microsoft.com/office/mac/drawingml/2011/main"/>
                            </a:ext>
                          </a:extLst>
                        </wps:spPr>
                        <wps:linkedTxbx id="4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1955165"/>
                            <a:ext cx="6475730" cy="147320"/>
                          </a:xfrm>
                          <a:prstGeom prst="rect">
                            <a:avLst/>
                          </a:prstGeom>
                          <a:noFill/>
                          <a:ln>
                            <a:noFill/>
                          </a:ln>
                          <a:effectLst/>
                          <a:extLst>
                            <a:ext uri="{C572A759-6A51-4108-AA02-DFA0A04FC94B}">
                              <ma14:wrappingTextBoxFlag xmlns:ma14="http://schemas.microsoft.com/office/mac/drawingml/2011/main"/>
                            </a:ext>
                          </a:extLst>
                        </wps:spPr>
                        <wps:linkedTxbx id="4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2101215"/>
                            <a:ext cx="6475730" cy="147955"/>
                          </a:xfrm>
                          <a:prstGeom prst="rect">
                            <a:avLst/>
                          </a:prstGeom>
                          <a:noFill/>
                          <a:ln>
                            <a:noFill/>
                          </a:ln>
                          <a:effectLst/>
                          <a:extLst>
                            <a:ext uri="{C572A759-6A51-4108-AA02-DFA0A04FC94B}">
                              <ma14:wrappingTextBoxFlag xmlns:ma14="http://schemas.microsoft.com/office/mac/drawingml/2011/main"/>
                            </a:ext>
                          </a:extLst>
                        </wps:spPr>
                        <wps:linkedTxbx id="4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2247900"/>
                            <a:ext cx="6475730" cy="147955"/>
                          </a:xfrm>
                          <a:prstGeom prst="rect">
                            <a:avLst/>
                          </a:prstGeom>
                          <a:noFill/>
                          <a:ln>
                            <a:noFill/>
                          </a:ln>
                          <a:effectLst/>
                          <a:extLst>
                            <a:ext uri="{C572A759-6A51-4108-AA02-DFA0A04FC94B}">
                              <ma14:wrappingTextBoxFlag xmlns:ma14="http://schemas.microsoft.com/office/mac/drawingml/2011/main"/>
                            </a:ext>
                          </a:extLst>
                        </wps:spPr>
                        <wps:linkedTxbx id="4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2394585"/>
                            <a:ext cx="6475730" cy="147955"/>
                          </a:xfrm>
                          <a:prstGeom prst="rect">
                            <a:avLst/>
                          </a:prstGeom>
                          <a:noFill/>
                          <a:ln>
                            <a:noFill/>
                          </a:ln>
                          <a:effectLst/>
                          <a:extLst>
                            <a:ext uri="{C572A759-6A51-4108-AA02-DFA0A04FC94B}">
                              <ma14:wrappingTextBoxFlag xmlns:ma14="http://schemas.microsoft.com/office/mac/drawingml/2011/main"/>
                            </a:ext>
                          </a:extLst>
                        </wps:spPr>
                        <wps:linkedTxbx id="4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Text Box 416"/>
                        <wps:cNvSpPr txBox="1"/>
                        <wps:spPr>
                          <a:xfrm>
                            <a:off x="91440" y="2541270"/>
                            <a:ext cx="6475730" cy="147955"/>
                          </a:xfrm>
                          <a:prstGeom prst="rect">
                            <a:avLst/>
                          </a:prstGeom>
                          <a:noFill/>
                          <a:ln>
                            <a:noFill/>
                          </a:ln>
                          <a:effectLst/>
                          <a:extLst>
                            <a:ext uri="{C572A759-6A51-4108-AA02-DFA0A04FC94B}">
                              <ma14:wrappingTextBoxFlag xmlns:ma14="http://schemas.microsoft.com/office/mac/drawingml/2011/main"/>
                            </a:ext>
                          </a:extLst>
                        </wps:spPr>
                        <wps:linkedTxbx id="4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91440" y="2687955"/>
                            <a:ext cx="6475730" cy="147955"/>
                          </a:xfrm>
                          <a:prstGeom prst="rect">
                            <a:avLst/>
                          </a:prstGeom>
                          <a:noFill/>
                          <a:ln>
                            <a:noFill/>
                          </a:ln>
                          <a:effectLst/>
                          <a:extLst>
                            <a:ext uri="{C572A759-6A51-4108-AA02-DFA0A04FC94B}">
                              <ma14:wrappingTextBoxFlag xmlns:ma14="http://schemas.microsoft.com/office/mac/drawingml/2011/main"/>
                            </a:ext>
                          </a:extLst>
                        </wps:spPr>
                        <wps:linkedTxbx id="4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91440" y="2834640"/>
                            <a:ext cx="5294630" cy="147955"/>
                          </a:xfrm>
                          <a:prstGeom prst="rect">
                            <a:avLst/>
                          </a:prstGeom>
                          <a:noFill/>
                          <a:ln>
                            <a:noFill/>
                          </a:ln>
                          <a:effectLst/>
                          <a:extLst>
                            <a:ext uri="{C572A759-6A51-4108-AA02-DFA0A04FC94B}">
                              <ma14:wrappingTextBoxFlag xmlns:ma14="http://schemas.microsoft.com/office/mac/drawingml/2011/main"/>
                            </a:ext>
                          </a:extLst>
                        </wps:spPr>
                        <wps:linkedTxbx id="4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91440" y="2981325"/>
                            <a:ext cx="5299075" cy="147320"/>
                          </a:xfrm>
                          <a:prstGeom prst="rect">
                            <a:avLst/>
                          </a:prstGeom>
                          <a:noFill/>
                          <a:ln>
                            <a:noFill/>
                          </a:ln>
                          <a:effectLst/>
                          <a:extLst>
                            <a:ext uri="{C572A759-6A51-4108-AA02-DFA0A04FC94B}">
                              <ma14:wrappingTextBoxFlag xmlns:ma14="http://schemas.microsoft.com/office/mac/drawingml/2011/main"/>
                            </a:ext>
                          </a:extLst>
                        </wps:spPr>
                        <wps:linkedTxbx id="4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91440" y="3127375"/>
                            <a:ext cx="5311140" cy="147955"/>
                          </a:xfrm>
                          <a:prstGeom prst="rect">
                            <a:avLst/>
                          </a:prstGeom>
                          <a:noFill/>
                          <a:ln>
                            <a:noFill/>
                          </a:ln>
                          <a:effectLst/>
                          <a:extLst>
                            <a:ext uri="{C572A759-6A51-4108-AA02-DFA0A04FC94B}">
                              <ma14:wrappingTextBoxFlag xmlns:ma14="http://schemas.microsoft.com/office/mac/drawingml/2011/main"/>
                            </a:ext>
                          </a:extLst>
                        </wps:spPr>
                        <wps:linkedTxbx id="4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91440" y="3274060"/>
                            <a:ext cx="5323205" cy="147955"/>
                          </a:xfrm>
                          <a:prstGeom prst="rect">
                            <a:avLst/>
                          </a:prstGeom>
                          <a:noFill/>
                          <a:ln>
                            <a:noFill/>
                          </a:ln>
                          <a:effectLst/>
                          <a:extLst>
                            <a:ext uri="{C572A759-6A51-4108-AA02-DFA0A04FC94B}">
                              <ma14:wrappingTextBoxFlag xmlns:ma14="http://schemas.microsoft.com/office/mac/drawingml/2011/main"/>
                            </a:ext>
                          </a:extLst>
                        </wps:spPr>
                        <wps:linkedTxbx id="4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422"/>
                        <wps:cNvSpPr txBox="1"/>
                        <wps:spPr>
                          <a:xfrm>
                            <a:off x="91440" y="3420745"/>
                            <a:ext cx="5335270" cy="177165"/>
                          </a:xfrm>
                          <a:prstGeom prst="rect">
                            <a:avLst/>
                          </a:prstGeom>
                          <a:noFill/>
                          <a:ln>
                            <a:noFill/>
                          </a:ln>
                          <a:effectLst/>
                          <a:extLst>
                            <a:ext uri="{C572A759-6A51-4108-AA02-DFA0A04FC94B}">
                              <ma14:wrappingTextBoxFlag xmlns:ma14="http://schemas.microsoft.com/office/mac/drawingml/2011/main"/>
                            </a:ext>
                          </a:extLst>
                        </wps:spPr>
                        <wps:linkedTxbx id="4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3" o:spid="_x0000_s1155" style="position:absolute;margin-left:36.7pt;margin-top:310pt;width:524.3pt;height:304pt;z-index:251702411;mso-position-horizontal-relative:page;mso-position-vertical-relative:page" coordsize="6658610,386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" mv:complextextbox="1">
                <v:shape id="Text Box 252" o:spid="_x0000_s1156" type="#_x0000_t202" style="position:absolute;width:6658610;height:386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VPyxQAA&#10;ANwAAAAPAAAAZHJzL2Rvd25yZXYueG1sRI9Pa8JAFMTvBb/D8oTe6saANURXUVHxoLT+OXh8ZJ9J&#10;MPs2ZLcm/fauUOhxmJnfMNN5ZyrxoMaVlhUMBxEI4szqknMFl/PmIwHhPLLGyjIp+CUH81nvbYqp&#10;ti0f6XHyuQgQdikqKLyvUyldVpBBN7A1cfButjHog2xyqRtsA9xUMo6iT2mw5LBQYE2rgrL76cco&#10;oH1nzodkvPZfy9s2uibf7V7nSr33u8UEhKfO/4f/2jutIB7F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pU/LFAAAA3AAAAA8AAAAAAAAAAAAAAAAAlwIAAGRycy9k&#10;b3ducmV2LnhtbFBLBQYAAAAABAAEAPUAAACJAwAAAAA=&#10;" mv:complextextbox="1" filled="f" stroked="f"/>
                <v:shape id="Text Box 164" o:spid="_x0000_s1157" type="#_x0000_t202" style="position:absolute;left:2557145;top:45720;width:4010025;height:151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w:p w14:paraId="7CA4C7C3" w14:textId="3D1E47A4" w:rsidR="00645FCC" w:rsidRPr="00F92639" w:rsidRDefault="00645FCC" w:rsidP="00B3007A">
                        <w:pPr>
                          <w:jc w:val="center"/>
                          <w:rPr>
                            <w:sz w:val="20"/>
                            <w:szCs w:val="20"/>
                          </w:rPr>
                        </w:pPr>
                        <w:r w:rsidRPr="00F92639">
                          <w:rPr>
                            <w:b/>
                            <w:sz w:val="20"/>
                            <w:szCs w:val="20"/>
                            <w:u w:val="single"/>
                          </w:rPr>
                          <w:t>Homecoming and Spirit Week</w:t>
                        </w:r>
                      </w:p>
                      <w:p w14:paraId="37C25E57" w14:textId="52963AC3" w:rsidR="00645FCC" w:rsidRPr="00B3007A" w:rsidRDefault="00645FCC" w:rsidP="00B3007A">
                        <w:pPr>
                          <w:jc w:val="center"/>
                          <w:rPr>
                            <w:sz w:val="20"/>
                            <w:szCs w:val="20"/>
                          </w:rPr>
                        </w:pPr>
                        <w:r w:rsidRPr="00F92639">
                          <w:rPr>
                            <w:sz w:val="20"/>
                            <w:szCs w:val="20"/>
                          </w:rPr>
                          <w:t>Rives H. and Paige R.</w:t>
                        </w:r>
                      </w:p>
                      <w:p w14:paraId="36A9F97C" w14:textId="77777777" w:rsidR="00645FCC" w:rsidRPr="00F92639" w:rsidRDefault="00645FCC" w:rsidP="00B3007A">
                        <w:pPr>
                          <w:jc w:val="center"/>
                          <w:rPr>
                            <w:sz w:val="20"/>
                            <w:szCs w:val="20"/>
                            <w:u w:val="single"/>
                          </w:rPr>
                        </w:pPr>
                        <w:r w:rsidRPr="00F92639">
                          <w:rPr>
                            <w:sz w:val="20"/>
                            <w:szCs w:val="20"/>
                            <w:u w:val="single"/>
                          </w:rPr>
                          <w:t>Homecoming</w:t>
                        </w:r>
                      </w:p>
                      <w:p w14:paraId="31D4E7A2" w14:textId="77777777" w:rsidR="00645FCC" w:rsidRPr="00F92639" w:rsidRDefault="00645FCC" w:rsidP="00B3007A">
                        <w:pPr>
                          <w:rPr>
                            <w:sz w:val="20"/>
                            <w:szCs w:val="20"/>
                            <w:u w:val="single"/>
                          </w:rPr>
                        </w:pPr>
                      </w:p>
                      <w:p w14:paraId="4FC706AB" w14:textId="77777777" w:rsidR="00645FCC" w:rsidRPr="00F92639" w:rsidRDefault="00645FCC" w:rsidP="00B3007A">
                        <w:pPr>
                          <w:rPr>
                            <w:sz w:val="20"/>
                            <w:szCs w:val="20"/>
                          </w:rPr>
                        </w:pPr>
                        <w:r w:rsidRPr="00F92639">
                          <w:rPr>
                            <w:sz w:val="20"/>
                            <w:szCs w:val="20"/>
                          </w:rPr>
                          <w:t>Homecoming is near so get out your black and gold! Everyone is excited for the Homecoming games. Our 7</w:t>
                        </w:r>
                        <w:r w:rsidRPr="00F92639">
                          <w:rPr>
                            <w:sz w:val="20"/>
                            <w:szCs w:val="20"/>
                            <w:vertAlign w:val="superscript"/>
                          </w:rPr>
                          <w:t>th</w:t>
                        </w:r>
                        <w:r w:rsidRPr="00F92639">
                          <w:rPr>
                            <w:sz w:val="20"/>
                            <w:szCs w:val="20"/>
                          </w:rPr>
                          <w:t xml:space="preserve"> grade players are playing Gosnell on September 27. Junior High is also playing Gosnell on September 27. Senior High is playing Westside on September 28. It’s a home game. That night will also be the Homecoming ceremony. The royalty? (Mrs. Arnold helped us with this.) The 7</w:t>
                        </w:r>
                        <w:r w:rsidRPr="00F92639">
                          <w:rPr>
                            <w:sz w:val="20"/>
                            <w:szCs w:val="20"/>
                            <w:vertAlign w:val="superscript"/>
                          </w:rPr>
                          <w:t>th</w:t>
                        </w:r>
                        <w:r w:rsidRPr="00F92639">
                          <w:rPr>
                            <w:sz w:val="20"/>
                            <w:szCs w:val="20"/>
                          </w:rPr>
                          <w:t xml:space="preserve"> grade maids are Bailee B. and Whitney H. “Whitney is my best friend, and I’m happy she got it! My vote counted for her. She really deserves it, because she’s really pretty.” –Misty Moye</w:t>
                        </w:r>
                      </w:p>
                      <w:p w14:paraId="2157BFA4" w14:textId="77777777" w:rsidR="00645FCC" w:rsidRPr="00F92639" w:rsidRDefault="00645FCC" w:rsidP="00B3007A">
                        <w:pPr>
                          <w:rPr>
                            <w:sz w:val="20"/>
                            <w:szCs w:val="20"/>
                          </w:rPr>
                        </w:pPr>
                        <w:r w:rsidRPr="00F92639">
                          <w:rPr>
                            <w:sz w:val="20"/>
                            <w:szCs w:val="20"/>
                          </w:rPr>
                          <w:t>The 8</w:t>
                        </w:r>
                        <w:r w:rsidRPr="00F92639">
                          <w:rPr>
                            <w:sz w:val="20"/>
                            <w:szCs w:val="20"/>
                            <w:vertAlign w:val="superscript"/>
                          </w:rPr>
                          <w:t>th</w:t>
                        </w:r>
                        <w:r w:rsidRPr="00F92639">
                          <w:rPr>
                            <w:sz w:val="20"/>
                            <w:szCs w:val="20"/>
                          </w:rPr>
                          <w:t xml:space="preserve"> grade maids are McKenzye R. and Mikayla H. The 9</w:t>
                        </w:r>
                        <w:r w:rsidRPr="00F92639">
                          <w:rPr>
                            <w:sz w:val="20"/>
                            <w:szCs w:val="20"/>
                            <w:vertAlign w:val="superscript"/>
                          </w:rPr>
                          <w:t>th</w:t>
                        </w:r>
                        <w:r w:rsidRPr="00F92639">
                          <w:rPr>
                            <w:sz w:val="20"/>
                            <w:szCs w:val="20"/>
                          </w:rPr>
                          <w:t xml:space="preserve"> grade maids are Emily Miller and Hannah Wood. The Junior High queen is Ainsley B.</w:t>
                        </w:r>
                      </w:p>
                      <w:p w14:paraId="3E5FB12C" w14:textId="77777777" w:rsidR="00645FCC" w:rsidRPr="00F92639" w:rsidRDefault="00645FCC" w:rsidP="00B3007A">
                        <w:pPr>
                          <w:rPr>
                            <w:sz w:val="20"/>
                            <w:szCs w:val="20"/>
                          </w:rPr>
                        </w:pPr>
                        <w:r w:rsidRPr="00F92639">
                          <w:rPr>
                            <w:sz w:val="20"/>
                            <w:szCs w:val="20"/>
                          </w:rPr>
                          <w:t>The 10</w:t>
                        </w:r>
                        <w:r w:rsidRPr="00F92639">
                          <w:rPr>
                            <w:sz w:val="20"/>
                            <w:szCs w:val="20"/>
                            <w:vertAlign w:val="superscript"/>
                          </w:rPr>
                          <w:t>th</w:t>
                        </w:r>
                        <w:r w:rsidRPr="00F92639">
                          <w:rPr>
                            <w:sz w:val="20"/>
                            <w:szCs w:val="20"/>
                          </w:rPr>
                          <w:t xml:space="preserve"> grade maids are Keregan N. and Haven O. The 11</w:t>
                        </w:r>
                        <w:r w:rsidRPr="00F92639">
                          <w:rPr>
                            <w:sz w:val="20"/>
                            <w:szCs w:val="20"/>
                            <w:vertAlign w:val="superscript"/>
                          </w:rPr>
                          <w:t>th</w:t>
                        </w:r>
                        <w:r w:rsidRPr="00F92639">
                          <w:rPr>
                            <w:sz w:val="20"/>
                            <w:szCs w:val="20"/>
                          </w:rPr>
                          <w:t xml:space="preserve"> grade maids are Hailey K. and Kali C. </w:t>
                        </w:r>
                      </w:p>
                      <w:p w14:paraId="781CC078" w14:textId="77777777" w:rsidR="00645FCC" w:rsidRPr="00F92639" w:rsidRDefault="00645FCC" w:rsidP="00B3007A">
                        <w:pPr>
                          <w:rPr>
                            <w:sz w:val="20"/>
                            <w:szCs w:val="20"/>
                          </w:rPr>
                        </w:pPr>
                        <w:r w:rsidRPr="00F92639">
                          <w:rPr>
                            <w:sz w:val="20"/>
                            <w:szCs w:val="20"/>
                          </w:rPr>
                          <w:t>“I’m very proud of Kali, and I look forward to getting to walk her.” –Mr. McCaa</w:t>
                        </w:r>
                      </w:p>
                      <w:p w14:paraId="0210B37C" w14:textId="77777777" w:rsidR="00645FCC" w:rsidRPr="00F92639" w:rsidRDefault="00645FCC" w:rsidP="00B3007A">
                        <w:pPr>
                          <w:rPr>
                            <w:sz w:val="20"/>
                            <w:szCs w:val="20"/>
                          </w:rPr>
                        </w:pPr>
                        <w:r w:rsidRPr="00F92639">
                          <w:rPr>
                            <w:sz w:val="20"/>
                            <w:szCs w:val="20"/>
                          </w:rPr>
                          <w:t>The 12</w:t>
                        </w:r>
                        <w:r w:rsidRPr="00F92639">
                          <w:rPr>
                            <w:sz w:val="20"/>
                            <w:szCs w:val="20"/>
                            <w:vertAlign w:val="superscript"/>
                          </w:rPr>
                          <w:t>th</w:t>
                        </w:r>
                        <w:r w:rsidRPr="00F92639">
                          <w:rPr>
                            <w:sz w:val="20"/>
                            <w:szCs w:val="20"/>
                          </w:rPr>
                          <w:t xml:space="preserve"> grade maids are Maci H. and Pamela Beth H. The Senior High queen is Erika J. </w:t>
                        </w:r>
                      </w:p>
                      <w:p w14:paraId="55C24123" w14:textId="77777777" w:rsidR="00645FCC" w:rsidRPr="00F92639" w:rsidRDefault="00645FCC" w:rsidP="00B3007A">
                        <w:pPr>
                          <w:rPr>
                            <w:sz w:val="20"/>
                            <w:szCs w:val="20"/>
                          </w:rPr>
                        </w:pPr>
                        <w:r w:rsidRPr="00F92639">
                          <w:rPr>
                            <w:sz w:val="20"/>
                            <w:szCs w:val="20"/>
                          </w:rPr>
                          <w:t xml:space="preserve">“I’m happy for them! </w:t>
                        </w:r>
                        <w:proofErr w:type="gramStart"/>
                        <w:r w:rsidRPr="00F92639">
                          <w:rPr>
                            <w:sz w:val="20"/>
                            <w:szCs w:val="20"/>
                          </w:rPr>
                          <w:t>I love going to the pep rallies!” –Cade G.</w:t>
                        </w:r>
                        <w:proofErr w:type="gramEnd"/>
                      </w:p>
                      <w:p w14:paraId="1849B230" w14:textId="77777777" w:rsidR="00645FCC" w:rsidRPr="00F92639" w:rsidRDefault="00645FCC" w:rsidP="00B3007A">
                        <w:pPr>
                          <w:rPr>
                            <w:sz w:val="20"/>
                            <w:szCs w:val="20"/>
                          </w:rPr>
                        </w:pPr>
                        <w:r w:rsidRPr="00F92639">
                          <w:rPr>
                            <w:sz w:val="20"/>
                            <w:szCs w:val="20"/>
                          </w:rPr>
                          <w:t>“Good job.” – Koltan J.</w:t>
                        </w:r>
                      </w:p>
                      <w:p w14:paraId="5E459714" w14:textId="77777777" w:rsidR="00645FCC" w:rsidRPr="00F92639" w:rsidRDefault="00645FCC" w:rsidP="00B3007A">
                        <w:pPr>
                          <w:rPr>
                            <w:sz w:val="20"/>
                            <w:szCs w:val="20"/>
                          </w:rPr>
                        </w:pPr>
                        <w:r w:rsidRPr="00F92639">
                          <w:rPr>
                            <w:sz w:val="20"/>
                            <w:szCs w:val="20"/>
                          </w:rPr>
                          <w:t>“I think they are great choices, and I feel they will represent our school in a positive manner.” –Mrs. Whitlock</w:t>
                        </w:r>
                      </w:p>
                      <w:p w14:paraId="2EC1CA96" w14:textId="77777777" w:rsidR="00645FCC" w:rsidRPr="00F92639" w:rsidRDefault="00645FCC" w:rsidP="00B3007A">
                        <w:pPr>
                          <w:rPr>
                            <w:sz w:val="20"/>
                            <w:szCs w:val="20"/>
                          </w:rPr>
                        </w:pPr>
                        <w:r w:rsidRPr="00F92639">
                          <w:rPr>
                            <w:sz w:val="20"/>
                            <w:szCs w:val="20"/>
                          </w:rPr>
                          <w:t>“I’m proud of all the girls. They’re very deserving of this honor.” –Mrs. Hamilton</w:t>
                        </w:r>
                      </w:p>
                      <w:p w14:paraId="5B859AAE" w14:textId="77777777" w:rsidR="00645FCC" w:rsidRPr="00F92639" w:rsidRDefault="00645FCC" w:rsidP="00B3007A">
                        <w:pPr>
                          <w:rPr>
                            <w:sz w:val="20"/>
                            <w:szCs w:val="20"/>
                          </w:rPr>
                        </w:pPr>
                        <w:r w:rsidRPr="00F92639">
                          <w:rPr>
                            <w:sz w:val="20"/>
                            <w:szCs w:val="20"/>
                          </w:rPr>
                          <w:t>“It’s going to be awesome.” –Coach Wallis</w:t>
                        </w:r>
                      </w:p>
                      <w:p w14:paraId="2F8BFC46" w14:textId="77777777" w:rsidR="00645FCC" w:rsidRPr="00F92639" w:rsidRDefault="00645FCC" w:rsidP="00B3007A">
                        <w:pPr>
                          <w:rPr>
                            <w:sz w:val="20"/>
                            <w:szCs w:val="20"/>
                          </w:rPr>
                        </w:pPr>
                        <w:r w:rsidRPr="00F92639">
                          <w:rPr>
                            <w:sz w:val="20"/>
                            <w:szCs w:val="20"/>
                          </w:rPr>
                          <w:t>“I think it’s neat that we handled the vote online. A</w:t>
                        </w:r>
                        <w:r>
                          <w:rPr>
                            <w:sz w:val="20"/>
                            <w:szCs w:val="20"/>
                          </w:rPr>
                          <w:t xml:space="preserve"> </w:t>
                        </w:r>
                        <w:r w:rsidRPr="00F92639">
                          <w:rPr>
                            <w:sz w:val="20"/>
                            <w:szCs w:val="20"/>
                          </w:rPr>
                          <w:t xml:space="preserve">lot of great girls were nominated. </w:t>
                        </w:r>
                      </w:p>
                      <w:p w14:paraId="2859D4F6" w14:textId="77777777" w:rsidR="00645FCC" w:rsidRPr="00F92639" w:rsidRDefault="00645FCC" w:rsidP="00B3007A">
                        <w:pPr>
                          <w:rPr>
                            <w:sz w:val="20"/>
                            <w:szCs w:val="20"/>
                          </w:rPr>
                        </w:pPr>
                        <w:r w:rsidRPr="00F92639">
                          <w:rPr>
                            <w:sz w:val="20"/>
                            <w:szCs w:val="20"/>
                          </w:rPr>
                          <w:t>I wish every girl could have got it. We have a school FULL of great boys and girls. Oh, and I hope we win the games!!” –Mr. Benson</w:t>
                        </w:r>
                      </w:p>
                      <w:p w14:paraId="3A38C859" w14:textId="77777777" w:rsidR="00645FCC" w:rsidRDefault="00645FCC"/>
                    </w:txbxContent>
                  </v:textbox>
                </v:shape>
                <v:shape id="Text Box 165" o:spid="_x0000_s1158" type="#_x0000_t202" style="position:absolute;left:2534920;top:195580;width:403225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v:textbox>
                </v:shape>
                <v:shape id="Text Box 166" o:spid="_x0000_s1159" type="#_x0000_t202" style="position:absolute;left:2513330;top:342265;width:405384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160" type="#_x0000_t202" style="position:absolute;left:2491740;top:488950;width:40754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161" type="#_x0000_t202" style="position:absolute;left:2470150;top:635635;width:4097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62" type="#_x0000_t202" style="position:absolute;left:1373505;top:782320;width:64833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63" type="#_x0000_t202" style="position:absolute;left:2412365;top:782320;width:415480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64" type="#_x0000_t202" style="position:absolute;left:91440;top:929005;width:64579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165" type="#_x0000_t202" style="position:absolute;left:1325245;top:929005;width:524192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166" type="#_x0000_t202" style="position:absolute;left:91440;top:1075055;width:6475730;height:441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167" type="#_x0000_t202" style="position:absolute;left:91440;top:1515110;width:647573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68" type="#_x0000_t202" style="position:absolute;left:91440;top:1808480;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169" type="#_x0000_t202" style="position:absolute;left:91440;top:1955165;width:647573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8" inset="0,0,0,0">
                    <w:txbxContent/>
                  </v:textbox>
                </v:shape>
                <v:shape id="Text Box 178" o:spid="_x0000_s1170" type="#_x0000_t202" style="position:absolute;left:91440;top:2101215;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84" inset="0,0,0,0">
                    <w:txbxContent/>
                  </v:textbox>
                </v:shape>
                <v:shape id="Text Box 184" o:spid="_x0000_s1171" type="#_x0000_t202" style="position:absolute;left:91440;top:2247900;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72" type="#_x0000_t202" style="position:absolute;left:91440;top:2394585;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416" inset="0,0,0,0">
                    <w:txbxContent/>
                  </v:textbox>
                </v:shape>
                <v:shape id="Text Box 416" o:spid="_x0000_s1173" type="#_x0000_t202" style="position:absolute;left:91440;top:2541270;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FlZxQAA&#10;ANwAAAAPAAAAZHJzL2Rvd25yZXYueG1sRI9Ba8JAFITvgv9heUJvurGU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WVnFAAAA3AAAAA8AAAAAAAAAAAAAAAAAlwIAAGRycy9k&#10;b3ducmV2LnhtbFBLBQYAAAAABAAEAPUAAACJAwAAAAA=&#10;" filled="f" stroked="f">
                  <v:textbox style="mso-next-textbox:#Text Box 417" inset="0,0,0,0">
                    <w:txbxContent/>
                  </v:textbox>
                </v:shape>
                <v:shape id="Text Box 417" o:spid="_x0000_s1174" type="#_x0000_t202" style="position:absolute;left:91440;top:2687955;width:64757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PzC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PzCxgAAANwAAAAPAAAAAAAAAAAAAAAAAJcCAABkcnMv&#10;ZG93bnJldi54bWxQSwUGAAAAAAQABAD1AAAAigMAAAAA&#10;" filled="f" stroked="f">
                  <v:textbox style="mso-next-textbox:#Text Box 418" inset="0,0,0,0">
                    <w:txbxContent/>
                  </v:textbox>
                </v:shape>
                <v:shape id="Text Box 418" o:spid="_x0000_s1175" type="#_x0000_t202" style="position:absolute;left:91440;top:2834640;width:529463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2iwwwAA&#10;ANwAAAAPAAAAZHJzL2Rvd25yZXYueG1sRE/Pa8IwFL4P/B/CE3abac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H2iwwwAAANwAAAAPAAAAAAAAAAAAAAAAAJcCAABkcnMvZG93&#10;bnJldi54bWxQSwUGAAAAAAQABAD1AAAAhwMAAAAA&#10;" filled="f" stroked="f">
                  <v:textbox style="mso-next-textbox:#Text Box 419" inset="0,0,0,0">
                    <w:txbxContent/>
                  </v:textbox>
                </v:shape>
                <v:shape id="Text Box 419" o:spid="_x0000_s1176" type="#_x0000_t202" style="position:absolute;left:91440;top:2981325;width:529907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80r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zSvFAAAA3AAAAA8AAAAAAAAAAAAAAAAAlwIAAGRycy9k&#10;b3ducmV2LnhtbFBLBQYAAAAABAAEAPUAAACJAwAAAAA=&#10;" filled="f" stroked="f">
                  <v:textbox style="mso-next-textbox:#Text Box 420" inset="0,0,0,0">
                    <w:txbxContent/>
                  </v:textbox>
                </v:shape>
                <v:shape id="Text Box 420" o:spid="_x0000_s1177" type="#_x0000_t202" style="position:absolute;left:91440;top:3127375;width:531114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a4LwQAA&#10;ANwAAAAPAAAAZHJzL2Rvd25yZXYueG1sRE9Ni8IwEL0v+B/CCN7WVBF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WuC8EAAADcAAAADwAAAAAAAAAAAAAAAACXAgAAZHJzL2Rvd25y&#10;ZXYueG1sUEsFBgAAAAAEAAQA9QAAAIUDAAAAAA==&#10;" filled="f" stroked="f">
                  <v:textbox style="mso-next-textbox:#Text Box 421" inset="0,0,0,0">
                    <w:txbxContent/>
                  </v:textbox>
                </v:shape>
                <v:shape id="Text Box 421" o:spid="_x0000_s1178" type="#_x0000_t202" style="position:absolute;left:91440;top:3274060;width:532320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uQxAAA&#10;ANwAAAAPAAAAZHJzL2Rvd25yZXYueG1sRI9Ba8JAFITvgv9heYI33Sgi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kLkMQAAADcAAAADwAAAAAAAAAAAAAAAACXAgAAZHJzL2Rv&#10;d25yZXYueG1sUEsFBgAAAAAEAAQA9QAAAIgDAAAAAA==&#10;" filled="f" stroked="f">
                  <v:textbox style="mso-next-textbox:#Text Box 422" inset="0,0,0,0">
                    <w:txbxContent/>
                  </v:textbox>
                </v:shape>
                <v:shape id="Text Box 422" o:spid="_x0000_s1179" type="#_x0000_t202" style="position:absolute;left:91440;top:3420745;width:53352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5XnxQAA&#10;ANwAAAAPAAAAZHJzL2Rvd25yZXYueG1sRI9Ba8JAFITvBf/D8oTe6sZQ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lefFAAAA3AAAAA8AAAAAAAAAAAAAAAAAlwIAAGRycy9k&#10;b3ducmV2LnhtbFBLBQYAAAAABAAEAPUAAACJAwAAAAA=&#10;" filled="f" stroked="f">
                  <v:textbox inset="0,0,0,0">
                    <w:txbxContent/>
                  </v:textbox>
                </v:shape>
                <w10:wrap type="through" anchorx="page" anchory="page"/>
              </v:group>
            </w:pict>
          </mc:Fallback>
        </mc:AlternateContent>
      </w:r>
      <w:r w:rsidR="00A01D2A">
        <w:rPr>
          <w:noProof/>
        </w:rPr>
        <w:drawing>
          <wp:anchor distT="0" distB="0" distL="118745" distR="118745" simplePos="0" relativeHeight="251688075" behindDoc="0" locked="0" layoutInCell="0" allowOverlap="1" wp14:anchorId="65810A44" wp14:editId="015BD13F">
            <wp:simplePos x="0" y="0"/>
            <wp:positionH relativeFrom="page">
              <wp:posOffset>5872480</wp:posOffset>
            </wp:positionH>
            <wp:positionV relativeFrom="page">
              <wp:posOffset>3209925</wp:posOffset>
            </wp:positionV>
            <wp:extent cx="1714500" cy="1285875"/>
            <wp:effectExtent l="228600" t="279400" r="266700" b="339725"/>
            <wp:wrapTight wrapText="bothSides">
              <wp:wrapPolygon edited="0">
                <wp:start x="-1728" y="-1700"/>
                <wp:lineTo x="-2860" y="-533"/>
                <wp:lineTo x="-1775" y="20055"/>
                <wp:lineTo x="10517" y="23784"/>
                <wp:lineTo x="20621" y="23740"/>
                <wp:lineTo x="21059" y="24494"/>
                <wp:lineTo x="22628" y="24082"/>
                <wp:lineTo x="23076" y="20486"/>
                <wp:lineTo x="22980" y="6595"/>
                <wp:lineTo x="22504" y="-5456"/>
                <wp:lineTo x="16919" y="-5729"/>
                <wp:lineTo x="1411" y="-2525"/>
                <wp:lineTo x="-1728" y="-1700"/>
              </wp:wrapPolygon>
            </wp:wrapTight>
            <wp:docPr id="18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668665">
                      <a:off x="0" y="0"/>
                      <a:ext cx="1714500"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7F04">
        <w:rPr>
          <w:noProof/>
        </w:rPr>
        <w:drawing>
          <wp:anchor distT="0" distB="0" distL="118745" distR="118745" simplePos="0" relativeHeight="251708555" behindDoc="0" locked="0" layoutInCell="0" allowOverlap="1" wp14:anchorId="4E778C67" wp14:editId="3A77193B">
            <wp:simplePos x="0" y="0"/>
            <wp:positionH relativeFrom="page">
              <wp:posOffset>1849120</wp:posOffset>
            </wp:positionH>
            <wp:positionV relativeFrom="page">
              <wp:posOffset>3933190</wp:posOffset>
            </wp:positionV>
            <wp:extent cx="889000" cy="592455"/>
            <wp:effectExtent l="203200" t="203200" r="203200" b="271145"/>
            <wp:wrapTight wrapText="bothSides">
              <wp:wrapPolygon edited="0">
                <wp:start x="-3353" y="-3575"/>
                <wp:lineTo x="-5536" y="-1042"/>
                <wp:lineTo x="-4123" y="19305"/>
                <wp:lineTo x="4941" y="26064"/>
                <wp:lineTo x="20675" y="26132"/>
                <wp:lineTo x="21520" y="27771"/>
                <wp:lineTo x="23942" y="27055"/>
                <wp:lineTo x="24923" y="20158"/>
                <wp:lineTo x="24124" y="-5090"/>
                <wp:lineTo x="17473" y="-7843"/>
                <wp:lineTo x="2097" y="-5186"/>
                <wp:lineTo x="-3353" y="-3575"/>
              </wp:wrapPolygon>
            </wp:wrapTight>
            <wp:docPr id="2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668665">
                      <a:off x="0" y="0"/>
                      <a:ext cx="889000" cy="592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7F04">
        <w:rPr>
          <w:noProof/>
        </w:rPr>
        <w:drawing>
          <wp:anchor distT="0" distB="0" distL="118745" distR="118745" simplePos="0" relativeHeight="251706507" behindDoc="0" locked="0" layoutInCell="0" allowOverlap="1" wp14:anchorId="1C072BD8" wp14:editId="060FC0E2">
            <wp:simplePos x="0" y="0"/>
            <wp:positionH relativeFrom="page">
              <wp:posOffset>754380</wp:posOffset>
            </wp:positionH>
            <wp:positionV relativeFrom="page">
              <wp:posOffset>4066540</wp:posOffset>
            </wp:positionV>
            <wp:extent cx="889000" cy="646430"/>
            <wp:effectExtent l="203200" t="203200" r="203200" b="267970"/>
            <wp:wrapTight wrapText="bothSides">
              <wp:wrapPolygon edited="0">
                <wp:start x="-3479" y="-3259"/>
                <wp:lineTo x="-5663" y="-938"/>
                <wp:lineTo x="-3892" y="20208"/>
                <wp:lineTo x="-1240" y="25545"/>
                <wp:lineTo x="20787" y="25633"/>
                <wp:lineTo x="21631" y="27134"/>
                <wp:lineTo x="24053" y="26478"/>
                <wp:lineTo x="24796" y="18491"/>
                <wp:lineTo x="23998" y="-4648"/>
                <wp:lineTo x="17346" y="-7171"/>
                <wp:lineTo x="1970" y="-4736"/>
                <wp:lineTo x="-3479" y="-3259"/>
              </wp:wrapPolygon>
            </wp:wrapTight>
            <wp:docPr id="25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668665">
                      <a:off x="0" y="0"/>
                      <a:ext cx="889000" cy="646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3F20">
        <w:rPr>
          <w:noProof/>
        </w:rPr>
        <mc:AlternateContent>
          <mc:Choice Requires="wpg">
            <w:drawing>
              <wp:anchor distT="0" distB="0" distL="114300" distR="114300" simplePos="0" relativeHeight="251661451" behindDoc="0" locked="0" layoutInCell="1" allowOverlap="1" wp14:anchorId="0379F0C8" wp14:editId="256751E1">
                <wp:simplePos x="0" y="0"/>
                <wp:positionH relativeFrom="page">
                  <wp:posOffset>466090</wp:posOffset>
                </wp:positionH>
                <wp:positionV relativeFrom="page">
                  <wp:posOffset>1617980</wp:posOffset>
                </wp:positionV>
                <wp:extent cx="3562350" cy="7680960"/>
                <wp:effectExtent l="0" t="0" r="0" b="15240"/>
                <wp:wrapThrough wrapText="bothSides">
                  <wp:wrapPolygon edited="0">
                    <wp:start x="154" y="0"/>
                    <wp:lineTo x="154" y="21571"/>
                    <wp:lineTo x="21253" y="21571"/>
                    <wp:lineTo x="21253" y="0"/>
                    <wp:lineTo x="154" y="0"/>
                  </wp:wrapPolygon>
                </wp:wrapThrough>
                <wp:docPr id="150" name="Group 150"/>
                <wp:cNvGraphicFramePr/>
                <a:graphic xmlns:a="http://schemas.openxmlformats.org/drawingml/2006/main">
                  <a:graphicData uri="http://schemas.microsoft.com/office/word/2010/wordprocessingGroup">
                    <wpg:wgp>
                      <wpg:cNvGrpSpPr/>
                      <wpg:grpSpPr>
                        <a:xfrm>
                          <a:off x="0" y="0"/>
                          <a:ext cx="3562350" cy="7680960"/>
                          <a:chOff x="0" y="0"/>
                          <a:chExt cx="3562350" cy="7680960"/>
                        </a:xfrm>
                        <a:extLst>
                          <a:ext uri="{0CCBE362-F206-4b92-989A-16890622DB6E}">
                            <ma14:wrappingTextBoxFlag xmlns:ma14="http://schemas.microsoft.com/office/mac/drawingml/2011/main" val="1"/>
                          </a:ext>
                        </a:extLst>
                      </wpg:grpSpPr>
                      <wps:wsp>
                        <wps:cNvPr id="47" name="Text Box 84"/>
                        <wps:cNvSpPr txBox="1">
                          <a:spLocks noChangeArrowheads="1"/>
                        </wps:cNvSpPr>
                        <wps:spPr bwMode="auto">
                          <a:xfrm>
                            <a:off x="0" y="0"/>
                            <a:ext cx="356235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2" name="Text Box 142"/>
                        <wps:cNvSpPr txBox="1"/>
                        <wps:spPr>
                          <a:xfrm>
                            <a:off x="91440" y="0"/>
                            <a:ext cx="3379470" cy="294640"/>
                          </a:xfrm>
                          <a:prstGeom prst="rect">
                            <a:avLst/>
                          </a:prstGeom>
                          <a:noFill/>
                          <a:ln>
                            <a:noFill/>
                          </a:ln>
                          <a:effectLst/>
                          <a:extLst>
                            <a:ext uri="{C572A759-6A51-4108-AA02-DFA0A04FC94B}">
                              <ma14:wrappingTextBoxFlag xmlns:ma14="http://schemas.microsoft.com/office/mac/drawingml/2011/main"/>
                            </a:ext>
                          </a:extLst>
                        </wps:spPr>
                        <wps:txbx id="43">
                          <w:txbxContent>
                            <w:p w14:paraId="75256D40" w14:textId="77777777" w:rsidR="00645FCC" w:rsidRPr="00D20920" w:rsidRDefault="00645FCC" w:rsidP="0051215F">
                              <w:pPr>
                                <w:jc w:val="center"/>
                                <w:rPr>
                                  <w:color w:val="434E30" w:themeColor="accent1" w:themeShade="80"/>
                                  <w:sz w:val="40"/>
                                  <w:szCs w:val="40"/>
                                  <w:u w:val="double"/>
                                </w:rPr>
                              </w:pPr>
                              <w:r w:rsidRPr="00D20920">
                                <w:rPr>
                                  <w:color w:val="434E30" w:themeColor="accent1" w:themeShade="80"/>
                                  <w:sz w:val="40"/>
                                  <w:szCs w:val="40"/>
                                  <w:u w:val="double"/>
                                </w:rPr>
                                <w:t xml:space="preserve">This years GT project  </w:t>
                              </w:r>
                            </w:p>
                            <w:p w14:paraId="37DD2CDB" w14:textId="77777777" w:rsidR="00645FCC" w:rsidRPr="00BF7A7A" w:rsidRDefault="00645FCC" w:rsidP="0051215F">
                              <w:pPr>
                                <w:jc w:val="center"/>
                                <w:rPr>
                                  <w:sz w:val="22"/>
                                  <w:szCs w:val="22"/>
                                </w:rPr>
                              </w:pPr>
                              <w:r w:rsidRPr="00BF7A7A">
                                <w:rPr>
                                  <w:sz w:val="22"/>
                                  <w:szCs w:val="22"/>
                                </w:rPr>
                                <w:t>Written by: Jackson and Kiley</w:t>
                              </w:r>
                            </w:p>
                            <w:p w14:paraId="3B0EAA18" w14:textId="77777777" w:rsidR="00645FCC" w:rsidRPr="00770C32" w:rsidRDefault="00645FCC" w:rsidP="0051215F">
                              <w:pPr>
                                <w:rPr>
                                  <w:sz w:val="40"/>
                                  <w:szCs w:val="40"/>
                                </w:rPr>
                              </w:pPr>
                              <w:r w:rsidRPr="00BF7A7A">
                                <w:rPr>
                                  <w:sz w:val="22"/>
                                  <w:szCs w:val="22"/>
                                </w:rPr>
                                <w:t xml:space="preserve">This year were going to do a project on the roaring 20s. Were going to make models of storefronts and write a story about the storeowner. We are also going to dress out in 20’s era fashion. Grades 5-8 will be there. The party is going to be hosted in </w:t>
                              </w:r>
                              <w:r w:rsidRPr="00BF7A7A">
                                <w:rPr>
                                  <w:b/>
                                  <w:sz w:val="22"/>
                                  <w:szCs w:val="22"/>
                                </w:rPr>
                                <w:t xml:space="preserve">TIS </w:t>
                              </w:r>
                              <w:r w:rsidRPr="00BF7A7A">
                                <w:rPr>
                                  <w:sz w:val="22"/>
                                  <w:szCs w:val="22"/>
                                </w:rPr>
                                <w:t xml:space="preserve">cafeteria on December 13 2012. So come see what the </w:t>
                              </w:r>
                              <w:r w:rsidRPr="00BF7A7A">
                                <w:rPr>
                                  <w:b/>
                                  <w:sz w:val="22"/>
                                  <w:szCs w:val="22"/>
                                </w:rPr>
                                <w:t xml:space="preserve">BRILLENT GT KIDS </w:t>
                              </w:r>
                              <w:r w:rsidRPr="00BF7A7A">
                                <w:rPr>
                                  <w:sz w:val="22"/>
                                  <w:szCs w:val="22"/>
                                </w:rPr>
                                <w:t xml:space="preserve">have in store for you so don’t forget your parents and your siblings its fun for the whole family so mark </w:t>
                              </w:r>
                              <w:r w:rsidRPr="00BF7A7A">
                                <w:rPr>
                                  <w:b/>
                                  <w:sz w:val="22"/>
                                  <w:szCs w:val="22"/>
                                </w:rPr>
                                <w:t xml:space="preserve">DECEMBER 13 </w:t>
                              </w:r>
                              <w:r w:rsidRPr="00BF7A7A">
                                <w:rPr>
                                  <w:sz w:val="22"/>
                                  <w:szCs w:val="22"/>
                                </w:rPr>
                                <w:t>on your calendar</w:t>
                              </w:r>
                              <w:r>
                                <w:rPr>
                                  <w:sz w:val="40"/>
                                  <w:szCs w:val="40"/>
                                </w:rPr>
                                <w:t xml:space="preserve">.   </w:t>
                              </w:r>
                            </w:p>
                            <w:p w14:paraId="4DD34894" w14:textId="50649A8B" w:rsidR="00645FCC" w:rsidRPr="00CA47DA" w:rsidRDefault="00645FCC" w:rsidP="004F11F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293370"/>
                            <a:ext cx="3379470" cy="162560"/>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454660"/>
                            <a:ext cx="3379470" cy="1609090"/>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2062480"/>
                            <a:ext cx="1014095" cy="288925"/>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0" o:spid="_x0000_s1180" style="position:absolute;margin-left:36.7pt;margin-top:127.4pt;width:280.5pt;height:604.8pt;z-index:251661451;mso-position-horizontal-relative:page;mso-position-vertical-relative:page" coordsize="3562350,7680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" mv:complextextbox="1">
                <v:shape id="Text Box 84" o:spid="_x0000_s1181" type="#_x0000_t202" style="position:absolute;width:3562350;height:7680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iUexAAA&#10;ANsAAAAPAAAAZHJzL2Rvd25yZXYueG1sRI9Ba8JAFITvBf/D8gRvdaOISnSVIAQqWLAqnp/ZZxLM&#10;vk2yW0399d1CweMwM98wy3VnKnGn1pWWFYyGEQjizOqScwWnY/o+B+E8ssbKMin4IQfrVe9tibG2&#10;D/6i+8HnIkDYxaig8L6OpXRZQQbd0NbEwbva1qAPss2lbvER4KaS4yiaSoMlh4UCa9oUlN0O30bB&#10;5/7SPLeRM1Xi03SW7Jvd9dwoNeh3yQKEp86/wv/tD61gMo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4lHsQAAADbAAAADwAAAAAAAAAAAAAAAACXAgAAZHJzL2Rv&#10;d25yZXYueG1sUEsFBgAAAAAEAAQA9QAAAIgDAAAAAA==&#10;" mv:complextextbox="1" filled="f" stroked="f">
                  <v:textbox inset=",0,,0"/>
                </v:shape>
                <v:shape id="Text Box 142" o:spid="_x0000_s1182" type="#_x0000_t202" style="position:absolute;left:91440;width:337947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7" inset="0,0,0,0">
                    <w:txbxContent>
                      <w:p w14:paraId="75256D40" w14:textId="77777777" w:rsidR="00645FCC" w:rsidRPr="00D20920" w:rsidRDefault="00645FCC" w:rsidP="0051215F">
                        <w:pPr>
                          <w:jc w:val="center"/>
                          <w:rPr>
                            <w:color w:val="434E30" w:themeColor="accent1" w:themeShade="80"/>
                            <w:sz w:val="40"/>
                            <w:szCs w:val="40"/>
                            <w:u w:val="double"/>
                          </w:rPr>
                        </w:pPr>
                        <w:r w:rsidRPr="00D20920">
                          <w:rPr>
                            <w:color w:val="434E30" w:themeColor="accent1" w:themeShade="80"/>
                            <w:sz w:val="40"/>
                            <w:szCs w:val="40"/>
                            <w:u w:val="double"/>
                          </w:rPr>
                          <w:t xml:space="preserve">This years GT project  </w:t>
                        </w:r>
                      </w:p>
                      <w:p w14:paraId="37DD2CDB" w14:textId="77777777" w:rsidR="00645FCC" w:rsidRPr="00BF7A7A" w:rsidRDefault="00645FCC" w:rsidP="0051215F">
                        <w:pPr>
                          <w:jc w:val="center"/>
                          <w:rPr>
                            <w:sz w:val="22"/>
                            <w:szCs w:val="22"/>
                          </w:rPr>
                        </w:pPr>
                        <w:r w:rsidRPr="00BF7A7A">
                          <w:rPr>
                            <w:sz w:val="22"/>
                            <w:szCs w:val="22"/>
                          </w:rPr>
                          <w:t>Written by: Jackson and Kiley</w:t>
                        </w:r>
                      </w:p>
                      <w:p w14:paraId="3B0EAA18" w14:textId="77777777" w:rsidR="00645FCC" w:rsidRPr="00770C32" w:rsidRDefault="00645FCC" w:rsidP="0051215F">
                        <w:pPr>
                          <w:rPr>
                            <w:sz w:val="40"/>
                            <w:szCs w:val="40"/>
                          </w:rPr>
                        </w:pPr>
                        <w:r w:rsidRPr="00BF7A7A">
                          <w:rPr>
                            <w:sz w:val="22"/>
                            <w:szCs w:val="22"/>
                          </w:rPr>
                          <w:t xml:space="preserve">This year were going to do a project on the roaring 20s. Were going to make models of storefronts and write a story about the storeowner. We are also going to dress out in 20’s era fashion. Grades 5-8 will be there. The party is going to be hosted in </w:t>
                        </w:r>
                        <w:r w:rsidRPr="00BF7A7A">
                          <w:rPr>
                            <w:b/>
                            <w:sz w:val="22"/>
                            <w:szCs w:val="22"/>
                          </w:rPr>
                          <w:t xml:space="preserve">TIS </w:t>
                        </w:r>
                        <w:r w:rsidRPr="00BF7A7A">
                          <w:rPr>
                            <w:sz w:val="22"/>
                            <w:szCs w:val="22"/>
                          </w:rPr>
                          <w:t xml:space="preserve">cafeteria on December 13 2012. So come see what the </w:t>
                        </w:r>
                        <w:r w:rsidRPr="00BF7A7A">
                          <w:rPr>
                            <w:b/>
                            <w:sz w:val="22"/>
                            <w:szCs w:val="22"/>
                          </w:rPr>
                          <w:t xml:space="preserve">BRILLENT GT KIDS </w:t>
                        </w:r>
                        <w:r w:rsidRPr="00BF7A7A">
                          <w:rPr>
                            <w:sz w:val="22"/>
                            <w:szCs w:val="22"/>
                          </w:rPr>
                          <w:t xml:space="preserve">have in store for you so don’t forget your parents and your siblings its fun for the whole family so mark </w:t>
                        </w:r>
                        <w:r w:rsidRPr="00BF7A7A">
                          <w:rPr>
                            <w:b/>
                            <w:sz w:val="22"/>
                            <w:szCs w:val="22"/>
                          </w:rPr>
                          <w:t xml:space="preserve">DECEMBER 13 </w:t>
                        </w:r>
                        <w:r w:rsidRPr="00BF7A7A">
                          <w:rPr>
                            <w:sz w:val="22"/>
                            <w:szCs w:val="22"/>
                          </w:rPr>
                          <w:t>on your calendar</w:t>
                        </w:r>
                        <w:r>
                          <w:rPr>
                            <w:sz w:val="40"/>
                            <w:szCs w:val="40"/>
                          </w:rPr>
                          <w:t xml:space="preserve">.   </w:t>
                        </w:r>
                      </w:p>
                      <w:p w14:paraId="4DD34894" w14:textId="50649A8B" w:rsidR="00645FCC" w:rsidRPr="00CA47DA" w:rsidRDefault="00645FCC" w:rsidP="004F11F3">
                        <w:pPr>
                          <w:pStyle w:val="BodyText"/>
                        </w:pPr>
                      </w:p>
                    </w:txbxContent>
                  </v:textbox>
                </v:shape>
                <v:shape id="Text Box 147" o:spid="_x0000_s1183" type="#_x0000_t202" style="position:absolute;left:91440;top:293370;width:33794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184" type="#_x0000_t202" style="position:absolute;left:91440;top:454660;width:3379470;height:160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185" type="#_x0000_t202" style="position:absolute;left:91440;top:2062480;width:101409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inset="0,0,0,0">
                    <w:txbxContent/>
                  </v:textbox>
                </v:shape>
                <w10:wrap type="through" anchorx="page" anchory="page"/>
              </v:group>
            </w:pict>
          </mc:Fallback>
        </mc:AlternateContent>
      </w:r>
      <w:r w:rsidR="00B3007A">
        <w:rPr>
          <w:noProof/>
        </w:rPr>
        <mc:AlternateContent>
          <mc:Choice Requires="wps">
            <w:drawing>
              <wp:anchor distT="0" distB="0" distL="114300" distR="114300" simplePos="0" relativeHeight="251700363" behindDoc="0" locked="0" layoutInCell="1" allowOverlap="1" wp14:anchorId="5BC665EF" wp14:editId="07BCEBED">
                <wp:simplePos x="0" y="0"/>
                <wp:positionH relativeFrom="page">
                  <wp:posOffset>4213860</wp:posOffset>
                </wp:positionH>
                <wp:positionV relativeFrom="page">
                  <wp:posOffset>824865</wp:posOffset>
                </wp:positionV>
                <wp:extent cx="3126740" cy="2731135"/>
                <wp:effectExtent l="0" t="0" r="0" b="12065"/>
                <wp:wrapThrough wrapText="bothSides">
                  <wp:wrapPolygon edited="0">
                    <wp:start x="175" y="0"/>
                    <wp:lineTo x="175" y="21495"/>
                    <wp:lineTo x="21232" y="21495"/>
                    <wp:lineTo x="21232" y="0"/>
                    <wp:lineTo x="175" y="0"/>
                  </wp:wrapPolygon>
                </wp:wrapThrough>
                <wp:docPr id="250" name="Text Box 250"/>
                <wp:cNvGraphicFramePr/>
                <a:graphic xmlns:a="http://schemas.openxmlformats.org/drawingml/2006/main">
                  <a:graphicData uri="http://schemas.microsoft.com/office/word/2010/wordprocessingShape">
                    <wps:wsp>
                      <wps:cNvSpPr txBox="1"/>
                      <wps:spPr>
                        <a:xfrm>
                          <a:off x="0" y="0"/>
                          <a:ext cx="3126740" cy="27311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BF1AAC" w14:textId="77777777" w:rsidR="00645FCC" w:rsidRPr="004C212F" w:rsidRDefault="00645FCC" w:rsidP="00B135E8">
                            <w:pPr>
                              <w:jc w:val="center"/>
                              <w:rPr>
                                <w:sz w:val="40"/>
                                <w:szCs w:val="40"/>
                              </w:rPr>
                            </w:pPr>
                            <w:r w:rsidRPr="004C212F">
                              <w:rPr>
                                <w:sz w:val="40"/>
                                <w:szCs w:val="40"/>
                              </w:rPr>
                              <w:t>JAZZ</w:t>
                            </w:r>
                          </w:p>
                          <w:p w14:paraId="656F255A" w14:textId="77777777" w:rsidR="00645FCC" w:rsidRPr="004C212F" w:rsidRDefault="00645FCC" w:rsidP="00B135E8">
                            <w:pPr>
                              <w:jc w:val="center"/>
                              <w:rPr>
                                <w:sz w:val="40"/>
                                <w:szCs w:val="40"/>
                              </w:rPr>
                            </w:pPr>
                            <w:r w:rsidRPr="004C212F">
                              <w:rPr>
                                <w:sz w:val="40"/>
                                <w:szCs w:val="40"/>
                              </w:rPr>
                              <w:t>By</w:t>
                            </w:r>
                          </w:p>
                          <w:p w14:paraId="73F8EAF9" w14:textId="77777777" w:rsidR="00645FCC" w:rsidRPr="004C212F" w:rsidRDefault="00645FCC" w:rsidP="00B135E8">
                            <w:pPr>
                              <w:jc w:val="center"/>
                              <w:rPr>
                                <w:sz w:val="40"/>
                                <w:szCs w:val="40"/>
                              </w:rPr>
                            </w:pPr>
                            <w:r w:rsidRPr="004C212F">
                              <w:rPr>
                                <w:sz w:val="40"/>
                                <w:szCs w:val="40"/>
                              </w:rPr>
                              <w:t>Madison &amp; Riley</w:t>
                            </w:r>
                          </w:p>
                          <w:p w14:paraId="5BCA02CC" w14:textId="77777777" w:rsidR="00645FCC" w:rsidRPr="004C212F" w:rsidRDefault="00645FCC" w:rsidP="00B135E8">
                            <w:pPr>
                              <w:rPr>
                                <w:sz w:val="22"/>
                                <w:szCs w:val="22"/>
                              </w:rPr>
                            </w:pPr>
                            <w:r w:rsidRPr="004C212F">
                              <w:rPr>
                                <w:sz w:val="22"/>
                                <w:szCs w:val="22"/>
                              </w:rPr>
                              <w:t>Jazz is a type of music that is soothing to the ears, and usually includes instruments such as Trumpet, Saxophone, Trombone, and many others. Many great people have made jazz music famous, such as Louis Armstrong and   Jelly Roll Morton. They were so influential in the jazz era. They inspired thousands of people to listen to it. So, do you remember Satchmo? You should, because jazz is amazing.</w:t>
                            </w:r>
                          </w:p>
                          <w:p w14:paraId="17357CA2" w14:textId="77777777" w:rsidR="00645FCC" w:rsidRDefault="00645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31.8pt;margin-top:64.95pt;width:246.2pt;height:215.05pt;z-index:251700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N4ANcCAAAj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" mv:complextextbox="1" filled="f" stroked="f">
                <v:textbox>
                  <w:txbxContent>
                    <w:p w14:paraId="53BF1AAC" w14:textId="77777777" w:rsidR="00645FCC" w:rsidRPr="004C212F" w:rsidRDefault="00645FCC" w:rsidP="00B135E8">
                      <w:pPr>
                        <w:jc w:val="center"/>
                        <w:rPr>
                          <w:sz w:val="40"/>
                          <w:szCs w:val="40"/>
                        </w:rPr>
                      </w:pPr>
                      <w:r w:rsidRPr="004C212F">
                        <w:rPr>
                          <w:sz w:val="40"/>
                          <w:szCs w:val="40"/>
                        </w:rPr>
                        <w:t>JAZZ</w:t>
                      </w:r>
                    </w:p>
                    <w:p w14:paraId="656F255A" w14:textId="77777777" w:rsidR="00645FCC" w:rsidRPr="004C212F" w:rsidRDefault="00645FCC" w:rsidP="00B135E8">
                      <w:pPr>
                        <w:jc w:val="center"/>
                        <w:rPr>
                          <w:sz w:val="40"/>
                          <w:szCs w:val="40"/>
                        </w:rPr>
                      </w:pPr>
                      <w:r w:rsidRPr="004C212F">
                        <w:rPr>
                          <w:sz w:val="40"/>
                          <w:szCs w:val="40"/>
                        </w:rPr>
                        <w:t>By</w:t>
                      </w:r>
                    </w:p>
                    <w:p w14:paraId="73F8EAF9" w14:textId="77777777" w:rsidR="00645FCC" w:rsidRPr="004C212F" w:rsidRDefault="00645FCC" w:rsidP="00B135E8">
                      <w:pPr>
                        <w:jc w:val="center"/>
                        <w:rPr>
                          <w:sz w:val="40"/>
                          <w:szCs w:val="40"/>
                        </w:rPr>
                      </w:pPr>
                      <w:r w:rsidRPr="004C212F">
                        <w:rPr>
                          <w:sz w:val="40"/>
                          <w:szCs w:val="40"/>
                        </w:rPr>
                        <w:t>Madison &amp; Riley</w:t>
                      </w:r>
                    </w:p>
                    <w:p w14:paraId="5BCA02CC" w14:textId="77777777" w:rsidR="00645FCC" w:rsidRPr="004C212F" w:rsidRDefault="00645FCC" w:rsidP="00B135E8">
                      <w:pPr>
                        <w:rPr>
                          <w:sz w:val="22"/>
                          <w:szCs w:val="22"/>
                        </w:rPr>
                      </w:pPr>
                      <w:r w:rsidRPr="004C212F">
                        <w:rPr>
                          <w:sz w:val="22"/>
                          <w:szCs w:val="22"/>
                        </w:rPr>
                        <w:t>Jazz is a type of music that is soothing to the ears, and usually includes instruments such as Trumpet, Saxophone, Trombone, and many others. Many great people have made jazz music famous, such as Louis Armstrong and   Jelly Roll Morton. They were so influential in the jazz era. They inspired thousands of people to listen to it. So, do you remember Satchmo? You should, because jazz is amazing.</w:t>
                      </w:r>
                    </w:p>
                    <w:p w14:paraId="17357CA2" w14:textId="77777777" w:rsidR="00645FCC" w:rsidRDefault="00645FCC"/>
                  </w:txbxContent>
                </v:textbox>
                <w10:wrap type="through" anchorx="page" anchory="page"/>
              </v:shape>
            </w:pict>
          </mc:Fallback>
        </mc:AlternateContent>
      </w:r>
      <w:r w:rsidR="00B3007A">
        <w:rPr>
          <w:noProof/>
        </w:rPr>
        <w:drawing>
          <wp:anchor distT="0" distB="0" distL="118745" distR="118745" simplePos="0" relativeHeight="251704459" behindDoc="0" locked="0" layoutInCell="0" allowOverlap="1" wp14:anchorId="335ECFDA" wp14:editId="75B385A3">
            <wp:simplePos x="0" y="0"/>
            <wp:positionH relativeFrom="page">
              <wp:posOffset>6325870</wp:posOffset>
            </wp:positionH>
            <wp:positionV relativeFrom="page">
              <wp:posOffset>7066915</wp:posOffset>
            </wp:positionV>
            <wp:extent cx="1278890" cy="1715135"/>
            <wp:effectExtent l="355600" t="254000" r="295910" b="316865"/>
            <wp:wrapTight wrapText="bothSides">
              <wp:wrapPolygon edited="0">
                <wp:start x="20122" y="-1926"/>
                <wp:lineTo x="-1351" y="-5119"/>
                <wp:lineTo x="-4497" y="10109"/>
                <wp:lineTo x="-2829" y="10408"/>
                <wp:lineTo x="-4434" y="15384"/>
                <wp:lineTo x="-2765" y="15684"/>
                <wp:lineTo x="-3769" y="18794"/>
                <wp:lineTo x="-2702" y="20959"/>
                <wp:lineTo x="-2153" y="23360"/>
                <wp:lineTo x="-67" y="23734"/>
                <wp:lineTo x="550" y="23187"/>
                <wp:lineTo x="9394" y="23128"/>
                <wp:lineTo x="23512" y="20396"/>
                <wp:lineTo x="23866" y="15195"/>
                <wp:lineTo x="23459" y="-1328"/>
                <wp:lineTo x="20122" y="-1926"/>
              </wp:wrapPolygon>
            </wp:wrapTight>
            <wp:docPr id="25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20788660">
                      <a:off x="0" y="0"/>
                      <a:ext cx="1278890" cy="1715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35E8">
        <w:rPr>
          <w:noProof/>
        </w:rPr>
        <w:drawing>
          <wp:anchor distT="0" distB="0" distL="118745" distR="118745" simplePos="0" relativeHeight="251658374" behindDoc="0" locked="0" layoutInCell="0" allowOverlap="1" wp14:anchorId="0D9E3497" wp14:editId="031AB44E">
            <wp:simplePos x="0" y="0"/>
            <wp:positionH relativeFrom="page">
              <wp:posOffset>279400</wp:posOffset>
            </wp:positionH>
            <wp:positionV relativeFrom="page">
              <wp:posOffset>113665</wp:posOffset>
            </wp:positionV>
            <wp:extent cx="2247900" cy="1504315"/>
            <wp:effectExtent l="228600" t="228600" r="215900" b="273685"/>
            <wp:wrapTight wrapText="bothSides">
              <wp:wrapPolygon edited="0">
                <wp:start x="-914" y="-2017"/>
                <wp:lineTo x="-1851" y="-1181"/>
                <wp:lineTo x="-1737" y="20749"/>
                <wp:lineTo x="-1664" y="22204"/>
                <wp:lineTo x="20179" y="23429"/>
                <wp:lineTo x="20459" y="24129"/>
                <wp:lineTo x="22406" y="23913"/>
                <wp:lineTo x="22675" y="19494"/>
                <wp:lineTo x="22768" y="-3191"/>
                <wp:lineTo x="60" y="-2126"/>
                <wp:lineTo x="-914" y="-2017"/>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255685">
                      <a:off x="0" y="0"/>
                      <a:ext cx="2247900"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F5388">
        <w:rPr>
          <w:noProof/>
        </w:rPr>
        <mc:AlternateContent>
          <mc:Choice Requires="wps">
            <w:drawing>
              <wp:anchor distT="0" distB="0" distL="114300" distR="114300" simplePos="0" relativeHeight="251658340" behindDoc="0" locked="0" layoutInCell="1" allowOverlap="1" wp14:anchorId="14EDB6EE" wp14:editId="3283D201">
                <wp:simplePos x="0" y="0"/>
                <wp:positionH relativeFrom="page">
                  <wp:posOffset>4213860</wp:posOffset>
                </wp:positionH>
                <wp:positionV relativeFrom="page">
                  <wp:posOffset>299720</wp:posOffset>
                </wp:positionV>
                <wp:extent cx="3192780" cy="466090"/>
                <wp:effectExtent l="0" t="0" r="7620" b="0"/>
                <wp:wrapTight wrapText="bothSides">
                  <wp:wrapPolygon edited="0">
                    <wp:start x="0" y="0"/>
                    <wp:lineTo x="0" y="20011"/>
                    <wp:lineTo x="21480" y="20011"/>
                    <wp:lineTo x="21480" y="0"/>
                    <wp:lineTo x="0"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66090"/>
                        </a:xfrm>
                        <a:prstGeom prst="rect">
                          <a:avLst/>
                        </a:prstGeom>
                        <a:solidFill>
                          <a:schemeClr val="accent5">
                            <a:lumMod val="75000"/>
                          </a:schemeClr>
                        </a:solidFill>
                        <a:ln>
                          <a:noFill/>
                        </a:ln>
                        <a:extLst>
                          <a:ext uri="{FAA26D3D-D897-4be2-8F04-BA451C77F1D7}">
                            <ma14:placeholderFlag xmlns:ma14="http://schemas.microsoft.com/office/mac/drawingml/2011/main"/>
                          </a:ext>
                        </a:extLst>
                      </wps:spPr>
                      <wps:txbx>
                        <w:txbxContent>
                          <w:p w14:paraId="794C3AF8" w14:textId="4F00B401" w:rsidR="00645FCC" w:rsidRPr="009B0516" w:rsidRDefault="00645FCC" w:rsidP="004F11F3">
                            <w:pPr>
                              <w:pStyle w:val="Heading1"/>
                            </w:pPr>
                            <w:r>
                              <w:t>7</w:t>
                            </w:r>
                            <w:r w:rsidRPr="0051215F">
                              <w:rPr>
                                <w:vertAlign w:val="superscript"/>
                              </w:rPr>
                              <w:t>th</w:t>
                            </w:r>
                            <w:r>
                              <w:t xml:space="preserve"> Grade GT Input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87" type="#_x0000_t202" style="position:absolute;margin-left:331.8pt;margin-top:23.6pt;width:251.4pt;height:36.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" fillcolor="#aa5a05 [2408]" stroked="f">
                <v:textbox inset=",0,,0">
                  <w:txbxContent>
                    <w:p w14:paraId="794C3AF8" w14:textId="4F00B401" w:rsidR="00645FCC" w:rsidRPr="009B0516" w:rsidRDefault="00645FCC" w:rsidP="004F11F3">
                      <w:pPr>
                        <w:pStyle w:val="Heading1"/>
                      </w:pPr>
                      <w:r>
                        <w:t>7</w:t>
                      </w:r>
                      <w:r w:rsidRPr="0051215F">
                        <w:rPr>
                          <w:vertAlign w:val="superscript"/>
                        </w:rPr>
                        <w:t>th</w:t>
                      </w:r>
                      <w:r>
                        <w:t xml:space="preserve"> Grade GT Input</w:t>
                      </w:r>
                    </w:p>
                  </w:txbxContent>
                </v:textbox>
                <w10:wrap type="tight" anchorx="page" anchory="page"/>
              </v:shape>
            </w:pict>
          </mc:Fallback>
        </mc:AlternateContent>
      </w:r>
    </w:p>
    <w:p w14:paraId="4743E3CF" w14:textId="6EA42B6F" w:rsidR="004F11F3" w:rsidRDefault="00085EAC">
      <w:r>
        <w:rPr>
          <w:noProof/>
        </w:rPr>
        <w:lastRenderedPageBreak/>
        <mc:AlternateContent>
          <mc:Choice Requires="wps">
            <w:drawing>
              <wp:anchor distT="0" distB="0" distL="114300" distR="114300" simplePos="0" relativeHeight="251723915" behindDoc="0" locked="0" layoutInCell="1" allowOverlap="1" wp14:anchorId="49865A1D" wp14:editId="061C36A7">
                <wp:simplePos x="0" y="0"/>
                <wp:positionH relativeFrom="page">
                  <wp:posOffset>5130800</wp:posOffset>
                </wp:positionH>
                <wp:positionV relativeFrom="page">
                  <wp:posOffset>471805</wp:posOffset>
                </wp:positionV>
                <wp:extent cx="2272665" cy="1828800"/>
                <wp:effectExtent l="0" t="0" r="0" b="0"/>
                <wp:wrapThrough wrapText="bothSides">
                  <wp:wrapPolygon edited="0">
                    <wp:start x="241" y="0"/>
                    <wp:lineTo x="241" y="21300"/>
                    <wp:lineTo x="21003" y="21300"/>
                    <wp:lineTo x="21003" y="0"/>
                    <wp:lineTo x="241" y="0"/>
                  </wp:wrapPolygon>
                </wp:wrapThrough>
                <wp:docPr id="435" name="Text Box 435"/>
                <wp:cNvGraphicFramePr/>
                <a:graphic xmlns:a="http://schemas.openxmlformats.org/drawingml/2006/main">
                  <a:graphicData uri="http://schemas.microsoft.com/office/word/2010/wordprocessingShape">
                    <wps:wsp>
                      <wps:cNvSpPr txBox="1"/>
                      <wps:spPr>
                        <a:xfrm>
                          <a:off x="0" y="0"/>
                          <a:ext cx="227266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6335AA5A" w14:textId="77777777" w:rsidR="00085EAC" w:rsidRPr="007E2F15" w:rsidRDefault="00085EAC" w:rsidP="00085EAC">
                            <w:pPr>
                              <w:jc w:val="center"/>
                              <w:rPr>
                                <w:b/>
                                <w:sz w:val="16"/>
                                <w:szCs w:val="16"/>
                                <w:u w:val="double"/>
                              </w:rPr>
                            </w:pPr>
                            <w:r w:rsidRPr="007E2F15">
                              <w:rPr>
                                <w:b/>
                                <w:sz w:val="16"/>
                                <w:szCs w:val="16"/>
                                <w:u w:val="double"/>
                              </w:rPr>
                              <w:t>Prohibition</w:t>
                            </w:r>
                          </w:p>
                          <w:p w14:paraId="1CD52BF1" w14:textId="77777777" w:rsidR="00085EAC" w:rsidRPr="007E2F15" w:rsidRDefault="00085EAC" w:rsidP="00085EAC">
                            <w:pPr>
                              <w:jc w:val="center"/>
                              <w:rPr>
                                <w:b/>
                                <w:sz w:val="16"/>
                                <w:szCs w:val="16"/>
                                <w:u w:val="double"/>
                              </w:rPr>
                            </w:pPr>
                            <w:r w:rsidRPr="007E2F15">
                              <w:rPr>
                                <w:b/>
                                <w:sz w:val="16"/>
                                <w:szCs w:val="16"/>
                                <w:u w:val="double"/>
                              </w:rPr>
                              <w:t>By: Jarrett</w:t>
                            </w:r>
                          </w:p>
                          <w:p w14:paraId="39038FF2" w14:textId="77777777" w:rsidR="00085EAC" w:rsidRPr="007E2F15" w:rsidRDefault="00085EAC" w:rsidP="00085EAC">
                            <w:pPr>
                              <w:jc w:val="center"/>
                              <w:rPr>
                                <w:b/>
                                <w:sz w:val="16"/>
                                <w:szCs w:val="16"/>
                              </w:rPr>
                            </w:pPr>
                          </w:p>
                          <w:p w14:paraId="58B6171F" w14:textId="77777777" w:rsidR="00085EAC" w:rsidRPr="00C9058D" w:rsidRDefault="00085EAC">
                            <w:pPr>
                              <w:rPr>
                                <w:sz w:val="16"/>
                                <w:szCs w:val="16"/>
                              </w:rPr>
                            </w:pPr>
                            <w:r w:rsidRPr="007E2F15">
                              <w:rPr>
                                <w:sz w:val="16"/>
                                <w:szCs w:val="16"/>
                              </w:rPr>
                              <w:t>Prohibition is 18th amendment to ratify (or change) the constitution. This amendment said that the use of alcohol was against the law. Thinking that this will make things better is what brought this amendment, however this made things worse bringing about gangs.  People that would normally never do anything wrong started smuggling alcohol, but worst of all this made Al Capone show up and slowly take over businesses and getting paid for “protection”. Finally after 13 years the 21</w:t>
                            </w:r>
                            <w:r w:rsidRPr="007E2F15">
                              <w:rPr>
                                <w:sz w:val="16"/>
                                <w:szCs w:val="16"/>
                                <w:vertAlign w:val="superscript"/>
                              </w:rPr>
                              <w:t>st</w:t>
                            </w:r>
                            <w:r w:rsidRPr="007E2F15">
                              <w:rPr>
                                <w:sz w:val="16"/>
                                <w:szCs w:val="16"/>
                              </w:rPr>
                              <w:t xml:space="preserve"> amendment said to forget about the 18</w:t>
                            </w:r>
                            <w:r w:rsidRPr="007E2F15">
                              <w:rPr>
                                <w:sz w:val="16"/>
                                <w:szCs w:val="16"/>
                                <w:vertAlign w:val="superscript"/>
                              </w:rPr>
                              <w:t>th</w:t>
                            </w:r>
                            <w:r w:rsidRPr="007E2F15">
                              <w:rPr>
                                <w:sz w:val="16"/>
                                <w:szCs w:val="16"/>
                              </w:rPr>
                              <w:t xml:space="preserve"> amendment. Because congress finally realized what was happening to everything and every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5" o:spid="_x0000_s1188" type="#_x0000_t202" style="position:absolute;margin-left:404pt;margin-top:37.15pt;width:178.95pt;height:2in;z-index:25172391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" mv:complextextbox="1" filled="f" stroked="f">
                <v:textbox>
                  <w:txbxContent>
                    <w:p w14:paraId="6335AA5A" w14:textId="77777777" w:rsidR="00085EAC" w:rsidRPr="007E2F15" w:rsidRDefault="00085EAC" w:rsidP="00085EAC">
                      <w:pPr>
                        <w:jc w:val="center"/>
                        <w:rPr>
                          <w:b/>
                          <w:sz w:val="16"/>
                          <w:szCs w:val="16"/>
                          <w:u w:val="double"/>
                        </w:rPr>
                      </w:pPr>
                      <w:r w:rsidRPr="007E2F15">
                        <w:rPr>
                          <w:b/>
                          <w:sz w:val="16"/>
                          <w:szCs w:val="16"/>
                          <w:u w:val="double"/>
                        </w:rPr>
                        <w:t>Prohibition</w:t>
                      </w:r>
                    </w:p>
                    <w:p w14:paraId="1CD52BF1" w14:textId="77777777" w:rsidR="00085EAC" w:rsidRPr="007E2F15" w:rsidRDefault="00085EAC" w:rsidP="00085EAC">
                      <w:pPr>
                        <w:jc w:val="center"/>
                        <w:rPr>
                          <w:b/>
                          <w:sz w:val="16"/>
                          <w:szCs w:val="16"/>
                          <w:u w:val="double"/>
                        </w:rPr>
                      </w:pPr>
                      <w:r w:rsidRPr="007E2F15">
                        <w:rPr>
                          <w:b/>
                          <w:sz w:val="16"/>
                          <w:szCs w:val="16"/>
                          <w:u w:val="double"/>
                        </w:rPr>
                        <w:t>By: Jarrett</w:t>
                      </w:r>
                    </w:p>
                    <w:p w14:paraId="39038FF2" w14:textId="77777777" w:rsidR="00085EAC" w:rsidRPr="007E2F15" w:rsidRDefault="00085EAC" w:rsidP="00085EAC">
                      <w:pPr>
                        <w:jc w:val="center"/>
                        <w:rPr>
                          <w:b/>
                          <w:sz w:val="16"/>
                          <w:szCs w:val="16"/>
                        </w:rPr>
                      </w:pPr>
                    </w:p>
                    <w:p w14:paraId="58B6171F" w14:textId="77777777" w:rsidR="00085EAC" w:rsidRPr="00C9058D" w:rsidRDefault="00085EAC">
                      <w:pPr>
                        <w:rPr>
                          <w:sz w:val="16"/>
                          <w:szCs w:val="16"/>
                        </w:rPr>
                      </w:pPr>
                      <w:r w:rsidRPr="007E2F15">
                        <w:rPr>
                          <w:sz w:val="16"/>
                          <w:szCs w:val="16"/>
                        </w:rPr>
                        <w:t>Prohibition is 18th amendment to ratify (or change) the constitution. This amendment said that the use of alcohol was against the law. Thinking that this will make things better is what brought this amendment, however this made things worse bringing about gangs.  People that would normally never do anything wrong started smuggling alcohol, but worst of all this made Al Capone show up and slowly take over businesses and getting paid for “protection”. Finally after 13 years the 21</w:t>
                      </w:r>
                      <w:r w:rsidRPr="007E2F15">
                        <w:rPr>
                          <w:sz w:val="16"/>
                          <w:szCs w:val="16"/>
                          <w:vertAlign w:val="superscript"/>
                        </w:rPr>
                        <w:t>st</w:t>
                      </w:r>
                      <w:r w:rsidRPr="007E2F15">
                        <w:rPr>
                          <w:sz w:val="16"/>
                          <w:szCs w:val="16"/>
                        </w:rPr>
                        <w:t xml:space="preserve"> amendment said to forget about the 18</w:t>
                      </w:r>
                      <w:r w:rsidRPr="007E2F15">
                        <w:rPr>
                          <w:sz w:val="16"/>
                          <w:szCs w:val="16"/>
                          <w:vertAlign w:val="superscript"/>
                        </w:rPr>
                        <w:t>th</w:t>
                      </w:r>
                      <w:r w:rsidRPr="007E2F15">
                        <w:rPr>
                          <w:sz w:val="16"/>
                          <w:szCs w:val="16"/>
                        </w:rPr>
                        <w:t xml:space="preserve"> amendment. Because congress finally realized what was happening to everything and every one.</w:t>
                      </w:r>
                    </w:p>
                  </w:txbxContent>
                </v:textbox>
                <w10:wrap type="through" anchorx="page" anchory="page"/>
              </v:shape>
            </w:pict>
          </mc:Fallback>
        </mc:AlternateContent>
      </w:r>
      <w:r>
        <w:rPr>
          <w:noProof/>
        </w:rPr>
        <w:drawing>
          <wp:anchor distT="0" distB="0" distL="118745" distR="118745" simplePos="0" relativeHeight="251658377" behindDoc="0" locked="0" layoutInCell="1" allowOverlap="1" wp14:anchorId="182B59AF" wp14:editId="03695753">
            <wp:simplePos x="0" y="0"/>
            <wp:positionH relativeFrom="page">
              <wp:posOffset>3508375</wp:posOffset>
            </wp:positionH>
            <wp:positionV relativeFrom="page">
              <wp:posOffset>365760</wp:posOffset>
            </wp:positionV>
            <wp:extent cx="1270000" cy="804545"/>
            <wp:effectExtent l="254000" t="355600" r="177800" b="414655"/>
            <wp:wrapTight wrapText="bothSides">
              <wp:wrapPolygon edited="0">
                <wp:start x="-2614" y="-2265"/>
                <wp:lineTo x="-5054" y="868"/>
                <wp:lineTo x="-2332" y="10898"/>
                <wp:lineTo x="-5112" y="12777"/>
                <wp:lineTo x="-2221" y="23433"/>
                <wp:lineTo x="11450" y="25318"/>
                <wp:lineTo x="21320" y="25321"/>
                <wp:lineTo x="22057" y="26307"/>
                <wp:lineTo x="23645" y="25233"/>
                <wp:lineTo x="24157" y="16726"/>
                <wp:lineTo x="23818" y="5086"/>
                <wp:lineTo x="18487" y="-2437"/>
                <wp:lineTo x="16616" y="-9333"/>
                <wp:lineTo x="10036" y="-9335"/>
                <wp:lineTo x="165" y="-4145"/>
                <wp:lineTo x="-2614" y="-2265"/>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1391202">
                      <a:off x="0" y="0"/>
                      <a:ext cx="1270000" cy="80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85EAC">
        <w:rPr>
          <w:b/>
          <w:sz w:val="16"/>
          <w:szCs w:val="16"/>
          <w:u w:val="double"/>
        </w:rPr>
        <w:t xml:space="preserve"> </w:t>
      </w:r>
      <w:r>
        <w:rPr>
          <w:noProof/>
        </w:rPr>
        <mc:AlternateContent>
          <mc:Choice Requires="wps">
            <w:drawing>
              <wp:anchor distT="0" distB="0" distL="114300" distR="114300" simplePos="0" relativeHeight="251721867" behindDoc="0" locked="0" layoutInCell="1" allowOverlap="1" wp14:anchorId="476E2426" wp14:editId="7B47B688">
                <wp:simplePos x="0" y="0"/>
                <wp:positionH relativeFrom="page">
                  <wp:posOffset>5029200</wp:posOffset>
                </wp:positionH>
                <wp:positionV relativeFrom="page">
                  <wp:posOffset>469900</wp:posOffset>
                </wp:positionV>
                <wp:extent cx="2504440" cy="1854200"/>
                <wp:effectExtent l="0" t="0" r="0" b="0"/>
                <wp:wrapThrough wrapText="bothSides">
                  <wp:wrapPolygon edited="0">
                    <wp:start x="219" y="0"/>
                    <wp:lineTo x="219" y="21304"/>
                    <wp:lineTo x="21030" y="21304"/>
                    <wp:lineTo x="21030" y="0"/>
                    <wp:lineTo x="219" y="0"/>
                  </wp:wrapPolygon>
                </wp:wrapThrough>
                <wp:docPr id="434" name="Text Box 434"/>
                <wp:cNvGraphicFramePr/>
                <a:graphic xmlns:a="http://schemas.openxmlformats.org/drawingml/2006/main">
                  <a:graphicData uri="http://schemas.microsoft.com/office/word/2010/wordprocessingShape">
                    <wps:wsp>
                      <wps:cNvSpPr txBox="1"/>
                      <wps:spPr>
                        <a:xfrm>
                          <a:off x="0" y="0"/>
                          <a:ext cx="2504440" cy="185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ED72E5" w14:textId="77777777" w:rsidR="00085EAC" w:rsidRDefault="00085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189" type="#_x0000_t202" style="position:absolute;margin-left:396pt;margin-top:37pt;width:197.2pt;height:146pt;z-index:2517218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Yz9QCAAAj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" mv:complextextbox="1" filled="f" stroked="f">
                <v:textbox>
                  <w:txbxContent>
                    <w:p w14:paraId="79ED72E5" w14:textId="77777777" w:rsidR="00085EAC" w:rsidRDefault="00085EAC"/>
                  </w:txbxContent>
                </v:textbox>
                <w10:wrap type="through" anchorx="page" anchory="page"/>
              </v:shape>
            </w:pict>
          </mc:Fallback>
        </mc:AlternateContent>
      </w:r>
      <w:r>
        <w:rPr>
          <w:noProof/>
        </w:rPr>
        <w:drawing>
          <wp:anchor distT="0" distB="0" distL="118745" distR="118745" simplePos="0" relativeHeight="251720843" behindDoc="0" locked="0" layoutInCell="1" allowOverlap="1" wp14:anchorId="4DF46E15" wp14:editId="09328622">
            <wp:simplePos x="0" y="0"/>
            <wp:positionH relativeFrom="page">
              <wp:posOffset>5384800</wp:posOffset>
            </wp:positionH>
            <wp:positionV relativeFrom="page">
              <wp:posOffset>2432685</wp:posOffset>
            </wp:positionV>
            <wp:extent cx="1308100" cy="756285"/>
            <wp:effectExtent l="152400" t="127000" r="139700" b="183515"/>
            <wp:wrapTight wrapText="bothSides">
              <wp:wrapPolygon edited="0">
                <wp:start x="-2097" y="-3627"/>
                <wp:lineTo x="-2517" y="21038"/>
                <wp:lineTo x="-1678" y="26116"/>
                <wp:lineTo x="23068" y="26116"/>
                <wp:lineTo x="23487" y="-3627"/>
                <wp:lineTo x="-2097" y="-3627"/>
              </wp:wrapPolygon>
            </wp:wrapTight>
            <wp:docPr id="28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08100" cy="75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3F20">
        <w:rPr>
          <w:noProof/>
        </w:rPr>
        <mc:AlternateContent>
          <mc:Choice Requires="wpg">
            <w:drawing>
              <wp:anchor distT="0" distB="0" distL="114300" distR="114300" simplePos="1" relativeHeight="251718795" behindDoc="0" locked="0" layoutInCell="1" allowOverlap="1" wp14:anchorId="2B23370A" wp14:editId="565F2BD8">
                <wp:simplePos x="2705100" y="2755900"/>
                <wp:positionH relativeFrom="page">
                  <wp:posOffset>2705100</wp:posOffset>
                </wp:positionH>
                <wp:positionV relativeFrom="page">
                  <wp:posOffset>2755900</wp:posOffset>
                </wp:positionV>
                <wp:extent cx="4828540" cy="1308100"/>
                <wp:effectExtent l="0" t="0" r="0" b="12700"/>
                <wp:wrapThrough wrapText="bothSides">
                  <wp:wrapPolygon edited="0">
                    <wp:start x="114" y="0"/>
                    <wp:lineTo x="114" y="21390"/>
                    <wp:lineTo x="21361" y="21390"/>
                    <wp:lineTo x="21361" y="0"/>
                    <wp:lineTo x="114" y="0"/>
                  </wp:wrapPolygon>
                </wp:wrapThrough>
                <wp:docPr id="221" name="Group 221"/>
                <wp:cNvGraphicFramePr/>
                <a:graphic xmlns:a="http://schemas.openxmlformats.org/drawingml/2006/main">
                  <a:graphicData uri="http://schemas.microsoft.com/office/word/2010/wordprocessingGroup">
                    <wpg:wgp>
                      <wpg:cNvGrpSpPr/>
                      <wpg:grpSpPr>
                        <a:xfrm>
                          <a:off x="0" y="0"/>
                          <a:ext cx="4828540" cy="1308100"/>
                          <a:chOff x="0" y="0"/>
                          <a:chExt cx="4828540" cy="1308100"/>
                        </a:xfrm>
                        <a:extLst>
                          <a:ext uri="{0CCBE362-F206-4b92-989A-16890622DB6E}">
                            <ma14:wrappingTextBoxFlag xmlns:ma14="http://schemas.microsoft.com/office/mac/drawingml/2011/main" val="1"/>
                          </a:ext>
                        </a:extLst>
                      </wpg:grpSpPr>
                      <wps:wsp>
                        <wps:cNvPr id="283" name="Text Box 283"/>
                        <wps:cNvSpPr txBox="1"/>
                        <wps:spPr>
                          <a:xfrm>
                            <a:off x="0" y="0"/>
                            <a:ext cx="4828540" cy="130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91440" y="45720"/>
                            <a:ext cx="2324735" cy="117475"/>
                          </a:xfrm>
                          <a:prstGeom prst="rect">
                            <a:avLst/>
                          </a:prstGeom>
                          <a:noFill/>
                          <a:ln>
                            <a:noFill/>
                          </a:ln>
                          <a:effectLst/>
                          <a:extLst>
                            <a:ext uri="{C572A759-6A51-4108-AA02-DFA0A04FC94B}">
                              <ma14:wrappingTextBoxFlag xmlns:ma14="http://schemas.microsoft.com/office/mac/drawingml/2011/main"/>
                            </a:ext>
                          </a:extLst>
                        </wps:spPr>
                        <wps:txbx id="48">
                          <w:txbxContent>
                            <w:p w14:paraId="2CB111AB" w14:textId="77777777"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Captain America- The First Avenger</w:t>
                              </w:r>
                            </w:p>
                            <w:p w14:paraId="1FFFA2FE" w14:textId="77777777"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 xml:space="preserve">  </w:t>
                              </w:r>
                              <w:r w:rsidRPr="009C248B">
                                <w:rPr>
                                  <w:rFonts w:ascii="Marker Felt" w:hAnsi="Marker Felt" w:cs="Apple Symbols"/>
                                  <w:b/>
                                  <w:sz w:val="16"/>
                                  <w:szCs w:val="16"/>
                                </w:rPr>
                                <w:tab/>
                                <w:t xml:space="preserve">    Is he the best superhero?</w:t>
                              </w:r>
                            </w:p>
                            <w:p w14:paraId="2D1CA3E5" w14:textId="77777777" w:rsidR="002D4877" w:rsidRPr="009C248B" w:rsidRDefault="002D4877" w:rsidP="002D4877">
                              <w:pPr>
                                <w:rPr>
                                  <w:rFonts w:asciiTheme="majorHAnsi" w:hAnsiTheme="majorHAnsi" w:cs="Apple Symbols"/>
                                  <w:b/>
                                  <w:sz w:val="16"/>
                                  <w:szCs w:val="16"/>
                                </w:rPr>
                              </w:pPr>
                              <w:r w:rsidRPr="009C248B">
                                <w:rPr>
                                  <w:rFonts w:ascii="Marker Felt" w:hAnsi="Marker Felt" w:cs="Apple Symbols"/>
                                  <w:b/>
                                  <w:sz w:val="16"/>
                                  <w:szCs w:val="16"/>
                                </w:rPr>
                                <w:t xml:space="preserve">                          </w:t>
                              </w:r>
                              <w:r w:rsidRPr="009C248B">
                                <w:rPr>
                                  <w:rFonts w:asciiTheme="majorHAnsi" w:hAnsiTheme="majorHAnsi" w:cs="Apple Symbols"/>
                                  <w:b/>
                                  <w:sz w:val="16"/>
                                  <w:szCs w:val="16"/>
                                </w:rPr>
                                <w:t xml:space="preserve"> - McKenzie</w:t>
                              </w:r>
                            </w:p>
                            <w:p w14:paraId="2C3E3C50" w14:textId="77777777" w:rsidR="002D4877" w:rsidRDefault="002D4877" w:rsidP="002D4877">
                              <w:pPr>
                                <w:rPr>
                                  <w:rFonts w:ascii="Marker Felt" w:hAnsi="Marker Felt" w:cs="Apple Symbols"/>
                                  <w:b/>
                                  <w:sz w:val="16"/>
                                  <w:szCs w:val="16"/>
                                </w:rPr>
                              </w:pPr>
                            </w:p>
                            <w:p w14:paraId="6A9CA466" w14:textId="77777777" w:rsidR="002D4877" w:rsidRDefault="002D4877" w:rsidP="002D4877">
                              <w:pPr>
                                <w:rPr>
                                  <w:rFonts w:ascii="Marker Felt" w:hAnsi="Marker Felt" w:cs="Apple Symbols"/>
                                  <w:b/>
                                  <w:sz w:val="16"/>
                                  <w:szCs w:val="16"/>
                                </w:rPr>
                              </w:pPr>
                            </w:p>
                            <w:p w14:paraId="0253A0A5" w14:textId="72972A4A"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Captain America was originally from the 1940’s. He was a simple young man but was advanced with an experimental serum in order to aid the United States war effort. He is tough and wears a patriotic suit and carries an indestructible shield. He train to be a prop for fighting and does plays and songs, but when it comes time he takes a charge he does it right and fights for his country. Also i</w:t>
                              </w:r>
                              <w:r>
                                <w:rPr>
                                  <w:rFonts w:ascii="Marker Felt" w:hAnsi="Marker Felt" w:cs="Apple Symbols"/>
                                  <w:b/>
                                  <w:sz w:val="16"/>
                                  <w:szCs w:val="16"/>
                                </w:rPr>
                                <w:t>f you</w:t>
                              </w:r>
                              <w:r w:rsidRPr="009C248B">
                                <w:rPr>
                                  <w:rFonts w:ascii="Marker Felt" w:hAnsi="Marker Felt" w:cs="Apple Symbols"/>
                                  <w:b/>
                                  <w:sz w:val="16"/>
                                  <w:szCs w:val="16"/>
                                </w:rPr>
                                <w:t xml:space="preserve"> are seeking edge of your seat action watch the move. In my point of view Captain America IS the best superhero!!!</w:t>
                              </w:r>
                            </w:p>
                            <w:p w14:paraId="0F0EE32A" w14:textId="77777777" w:rsidR="00645FCC" w:rsidRDefault="00645F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91440" y="161925"/>
                            <a:ext cx="2320925" cy="117475"/>
                          </a:xfrm>
                          <a:prstGeom prst="rect">
                            <a:avLst/>
                          </a:prstGeom>
                          <a:noFill/>
                          <a:ln>
                            <a:noFill/>
                          </a:ln>
                          <a:effectLst/>
                          <a:extLst>
                            <a:ext uri="{C572A759-6A51-4108-AA02-DFA0A04FC94B}">
                              <ma14:wrappingTextBoxFlag xmlns:ma14="http://schemas.microsoft.com/office/mac/drawingml/2011/main"/>
                            </a:ext>
                          </a:extLst>
                        </wps:spPr>
                        <wps:linkedTxbx id="4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91440" y="278130"/>
                            <a:ext cx="2317750" cy="121285"/>
                          </a:xfrm>
                          <a:prstGeom prst="rect">
                            <a:avLst/>
                          </a:prstGeom>
                          <a:noFill/>
                          <a:ln>
                            <a:noFill/>
                          </a:ln>
                          <a:effectLst/>
                          <a:extLst>
                            <a:ext uri="{C572A759-6A51-4108-AA02-DFA0A04FC94B}">
                              <ma14:wrappingTextBoxFlag xmlns:ma14="http://schemas.microsoft.com/office/mac/drawingml/2011/main"/>
                            </a:ext>
                          </a:extLst>
                        </wps:spPr>
                        <wps:linkedTxbx id="4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91440" y="398145"/>
                            <a:ext cx="2317115" cy="118110"/>
                          </a:xfrm>
                          <a:prstGeom prst="rect">
                            <a:avLst/>
                          </a:prstGeom>
                          <a:noFill/>
                          <a:ln>
                            <a:noFill/>
                          </a:ln>
                          <a:effectLst/>
                          <a:extLst>
                            <a:ext uri="{C572A759-6A51-4108-AA02-DFA0A04FC94B}">
                              <ma14:wrappingTextBoxFlag xmlns:ma14="http://schemas.microsoft.com/office/mac/drawingml/2011/main"/>
                            </a:ext>
                          </a:extLst>
                        </wps:spPr>
                        <wps:linkedTxbx id="4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514985"/>
                            <a:ext cx="2346325" cy="117475"/>
                          </a:xfrm>
                          <a:prstGeom prst="rect">
                            <a:avLst/>
                          </a:prstGeom>
                          <a:noFill/>
                          <a:ln>
                            <a:noFill/>
                          </a:ln>
                          <a:effectLst/>
                          <a:extLst>
                            <a:ext uri="{C572A759-6A51-4108-AA02-DFA0A04FC94B}">
                              <ma14:wrappingTextBoxFlag xmlns:ma14="http://schemas.microsoft.com/office/mac/drawingml/2011/main"/>
                            </a:ext>
                          </a:extLst>
                        </wps:spPr>
                        <wps:linkedTxbx id="4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631190"/>
                            <a:ext cx="4645660" cy="582930"/>
                          </a:xfrm>
                          <a:prstGeom prst="rect">
                            <a:avLst/>
                          </a:prstGeom>
                          <a:noFill/>
                          <a:ln>
                            <a:noFill/>
                          </a:ln>
                          <a:effectLst/>
                          <a:extLst>
                            <a:ext uri="{C572A759-6A51-4108-AA02-DFA0A04FC94B}">
                              <ma14:wrappingTextBoxFlag xmlns:ma14="http://schemas.microsoft.com/office/mac/drawingml/2011/main"/>
                            </a:ext>
                          </a:extLst>
                        </wps:spPr>
                        <wps:linkedTxbx id="4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1" o:spid="_x0000_s1190" style="position:absolute;margin-left:213pt;margin-top:217pt;width:380.2pt;height:103pt;z-index:251718795;mso-position-horizontal-relative:page;mso-position-vertical-relative:page" coordsize="4828540,1308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" mv:complextextbox="1">
                <v:shape id="Text Box 283" o:spid="_x0000_s1191" type="#_x0000_t202" style="position:absolute;width:4828540;height:1308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douxAAA&#10;ANwAAAAPAAAAZHJzL2Rvd25yZXYueG1sRI9Pi8IwFMTvwn6H8IS9aaqClmoUV3TZg+Lfg8dH82yL&#10;zUtpsrZ++82C4HGYmd8ws0VrSvGg2hWWFQz6EQji1OqCMwWX86YXg3AeWWNpmRQ8ycFi/tGZYaJt&#10;w0d6nHwmAoRdggpy76tESpfmZND1bUUcvJutDfog60zqGpsAN6UcRtFYGiw4LORY0Sqn9H76NQpo&#10;25rzLp6s/f7r9h1d40Oz1ZlSn912OQXhqfXv8Kv9oxUM4xH8nw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XaLsQAAADcAAAADwAAAAAAAAAAAAAAAACXAgAAZHJzL2Rv&#10;d25yZXYueG1sUEsFBgAAAAAEAAQA9QAAAIgDAAAAAA==&#10;" mv:complextextbox="1" filled="f" stroked="f"/>
                <v:shape id="Text Box 215" o:spid="_x0000_s1192" type="#_x0000_t202" style="position:absolute;left:91440;top:45720;width:2324735;height:117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w:p w14:paraId="2CB111AB" w14:textId="77777777"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Captain America- The First Avenger</w:t>
                        </w:r>
                      </w:p>
                      <w:p w14:paraId="1FFFA2FE" w14:textId="77777777"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 xml:space="preserve">  </w:t>
                        </w:r>
                        <w:r w:rsidRPr="009C248B">
                          <w:rPr>
                            <w:rFonts w:ascii="Marker Felt" w:hAnsi="Marker Felt" w:cs="Apple Symbols"/>
                            <w:b/>
                            <w:sz w:val="16"/>
                            <w:szCs w:val="16"/>
                          </w:rPr>
                          <w:tab/>
                          <w:t xml:space="preserve">    Is he the best superhero?</w:t>
                        </w:r>
                      </w:p>
                      <w:p w14:paraId="2D1CA3E5" w14:textId="77777777" w:rsidR="002D4877" w:rsidRPr="009C248B" w:rsidRDefault="002D4877" w:rsidP="002D4877">
                        <w:pPr>
                          <w:rPr>
                            <w:rFonts w:asciiTheme="majorHAnsi" w:hAnsiTheme="majorHAnsi" w:cs="Apple Symbols"/>
                            <w:b/>
                            <w:sz w:val="16"/>
                            <w:szCs w:val="16"/>
                          </w:rPr>
                        </w:pPr>
                        <w:r w:rsidRPr="009C248B">
                          <w:rPr>
                            <w:rFonts w:ascii="Marker Felt" w:hAnsi="Marker Felt" w:cs="Apple Symbols"/>
                            <w:b/>
                            <w:sz w:val="16"/>
                            <w:szCs w:val="16"/>
                          </w:rPr>
                          <w:t xml:space="preserve">                          </w:t>
                        </w:r>
                        <w:r w:rsidRPr="009C248B">
                          <w:rPr>
                            <w:rFonts w:asciiTheme="majorHAnsi" w:hAnsiTheme="majorHAnsi" w:cs="Apple Symbols"/>
                            <w:b/>
                            <w:sz w:val="16"/>
                            <w:szCs w:val="16"/>
                          </w:rPr>
                          <w:t xml:space="preserve"> - McKenzie</w:t>
                        </w:r>
                      </w:p>
                      <w:p w14:paraId="2C3E3C50" w14:textId="77777777" w:rsidR="002D4877" w:rsidRDefault="002D4877" w:rsidP="002D4877">
                        <w:pPr>
                          <w:rPr>
                            <w:rFonts w:ascii="Marker Felt" w:hAnsi="Marker Felt" w:cs="Apple Symbols"/>
                            <w:b/>
                            <w:sz w:val="16"/>
                            <w:szCs w:val="16"/>
                          </w:rPr>
                        </w:pPr>
                      </w:p>
                      <w:p w14:paraId="6A9CA466" w14:textId="77777777" w:rsidR="002D4877" w:rsidRDefault="002D4877" w:rsidP="002D4877">
                        <w:pPr>
                          <w:rPr>
                            <w:rFonts w:ascii="Marker Felt" w:hAnsi="Marker Felt" w:cs="Apple Symbols"/>
                            <w:b/>
                            <w:sz w:val="16"/>
                            <w:szCs w:val="16"/>
                          </w:rPr>
                        </w:pPr>
                      </w:p>
                      <w:p w14:paraId="0253A0A5" w14:textId="72972A4A" w:rsidR="002D4877" w:rsidRPr="009C248B" w:rsidRDefault="002D4877" w:rsidP="002D4877">
                        <w:pPr>
                          <w:rPr>
                            <w:rFonts w:ascii="Marker Felt" w:hAnsi="Marker Felt" w:cs="Apple Symbols"/>
                            <w:b/>
                            <w:sz w:val="16"/>
                            <w:szCs w:val="16"/>
                          </w:rPr>
                        </w:pPr>
                        <w:r w:rsidRPr="009C248B">
                          <w:rPr>
                            <w:rFonts w:ascii="Marker Felt" w:hAnsi="Marker Felt" w:cs="Apple Symbols"/>
                            <w:b/>
                            <w:sz w:val="16"/>
                            <w:szCs w:val="16"/>
                          </w:rPr>
                          <w:t>Captain America was originally from the 1940’s. He was a simple young man but was advanced with an experimental serum in order to aid the United States war effort. He is tough and wears a patriotic suit and carries an indestructible shield. He train to be a prop for fighting and does plays and songs, but when it comes time he takes a charge he does it right and fights for his country. Also i</w:t>
                        </w:r>
                        <w:r>
                          <w:rPr>
                            <w:rFonts w:ascii="Marker Felt" w:hAnsi="Marker Felt" w:cs="Apple Symbols"/>
                            <w:b/>
                            <w:sz w:val="16"/>
                            <w:szCs w:val="16"/>
                          </w:rPr>
                          <w:t>f you</w:t>
                        </w:r>
                        <w:r w:rsidRPr="009C248B">
                          <w:rPr>
                            <w:rFonts w:ascii="Marker Felt" w:hAnsi="Marker Felt" w:cs="Apple Symbols"/>
                            <w:b/>
                            <w:sz w:val="16"/>
                            <w:szCs w:val="16"/>
                          </w:rPr>
                          <w:t xml:space="preserve"> are seeking edge of your seat action watch the move. In my point of view Captain America IS the best superhero!!!</w:t>
                        </w:r>
                      </w:p>
                      <w:p w14:paraId="0F0EE32A" w14:textId="77777777" w:rsidR="00645FCC" w:rsidRDefault="00645FCC"/>
                    </w:txbxContent>
                  </v:textbox>
                </v:shape>
                <v:shape id="Text Box 216" o:spid="_x0000_s1193" type="#_x0000_t202" style="position:absolute;left:91440;top:161925;width:2320925;height:117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style="mso-next-textbox:#Text Box 217" inset="0,0,0,0">
                    <w:txbxContent/>
                  </v:textbox>
                </v:shape>
                <v:shape id="Text Box 217" o:spid="_x0000_s1194" type="#_x0000_t202" style="position:absolute;left:91440;top:278130;width:2317750;height:121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195" type="#_x0000_t202" style="position:absolute;left:91440;top:398145;width:2317115;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196" type="#_x0000_t202" style="position:absolute;left:91440;top:514985;width:2346325;height:117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197" type="#_x0000_t202" style="position:absolute;left:91440;top:631190;width:4645660;height:582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inset="0,0,0,0">
                    <w:txbxContent/>
                  </v:textbox>
                </v:shape>
                <w10:wrap type="through" anchorx="page" anchory="page"/>
              </v:group>
            </w:pict>
          </mc:Fallback>
        </mc:AlternateContent>
      </w:r>
      <w:r w:rsidR="00DF3F20">
        <w:rPr>
          <w:noProof/>
        </w:rPr>
        <mc:AlternateContent>
          <mc:Choice Requires="wpg">
            <w:drawing>
              <wp:anchor distT="0" distB="0" distL="114300" distR="114300" simplePos="1" relativeHeight="251712651" behindDoc="0" locked="0" layoutInCell="1" allowOverlap="1" wp14:anchorId="07C74713" wp14:editId="2FDE88BE">
                <wp:simplePos x="3367405" y="4178300"/>
                <wp:positionH relativeFrom="page">
                  <wp:posOffset>3367405</wp:posOffset>
                </wp:positionH>
                <wp:positionV relativeFrom="page">
                  <wp:posOffset>4178300</wp:posOffset>
                </wp:positionV>
                <wp:extent cx="4318000" cy="3784600"/>
                <wp:effectExtent l="0" t="0" r="0" b="0"/>
                <wp:wrapThrough wrapText="bothSides">
                  <wp:wrapPolygon edited="0">
                    <wp:start x="127" y="0"/>
                    <wp:lineTo x="127" y="21455"/>
                    <wp:lineTo x="21346" y="21455"/>
                    <wp:lineTo x="21346" y="0"/>
                    <wp:lineTo x="127" y="0"/>
                  </wp:wrapPolygon>
                </wp:wrapThrough>
                <wp:docPr id="214" name="Group 214"/>
                <wp:cNvGraphicFramePr/>
                <a:graphic xmlns:a="http://schemas.openxmlformats.org/drawingml/2006/main">
                  <a:graphicData uri="http://schemas.microsoft.com/office/word/2010/wordprocessingGroup">
                    <wpg:wgp>
                      <wpg:cNvGrpSpPr/>
                      <wpg:grpSpPr>
                        <a:xfrm>
                          <a:off x="0" y="0"/>
                          <a:ext cx="4318000" cy="3784600"/>
                          <a:chOff x="0" y="0"/>
                          <a:chExt cx="4318000" cy="3784600"/>
                        </a:xfrm>
                        <a:extLst>
                          <a:ext uri="{0CCBE362-F206-4b92-989A-16890622DB6E}">
                            <ma14:wrappingTextBoxFlag xmlns:ma14="http://schemas.microsoft.com/office/mac/drawingml/2011/main" val="1"/>
                          </a:ext>
                        </a:extLst>
                      </wpg:grpSpPr>
                      <wps:wsp>
                        <wps:cNvPr id="277" name="Text Box 277"/>
                        <wps:cNvSpPr txBox="1"/>
                        <wps:spPr>
                          <a:xfrm>
                            <a:off x="0" y="0"/>
                            <a:ext cx="4318000" cy="378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91440" y="45720"/>
                            <a:ext cx="4135120" cy="151130"/>
                          </a:xfrm>
                          <a:prstGeom prst="rect">
                            <a:avLst/>
                          </a:prstGeom>
                          <a:noFill/>
                          <a:ln>
                            <a:noFill/>
                          </a:ln>
                          <a:effectLst/>
                          <a:extLst>
                            <a:ext uri="{C572A759-6A51-4108-AA02-DFA0A04FC94B}">
                              <ma14:wrappingTextBoxFlag xmlns:ma14="http://schemas.microsoft.com/office/mac/drawingml/2011/main"/>
                            </a:ext>
                          </a:extLst>
                        </wps:spPr>
                        <wps:txbx id="49">
                          <w:txbxContent>
                            <w:p w14:paraId="26FD4EAC" w14:textId="77777777" w:rsidR="00645FCC" w:rsidRPr="00B912F6" w:rsidRDefault="00645FCC" w:rsidP="00671063">
                              <w:pPr>
                                <w:rPr>
                                  <w:rFonts w:ascii="Edwardian Script ITC" w:hAnsi="Edwardian Script ITC"/>
                                  <w:color w:val="FAAF5E" w:themeColor="accent5" w:themeTint="99"/>
                                  <w:sz w:val="20"/>
                                  <w:szCs w:val="20"/>
                                </w:rPr>
                              </w:pPr>
                            </w:p>
                            <w:p w14:paraId="7395EEEF" w14:textId="77777777" w:rsidR="00645FCC" w:rsidRPr="00671063" w:rsidRDefault="00645FCC" w:rsidP="00671063">
                              <w:pPr>
                                <w:jc w:val="center"/>
                                <w:rPr>
                                  <w:rFonts w:ascii="Lucida Handwriting" w:hAnsi="Lucida Handwriting"/>
                                  <w:b/>
                                  <w:sz w:val="16"/>
                                  <w:szCs w:val="16"/>
                                </w:rPr>
                              </w:pPr>
                              <w:r w:rsidRPr="00671063">
                                <w:rPr>
                                  <w:rFonts w:ascii="Lucida Handwriting" w:hAnsi="Lucida Handwriting"/>
                                  <w:b/>
                                  <w:sz w:val="16"/>
                                  <w:szCs w:val="16"/>
                                </w:rPr>
                                <w:t>Trumann Jr. Vs. Westside Jr.</w:t>
                              </w:r>
                            </w:p>
                            <w:p w14:paraId="59FC2AA1" w14:textId="77777777" w:rsidR="00645FCC" w:rsidRPr="00671063" w:rsidRDefault="00645FCC" w:rsidP="00671063">
                              <w:pPr>
                                <w:jc w:val="center"/>
                                <w:rPr>
                                  <w:rFonts w:ascii="Lucida Handwriting" w:hAnsi="Lucida Handwriting"/>
                                  <w:b/>
                                  <w:sz w:val="16"/>
                                  <w:szCs w:val="16"/>
                                </w:rPr>
                              </w:pPr>
                              <w:r w:rsidRPr="00671063">
                                <w:rPr>
                                  <w:rFonts w:ascii="Lucida Handwriting" w:hAnsi="Lucida Handwriting"/>
                                  <w:b/>
                                  <w:sz w:val="16"/>
                                  <w:szCs w:val="16"/>
                                </w:rPr>
                                <w:t>By: Fowler &amp; Garrett</w:t>
                              </w:r>
                            </w:p>
                            <w:p w14:paraId="39FC3A3B" w14:textId="77777777" w:rsidR="00645FCC" w:rsidRPr="00671063" w:rsidRDefault="00645FCC" w:rsidP="00671063">
                              <w:pPr>
                                <w:jc w:val="center"/>
                                <w:rPr>
                                  <w:rFonts w:ascii="Lucida Handwriting" w:hAnsi="Lucida Handwriting"/>
                                  <w:b/>
                                  <w:sz w:val="16"/>
                                  <w:szCs w:val="16"/>
                                </w:rPr>
                              </w:pPr>
                            </w:p>
                            <w:p w14:paraId="1C52B7D0" w14:textId="77777777" w:rsidR="00645FCC" w:rsidRPr="00671063" w:rsidRDefault="00645FCC" w:rsidP="00671063">
                              <w:pPr>
                                <w:ind w:right="-360"/>
                                <w:rPr>
                                  <w:rFonts w:ascii="Lucida Handwriting" w:hAnsi="Lucida Handwriting"/>
                                  <w:b/>
                                  <w:sz w:val="16"/>
                                  <w:szCs w:val="16"/>
                                </w:rPr>
                              </w:pPr>
                              <w:r w:rsidRPr="00671063">
                                <w:rPr>
                                  <w:rFonts w:ascii="Lucida Handwriting" w:hAnsi="Lucida Handwriting"/>
                                  <w:b/>
                                  <w:sz w:val="16"/>
                                  <w:szCs w:val="16"/>
                                </w:rPr>
                                <w:tab/>
                                <w:t xml:space="preserve">Thursday September 20, 2012, Trumann Jr. High football team traveled to Westside for a rivalry game. Trumann opened up the game with a drive of six plays for 47 yards, then turned the ball over on an interception. </w:t>
                              </w:r>
                            </w:p>
                            <w:p w14:paraId="2C6259E4" w14:textId="77777777" w:rsidR="00645FCC" w:rsidRPr="00671063" w:rsidRDefault="00645FCC" w:rsidP="00671063">
                              <w:pPr>
                                <w:ind w:right="-360"/>
                                <w:rPr>
                                  <w:rFonts w:ascii="Lucida Handwriting" w:hAnsi="Lucida Handwriting"/>
                                  <w:b/>
                                  <w:sz w:val="16"/>
                                  <w:szCs w:val="16"/>
                                </w:rPr>
                              </w:pPr>
                              <w:r w:rsidRPr="00671063">
                                <w:rPr>
                                  <w:rFonts w:ascii="Lucida Handwriting" w:hAnsi="Lucida Handwriting"/>
                                  <w:b/>
                                  <w:sz w:val="16"/>
                                  <w:szCs w:val="16"/>
                                </w:rPr>
                                <w:t>Westside scored off of a deep pass of 34 yards, but the 2-pt conversion was failed which left the game 6-0 Westside over Trumann. It didn’t get much better for the Wildcats after that. When Westside had a 20-0 lead going into the half. Starting the second half, Trumann kicked an onside kick and recovered the ball. With the game winding down it was all but over. Trumann had 5 seconds left to get on the board so they wouldn’t get shutout. Garrett W. connected with Trey M. on a 65 yard touchdown pass as the buzzer buzzed. Trey M. ran the ball in for the 2-pt conversion, which ended the game Westside on top 36-8. Trumann quarterback Garrett W. had 135 yards passing, 35 yards rushing and 4 interceptions, for a total of 170 all-purpose yards, while Trey M. had a total of 175 all-purpose yards.</w:t>
                              </w:r>
                              <w:r w:rsidRPr="00671063">
                                <w:rPr>
                                  <w:rFonts w:ascii="Lucida Handwriting" w:hAnsi="Lucida Handwriting"/>
                                  <w:b/>
                                  <w:noProof/>
                                  <w:sz w:val="16"/>
                                  <w:szCs w:val="16"/>
                                </w:rPr>
                                <w:drawing>
                                  <wp:inline distT="0" distB="0" distL="0" distR="0" wp14:anchorId="541F4390" wp14:editId="4E6FCCF2">
                                    <wp:extent cx="3563257" cy="28780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4c94438cdf807167490169.jpg"/>
                                            <pic:cNvPicPr/>
                                          </pic:nvPicPr>
                                          <pic:blipFill>
                                            <a:blip r:embed="rId41">
                                              <a:extLst>
                                                <a:ext uri="{28A0092B-C50C-407E-A947-70E740481C1C}">
                                                  <a14:useLocalDpi xmlns:a14="http://schemas.microsoft.com/office/drawing/2010/main" val="0"/>
                                                </a:ext>
                                              </a:extLst>
                                            </a:blip>
                                            <a:stretch>
                                              <a:fillRect/>
                                            </a:stretch>
                                          </pic:blipFill>
                                          <pic:spPr>
                                            <a:xfrm>
                                              <a:off x="0" y="0"/>
                                              <a:ext cx="3563257" cy="2878015"/>
                                            </a:xfrm>
                                            <a:prstGeom prst="rect">
                                              <a:avLst/>
                                            </a:prstGeom>
                                          </pic:spPr>
                                        </pic:pic>
                                      </a:graphicData>
                                    </a:graphic>
                                  </wp:inline>
                                </w:drawing>
                              </w:r>
                            </w:p>
                            <w:p w14:paraId="5EBFD62D" w14:textId="77777777" w:rsidR="00645FCC" w:rsidRPr="00671063" w:rsidRDefault="00645FCC" w:rsidP="00671063">
                              <w:pPr>
                                <w:rPr>
                                  <w:rFonts w:ascii="Edwardian Script ITC" w:hAnsi="Edwardian Script ITC"/>
                                  <w:color w:val="FAAF5E" w:themeColor="accent5" w:themeTint="99"/>
                                  <w:sz w:val="16"/>
                                  <w:szCs w:val="16"/>
                                </w:rPr>
                              </w:pPr>
                            </w:p>
                            <w:p w14:paraId="0088774F" w14:textId="77777777" w:rsidR="00645FCC" w:rsidRPr="00671063" w:rsidRDefault="00645FCC" w:rsidP="00671063">
                              <w:pPr>
                                <w:rPr>
                                  <w:rFonts w:ascii="Edwardian Script ITC" w:hAnsi="Edwardian Script ITC"/>
                                  <w:color w:val="FAAF5E" w:themeColor="accent5" w:themeTint="99"/>
                                  <w:sz w:val="16"/>
                                  <w:szCs w:val="16"/>
                                </w:rPr>
                              </w:pPr>
                            </w:p>
                            <w:p w14:paraId="0E55C7F3" w14:textId="77777777" w:rsidR="00645FCC" w:rsidRPr="00671063" w:rsidRDefault="00645FCC" w:rsidP="00671063">
                              <w:pPr>
                                <w:rPr>
                                  <w:rFonts w:ascii="Edwardian Script ITC" w:hAnsi="Edwardian Script ITC"/>
                                  <w:color w:val="FAAF5E" w:themeColor="accent5" w:themeTint="99"/>
                                  <w:sz w:val="16"/>
                                  <w:szCs w:val="16"/>
                                </w:rPr>
                              </w:pPr>
                            </w:p>
                            <w:p w14:paraId="0BE47C3D" w14:textId="77777777" w:rsidR="00645FCC" w:rsidRPr="00671063" w:rsidRDefault="00645FCC" w:rsidP="00671063">
                              <w:pPr>
                                <w:rPr>
                                  <w:rFonts w:ascii="Edwardian Script ITC" w:hAnsi="Edwardian Script ITC"/>
                                  <w:color w:val="FAAF5E" w:themeColor="accent5" w:themeTint="99"/>
                                  <w:sz w:val="16"/>
                                  <w:szCs w:val="16"/>
                                </w:rPr>
                              </w:pPr>
                              <w:r w:rsidRPr="00671063">
                                <w:rPr>
                                  <w:rFonts w:eastAsia="Times New Roman" w:cs="Times New Roman"/>
                                  <w:noProof/>
                                  <w:sz w:val="16"/>
                                  <w:szCs w:val="16"/>
                                </w:rPr>
                                <w:drawing>
                                  <wp:inline distT="0" distB="0" distL="0" distR="0" wp14:anchorId="25AA2492" wp14:editId="0B49BDA6">
                                    <wp:extent cx="2036445" cy="189166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671063">
                                <w:rPr>
                                  <w:rFonts w:ascii="Edwardian Script ITC" w:hAnsi="Edwardian Script ITC"/>
                                  <w:color w:val="FAAF5E" w:themeColor="accent5" w:themeTint="99"/>
                                  <w:sz w:val="16"/>
                                  <w:szCs w:val="16"/>
                                </w:rPr>
                                <w:t xml:space="preserve">                           Results</w:t>
                              </w:r>
                            </w:p>
                            <w:p w14:paraId="577EEFA9"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a’s</w:t>
                              </w:r>
                            </w:p>
                            <w:p w14:paraId="3BBD1121"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Glamorous   Flapper!!!!!</w:t>
                              </w:r>
                            </w:p>
                            <w:p w14:paraId="5F470257" w14:textId="77777777" w:rsidR="00645FCC" w:rsidRPr="00671063" w:rsidRDefault="00645FCC" w:rsidP="00671063">
                              <w:pPr>
                                <w:rPr>
                                  <w:rFonts w:ascii="Edwardian Script ITC" w:hAnsi="Edwardian Script ITC"/>
                                  <w:color w:val="FAAF5E" w:themeColor="accent5" w:themeTint="99"/>
                                  <w:sz w:val="16"/>
                                  <w:szCs w:val="16"/>
                                </w:rPr>
                              </w:pPr>
                            </w:p>
                            <w:p w14:paraId="4231BE43" w14:textId="77777777" w:rsidR="00645FCC" w:rsidRPr="00671063" w:rsidRDefault="00645FCC" w:rsidP="00671063">
                              <w:pPr>
                                <w:rPr>
                                  <w:rFonts w:ascii="Edwardian Script ITC" w:hAnsi="Edwardian Script ITC"/>
                                  <w:color w:val="FAAF5E" w:themeColor="accent5" w:themeTint="99"/>
                                  <w:sz w:val="16"/>
                                  <w:szCs w:val="16"/>
                                </w:rPr>
                              </w:pPr>
                            </w:p>
                            <w:p w14:paraId="095CF772"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b’s</w:t>
                              </w:r>
                            </w:p>
                            <w:p w14:paraId="4E8D817E"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Vicious Mobster!!!</w:t>
                              </w:r>
                            </w:p>
                            <w:p w14:paraId="25AD97A4" w14:textId="77777777" w:rsidR="00645FCC" w:rsidRPr="00671063" w:rsidRDefault="00645FCC" w:rsidP="00671063">
                              <w:pPr>
                                <w:rPr>
                                  <w:rFonts w:ascii="Edwardian Script ITC" w:hAnsi="Edwardian Script ITC"/>
                                  <w:color w:val="FAAF5E" w:themeColor="accent5" w:themeTint="99"/>
                                  <w:sz w:val="16"/>
                                  <w:szCs w:val="16"/>
                                </w:rPr>
                              </w:pPr>
                            </w:p>
                            <w:p w14:paraId="0F9F3264" w14:textId="77777777" w:rsidR="00645FCC" w:rsidRPr="00671063" w:rsidRDefault="00645FCC" w:rsidP="00671063">
                              <w:pPr>
                                <w:rPr>
                                  <w:rFonts w:ascii="Edwardian Script ITC" w:hAnsi="Edwardian Script ITC"/>
                                  <w:color w:val="FAAF5E" w:themeColor="accent5" w:themeTint="99"/>
                                  <w:sz w:val="16"/>
                                  <w:szCs w:val="16"/>
                                </w:rPr>
                              </w:pPr>
                            </w:p>
                            <w:p w14:paraId="695CE890"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c’s</w:t>
                              </w:r>
                            </w:p>
                            <w:p w14:paraId="2C52CC08"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Talented      Jazz     Artist!!!!!!</w:t>
                              </w:r>
                            </w:p>
                            <w:p w14:paraId="7F6A2213"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 xml:space="preserve"> </w:t>
                              </w:r>
                            </w:p>
                            <w:p w14:paraId="765A521E" w14:textId="77777777" w:rsidR="00645FCC" w:rsidRPr="00671063" w:rsidRDefault="00645FCC">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 name="Text Box 442"/>
                        <wps:cNvSpPr txBox="1"/>
                        <wps:spPr>
                          <a:xfrm>
                            <a:off x="1544955" y="195580"/>
                            <a:ext cx="2681605" cy="140970"/>
                          </a:xfrm>
                          <a:prstGeom prst="rect">
                            <a:avLst/>
                          </a:prstGeom>
                          <a:noFill/>
                          <a:ln>
                            <a:noFill/>
                          </a:ln>
                          <a:effectLst/>
                          <a:extLst>
                            <a:ext uri="{C572A759-6A51-4108-AA02-DFA0A04FC94B}">
                              <ma14:wrappingTextBoxFlag xmlns:ma14="http://schemas.microsoft.com/office/mac/drawingml/2011/main"/>
                            </a:ext>
                          </a:extLst>
                        </wps:spPr>
                        <wps:linkedTxbx id="4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Text Box 443"/>
                        <wps:cNvSpPr txBox="1"/>
                        <wps:spPr>
                          <a:xfrm>
                            <a:off x="1966595" y="335280"/>
                            <a:ext cx="2259965" cy="141605"/>
                          </a:xfrm>
                          <a:prstGeom prst="rect">
                            <a:avLst/>
                          </a:prstGeom>
                          <a:noFill/>
                          <a:ln>
                            <a:noFill/>
                          </a:ln>
                          <a:effectLst/>
                          <a:extLst>
                            <a:ext uri="{C572A759-6A51-4108-AA02-DFA0A04FC94B}">
                              <ma14:wrappingTextBoxFlag xmlns:ma14="http://schemas.microsoft.com/office/mac/drawingml/2011/main"/>
                            </a:ext>
                          </a:extLst>
                        </wps:spPr>
                        <wps:linkedTxbx id="4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Text Box 444"/>
                        <wps:cNvSpPr txBox="1"/>
                        <wps:spPr>
                          <a:xfrm>
                            <a:off x="1953895" y="475615"/>
                            <a:ext cx="2272665" cy="141605"/>
                          </a:xfrm>
                          <a:prstGeom prst="rect">
                            <a:avLst/>
                          </a:prstGeom>
                          <a:noFill/>
                          <a:ln>
                            <a:noFill/>
                          </a:ln>
                          <a:effectLst/>
                          <a:extLst>
                            <a:ext uri="{C572A759-6A51-4108-AA02-DFA0A04FC94B}">
                              <ma14:wrappingTextBoxFlag xmlns:ma14="http://schemas.microsoft.com/office/mac/drawingml/2011/main"/>
                            </a:ext>
                          </a:extLst>
                        </wps:spPr>
                        <wps:linkedTxbx id="4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Text Box 445"/>
                        <wps:cNvSpPr txBox="1"/>
                        <wps:spPr>
                          <a:xfrm>
                            <a:off x="1938020" y="615950"/>
                            <a:ext cx="2288540" cy="141605"/>
                          </a:xfrm>
                          <a:prstGeom prst="rect">
                            <a:avLst/>
                          </a:prstGeom>
                          <a:noFill/>
                          <a:ln>
                            <a:noFill/>
                          </a:ln>
                          <a:effectLst/>
                          <a:extLst>
                            <a:ext uri="{C572A759-6A51-4108-AA02-DFA0A04FC94B}">
                              <ma14:wrappingTextBoxFlag xmlns:ma14="http://schemas.microsoft.com/office/mac/drawingml/2011/main"/>
                            </a:ext>
                          </a:extLst>
                        </wps:spPr>
                        <wps:linkedTxbx id="4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 name="Text Box 446"/>
                        <wps:cNvSpPr txBox="1"/>
                        <wps:spPr>
                          <a:xfrm>
                            <a:off x="1922145" y="756285"/>
                            <a:ext cx="2304415" cy="140970"/>
                          </a:xfrm>
                          <a:prstGeom prst="rect">
                            <a:avLst/>
                          </a:prstGeom>
                          <a:noFill/>
                          <a:ln>
                            <a:noFill/>
                          </a:ln>
                          <a:effectLst/>
                          <a:extLst>
                            <a:ext uri="{C572A759-6A51-4108-AA02-DFA0A04FC94B}">
                              <ma14:wrappingTextBoxFlag xmlns:ma14="http://schemas.microsoft.com/office/mac/drawingml/2011/main"/>
                            </a:ext>
                          </a:extLst>
                        </wps:spPr>
                        <wps:linkedTxbx id="4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Text Box 447"/>
                        <wps:cNvSpPr txBox="1"/>
                        <wps:spPr>
                          <a:xfrm>
                            <a:off x="1905635" y="895985"/>
                            <a:ext cx="2320925" cy="141605"/>
                          </a:xfrm>
                          <a:prstGeom prst="rect">
                            <a:avLst/>
                          </a:prstGeom>
                          <a:noFill/>
                          <a:ln>
                            <a:noFill/>
                          </a:ln>
                          <a:effectLst/>
                          <a:extLst>
                            <a:ext uri="{C572A759-6A51-4108-AA02-DFA0A04FC94B}">
                              <ma14:wrappingTextBoxFlag xmlns:ma14="http://schemas.microsoft.com/office/mac/drawingml/2011/main"/>
                            </a:ext>
                          </a:extLst>
                        </wps:spPr>
                        <wps:linkedTxbx id="4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1889760" y="1036320"/>
                            <a:ext cx="2336800" cy="141605"/>
                          </a:xfrm>
                          <a:prstGeom prst="rect">
                            <a:avLst/>
                          </a:prstGeom>
                          <a:noFill/>
                          <a:ln>
                            <a:noFill/>
                          </a:ln>
                          <a:effectLst/>
                          <a:extLst>
                            <a:ext uri="{C572A759-6A51-4108-AA02-DFA0A04FC94B}">
                              <ma14:wrappingTextBoxFlag xmlns:ma14="http://schemas.microsoft.com/office/mac/drawingml/2011/main"/>
                            </a:ext>
                          </a:extLst>
                        </wps:spPr>
                        <wps:linkedTxbx id="4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1873885" y="1176655"/>
                            <a:ext cx="2352675" cy="140970"/>
                          </a:xfrm>
                          <a:prstGeom prst="rect">
                            <a:avLst/>
                          </a:prstGeom>
                          <a:noFill/>
                          <a:ln>
                            <a:noFill/>
                          </a:ln>
                          <a:effectLst/>
                          <a:extLst>
                            <a:ext uri="{C572A759-6A51-4108-AA02-DFA0A04FC94B}">
                              <ma14:wrappingTextBoxFlag xmlns:ma14="http://schemas.microsoft.com/office/mac/drawingml/2011/main"/>
                            </a:ext>
                          </a:extLst>
                        </wps:spPr>
                        <wps:linkedTxbx id="4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1857375" y="1316355"/>
                            <a:ext cx="2369185" cy="141605"/>
                          </a:xfrm>
                          <a:prstGeom prst="rect">
                            <a:avLst/>
                          </a:prstGeom>
                          <a:noFill/>
                          <a:ln>
                            <a:noFill/>
                          </a:ln>
                          <a:effectLst/>
                          <a:extLst>
                            <a:ext uri="{C572A759-6A51-4108-AA02-DFA0A04FC94B}">
                              <ma14:wrappingTextBoxFlag xmlns:ma14="http://schemas.microsoft.com/office/mac/drawingml/2011/main"/>
                            </a:ext>
                          </a:extLst>
                        </wps:spPr>
                        <wps:linkedTxbx id="4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1841500" y="1456690"/>
                            <a:ext cx="2385060" cy="141605"/>
                          </a:xfrm>
                          <a:prstGeom prst="rect">
                            <a:avLst/>
                          </a:prstGeom>
                          <a:noFill/>
                          <a:ln>
                            <a:noFill/>
                          </a:ln>
                          <a:effectLst/>
                          <a:extLst>
                            <a:ext uri="{C572A759-6A51-4108-AA02-DFA0A04FC94B}">
                              <ma14:wrappingTextBoxFlag xmlns:ma14="http://schemas.microsoft.com/office/mac/drawingml/2011/main"/>
                            </a:ext>
                          </a:extLst>
                        </wps:spPr>
                        <wps:linkedTxbx id="4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1825625" y="1597025"/>
                            <a:ext cx="2400935" cy="140970"/>
                          </a:xfrm>
                          <a:prstGeom prst="rect">
                            <a:avLst/>
                          </a:prstGeom>
                          <a:noFill/>
                          <a:ln>
                            <a:noFill/>
                          </a:ln>
                          <a:effectLst/>
                          <a:extLst>
                            <a:ext uri="{C572A759-6A51-4108-AA02-DFA0A04FC94B}">
                              <ma14:wrappingTextBoxFlag xmlns:ma14="http://schemas.microsoft.com/office/mac/drawingml/2011/main"/>
                            </a:ext>
                          </a:extLst>
                        </wps:spPr>
                        <wps:linkedTxbx id="4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1809115" y="1736725"/>
                            <a:ext cx="2417445" cy="141605"/>
                          </a:xfrm>
                          <a:prstGeom prst="rect">
                            <a:avLst/>
                          </a:prstGeom>
                          <a:noFill/>
                          <a:ln>
                            <a:noFill/>
                          </a:ln>
                          <a:effectLst/>
                          <a:extLst>
                            <a:ext uri="{C572A759-6A51-4108-AA02-DFA0A04FC94B}">
                              <ma14:wrappingTextBoxFlag xmlns:ma14="http://schemas.microsoft.com/office/mac/drawingml/2011/main"/>
                            </a:ext>
                          </a:extLst>
                        </wps:spPr>
                        <wps:linkedTxbx id="4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1793240" y="1877060"/>
                            <a:ext cx="2433320" cy="141605"/>
                          </a:xfrm>
                          <a:prstGeom prst="rect">
                            <a:avLst/>
                          </a:prstGeom>
                          <a:noFill/>
                          <a:ln>
                            <a:noFill/>
                          </a:ln>
                          <a:effectLst/>
                          <a:extLst>
                            <a:ext uri="{C572A759-6A51-4108-AA02-DFA0A04FC94B}">
                              <ma14:wrappingTextBoxFlag xmlns:ma14="http://schemas.microsoft.com/office/mac/drawingml/2011/main"/>
                            </a:ext>
                          </a:extLst>
                        </wps:spPr>
                        <wps:linkedTxbx id="4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2017395"/>
                            <a:ext cx="542925" cy="141605"/>
                          </a:xfrm>
                          <a:prstGeom prst="rect">
                            <a:avLst/>
                          </a:prstGeom>
                          <a:noFill/>
                          <a:ln>
                            <a:noFill/>
                          </a:ln>
                          <a:effectLst/>
                          <a:extLst>
                            <a:ext uri="{C572A759-6A51-4108-AA02-DFA0A04FC94B}">
                              <ma14:wrappingTextBoxFlag xmlns:ma14="http://schemas.microsoft.com/office/mac/drawingml/2011/main"/>
                            </a:ext>
                          </a:extLst>
                        </wps:spPr>
                        <wps:linkedTxbx id="4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1755140" y="2017395"/>
                            <a:ext cx="2471420" cy="141605"/>
                          </a:xfrm>
                          <a:prstGeom prst="rect">
                            <a:avLst/>
                          </a:prstGeom>
                          <a:noFill/>
                          <a:ln>
                            <a:noFill/>
                          </a:ln>
                          <a:effectLst/>
                          <a:extLst>
                            <a:ext uri="{C572A759-6A51-4108-AA02-DFA0A04FC94B}">
                              <ma14:wrappingTextBoxFlag xmlns:ma14="http://schemas.microsoft.com/office/mac/drawingml/2011/main"/>
                            </a:ext>
                          </a:extLst>
                        </wps:spPr>
                        <wps:linkedTxbx id="4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1440" y="2157730"/>
                            <a:ext cx="4135120" cy="140970"/>
                          </a:xfrm>
                          <a:prstGeom prst="rect">
                            <a:avLst/>
                          </a:prstGeom>
                          <a:noFill/>
                          <a:ln>
                            <a:noFill/>
                          </a:ln>
                          <a:effectLst/>
                          <a:extLst>
                            <a:ext uri="{C572A759-6A51-4108-AA02-DFA0A04FC94B}">
                              <ma14:wrappingTextBoxFlag xmlns:ma14="http://schemas.microsoft.com/office/mac/drawingml/2011/main"/>
                            </a:ext>
                          </a:extLst>
                        </wps:spPr>
                        <wps:linkedTxbx id="4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91440" y="2297430"/>
                            <a:ext cx="4135120" cy="141605"/>
                          </a:xfrm>
                          <a:prstGeom prst="rect">
                            <a:avLst/>
                          </a:prstGeom>
                          <a:noFill/>
                          <a:ln>
                            <a:noFill/>
                          </a:ln>
                          <a:effectLst/>
                          <a:extLst>
                            <a:ext uri="{C572A759-6A51-4108-AA02-DFA0A04FC94B}">
                              <ma14:wrappingTextBoxFlag xmlns:ma14="http://schemas.microsoft.com/office/mac/drawingml/2011/main"/>
                            </a:ext>
                          </a:extLst>
                        </wps:spPr>
                        <wps:linkedTxbx id="4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813435" y="2437765"/>
                            <a:ext cx="3413125" cy="141605"/>
                          </a:xfrm>
                          <a:prstGeom prst="rect">
                            <a:avLst/>
                          </a:prstGeom>
                          <a:noFill/>
                          <a:ln>
                            <a:noFill/>
                          </a:ln>
                          <a:effectLst/>
                          <a:extLst>
                            <a:ext uri="{C572A759-6A51-4108-AA02-DFA0A04FC94B}">
                              <ma14:wrappingTextBoxFlag xmlns:ma14="http://schemas.microsoft.com/office/mac/drawingml/2011/main"/>
                            </a:ext>
                          </a:extLst>
                        </wps:spPr>
                        <wps:linkedTxbx id="4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813435" y="2578100"/>
                            <a:ext cx="3413125" cy="140970"/>
                          </a:xfrm>
                          <a:prstGeom prst="rect">
                            <a:avLst/>
                          </a:prstGeom>
                          <a:noFill/>
                          <a:ln>
                            <a:noFill/>
                          </a:ln>
                          <a:effectLst/>
                          <a:extLst>
                            <a:ext uri="{C572A759-6A51-4108-AA02-DFA0A04FC94B}">
                              <ma14:wrappingTextBoxFlag xmlns:ma14="http://schemas.microsoft.com/office/mac/drawingml/2011/main"/>
                            </a:ext>
                          </a:extLst>
                        </wps:spPr>
                        <wps:linkedTxbx id="4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813435" y="2717800"/>
                            <a:ext cx="3413125" cy="141605"/>
                          </a:xfrm>
                          <a:prstGeom prst="rect">
                            <a:avLst/>
                          </a:prstGeom>
                          <a:noFill/>
                          <a:ln>
                            <a:noFill/>
                          </a:ln>
                          <a:effectLst/>
                          <a:extLst>
                            <a:ext uri="{C572A759-6A51-4108-AA02-DFA0A04FC94B}">
                              <ma14:wrappingTextBoxFlag xmlns:ma14="http://schemas.microsoft.com/office/mac/drawingml/2011/main"/>
                            </a:ext>
                          </a:extLst>
                        </wps:spPr>
                        <wps:linkedTxbx id="4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813435" y="2858135"/>
                            <a:ext cx="3413125" cy="141605"/>
                          </a:xfrm>
                          <a:prstGeom prst="rect">
                            <a:avLst/>
                          </a:prstGeom>
                          <a:noFill/>
                          <a:ln>
                            <a:noFill/>
                          </a:ln>
                          <a:effectLst/>
                          <a:extLst>
                            <a:ext uri="{C572A759-6A51-4108-AA02-DFA0A04FC94B}">
                              <ma14:wrappingTextBoxFlag xmlns:ma14="http://schemas.microsoft.com/office/mac/drawingml/2011/main"/>
                            </a:ext>
                          </a:extLst>
                        </wps:spPr>
                        <wps:linkedTxbx id="4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813435" y="2998470"/>
                            <a:ext cx="3413125" cy="141605"/>
                          </a:xfrm>
                          <a:prstGeom prst="rect">
                            <a:avLst/>
                          </a:prstGeom>
                          <a:noFill/>
                          <a:ln>
                            <a:noFill/>
                          </a:ln>
                          <a:effectLst/>
                          <a:extLst>
                            <a:ext uri="{C572A759-6A51-4108-AA02-DFA0A04FC94B}">
                              <ma14:wrappingTextBoxFlag xmlns:ma14="http://schemas.microsoft.com/office/mac/drawingml/2011/main"/>
                            </a:ext>
                          </a:extLst>
                        </wps:spPr>
                        <wps:linkedTxbx id="4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813435" y="3138805"/>
                            <a:ext cx="3413125" cy="140970"/>
                          </a:xfrm>
                          <a:prstGeom prst="rect">
                            <a:avLst/>
                          </a:prstGeom>
                          <a:noFill/>
                          <a:ln>
                            <a:noFill/>
                          </a:ln>
                          <a:effectLst/>
                          <a:extLst>
                            <a:ext uri="{C572A759-6A51-4108-AA02-DFA0A04FC94B}">
                              <ma14:wrappingTextBoxFlag xmlns:ma14="http://schemas.microsoft.com/office/mac/drawingml/2011/main"/>
                            </a:ext>
                          </a:extLst>
                        </wps:spPr>
                        <wps:linkedTxbx id="49"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813435" y="3278505"/>
                            <a:ext cx="3413125" cy="141605"/>
                          </a:xfrm>
                          <a:prstGeom prst="rect">
                            <a:avLst/>
                          </a:prstGeom>
                          <a:noFill/>
                          <a:ln>
                            <a:noFill/>
                          </a:ln>
                          <a:effectLst/>
                          <a:extLst>
                            <a:ext uri="{C572A759-6A51-4108-AA02-DFA0A04FC94B}">
                              <ma14:wrappingTextBoxFlag xmlns:ma14="http://schemas.microsoft.com/office/mac/drawingml/2011/main"/>
                            </a:ext>
                          </a:extLst>
                        </wps:spPr>
                        <wps:linkedTxbx id="49"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813435" y="3418840"/>
                            <a:ext cx="3413125" cy="141605"/>
                          </a:xfrm>
                          <a:prstGeom prst="rect">
                            <a:avLst/>
                          </a:prstGeom>
                          <a:noFill/>
                          <a:ln>
                            <a:noFill/>
                          </a:ln>
                          <a:effectLst/>
                          <a:extLst>
                            <a:ext uri="{C572A759-6A51-4108-AA02-DFA0A04FC94B}">
                              <ma14:wrappingTextBoxFlag xmlns:ma14="http://schemas.microsoft.com/office/mac/drawingml/2011/main"/>
                            </a:ext>
                          </a:extLst>
                        </wps:spPr>
                        <wps:linkedTxbx id="49"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813435" y="3559175"/>
                            <a:ext cx="3413125" cy="140970"/>
                          </a:xfrm>
                          <a:prstGeom prst="rect">
                            <a:avLst/>
                          </a:prstGeom>
                          <a:noFill/>
                          <a:ln>
                            <a:noFill/>
                          </a:ln>
                          <a:effectLst/>
                          <a:extLst>
                            <a:ext uri="{C572A759-6A51-4108-AA02-DFA0A04FC94B}">
                              <ma14:wrappingTextBoxFlag xmlns:ma14="http://schemas.microsoft.com/office/mac/drawingml/2011/main"/>
                            </a:ext>
                          </a:extLst>
                        </wps:spPr>
                        <wps:linkedTxbx id="49"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4" o:spid="_x0000_s1198" style="position:absolute;margin-left:265.15pt;margin-top:329pt;width:340pt;height:298pt;z-index:251712651;mso-position-horizontal-relative:page;mso-position-vertical-relative:page" coordsize="4318000,378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" mv:complextextbox="1">
                <v:shape id="Text Box 277" o:spid="_x0000_s1199" type="#_x0000_t202" style="position:absolute;width:4318000;height:378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6wKxAAA&#10;ANwAAAAPAAAAZHJzL2Rvd25yZXYueG1sRI9Pi8IwFMTvwn6H8Ba8aboebKlG0UWXPSj+PXh8NM+2&#10;2LyUJmu7394IgsdhZn7DTOedqcSdGldaVvA1jEAQZ1aXnCs4n9aDBITzyBory6TgnxzMZx+9Kaba&#10;tnyg+9HnIkDYpaig8L5OpXRZQQbd0NbEwbvaxqAPssmlbrANcFPJURSNpcGSw0KBNX0XlN2Of0YB&#10;bTpz2ibxyu+W15/okuzbjc6V6n92iwkIT51/h1/tX61gFMfwPBOO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sCsQAAADcAAAADwAAAAAAAAAAAAAAAACXAgAAZHJzL2Rv&#10;d25yZXYueG1sUEsFBgAAAAAEAAQA9QAAAIgDAAAAAA==&#10;" mv:complextextbox="1" filled="f" stroked="f"/>
                <v:shape id="Text Box 441" o:spid="_x0000_s1200" type="#_x0000_t202" style="position:absolute;left:91440;top:45720;width:4135120;height:151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u4wxAAA&#10;ANwAAAAPAAAAZHJzL2Rvd25yZXYueG1sRI9Ba8JAFITvBf/D8gRvdWMR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buMMQAAADcAAAADwAAAAAAAAAAAAAAAACXAgAAZHJzL2Rv&#10;d25yZXYueG1sUEsFBgAAAAAEAAQA9QAAAIgDAAAAAA==&#10;" filled="f" stroked="f">
                  <v:textbox style="mso-next-textbox:#Text Box 442" inset="0,0,0,0">
                    <w:txbxContent>
                      <w:p w14:paraId="26FD4EAC" w14:textId="77777777" w:rsidR="00645FCC" w:rsidRPr="00B912F6" w:rsidRDefault="00645FCC" w:rsidP="00671063">
                        <w:pPr>
                          <w:rPr>
                            <w:rFonts w:ascii="Edwardian Script ITC" w:hAnsi="Edwardian Script ITC"/>
                            <w:color w:val="FAAF5E" w:themeColor="accent5" w:themeTint="99"/>
                            <w:sz w:val="20"/>
                            <w:szCs w:val="20"/>
                          </w:rPr>
                        </w:pPr>
                      </w:p>
                      <w:p w14:paraId="7395EEEF" w14:textId="77777777" w:rsidR="00645FCC" w:rsidRPr="00671063" w:rsidRDefault="00645FCC" w:rsidP="00671063">
                        <w:pPr>
                          <w:jc w:val="center"/>
                          <w:rPr>
                            <w:rFonts w:ascii="Lucida Handwriting" w:hAnsi="Lucida Handwriting"/>
                            <w:b/>
                            <w:sz w:val="16"/>
                            <w:szCs w:val="16"/>
                          </w:rPr>
                        </w:pPr>
                        <w:r w:rsidRPr="00671063">
                          <w:rPr>
                            <w:rFonts w:ascii="Lucida Handwriting" w:hAnsi="Lucida Handwriting"/>
                            <w:b/>
                            <w:sz w:val="16"/>
                            <w:szCs w:val="16"/>
                          </w:rPr>
                          <w:t>Trumann Jr. Vs. Westside Jr.</w:t>
                        </w:r>
                      </w:p>
                      <w:p w14:paraId="59FC2AA1" w14:textId="77777777" w:rsidR="00645FCC" w:rsidRPr="00671063" w:rsidRDefault="00645FCC" w:rsidP="00671063">
                        <w:pPr>
                          <w:jc w:val="center"/>
                          <w:rPr>
                            <w:rFonts w:ascii="Lucida Handwriting" w:hAnsi="Lucida Handwriting"/>
                            <w:b/>
                            <w:sz w:val="16"/>
                            <w:szCs w:val="16"/>
                          </w:rPr>
                        </w:pPr>
                        <w:r w:rsidRPr="00671063">
                          <w:rPr>
                            <w:rFonts w:ascii="Lucida Handwriting" w:hAnsi="Lucida Handwriting"/>
                            <w:b/>
                            <w:sz w:val="16"/>
                            <w:szCs w:val="16"/>
                          </w:rPr>
                          <w:t>By: Fowler &amp; Garrett</w:t>
                        </w:r>
                      </w:p>
                      <w:p w14:paraId="39FC3A3B" w14:textId="77777777" w:rsidR="00645FCC" w:rsidRPr="00671063" w:rsidRDefault="00645FCC" w:rsidP="00671063">
                        <w:pPr>
                          <w:jc w:val="center"/>
                          <w:rPr>
                            <w:rFonts w:ascii="Lucida Handwriting" w:hAnsi="Lucida Handwriting"/>
                            <w:b/>
                            <w:sz w:val="16"/>
                            <w:szCs w:val="16"/>
                          </w:rPr>
                        </w:pPr>
                      </w:p>
                      <w:p w14:paraId="1C52B7D0" w14:textId="77777777" w:rsidR="00645FCC" w:rsidRPr="00671063" w:rsidRDefault="00645FCC" w:rsidP="00671063">
                        <w:pPr>
                          <w:ind w:right="-360"/>
                          <w:rPr>
                            <w:rFonts w:ascii="Lucida Handwriting" w:hAnsi="Lucida Handwriting"/>
                            <w:b/>
                            <w:sz w:val="16"/>
                            <w:szCs w:val="16"/>
                          </w:rPr>
                        </w:pPr>
                        <w:r w:rsidRPr="00671063">
                          <w:rPr>
                            <w:rFonts w:ascii="Lucida Handwriting" w:hAnsi="Lucida Handwriting"/>
                            <w:b/>
                            <w:sz w:val="16"/>
                            <w:szCs w:val="16"/>
                          </w:rPr>
                          <w:tab/>
                          <w:t xml:space="preserve">Thursday September 20, 2012, Trumann Jr. High football team traveled to Westside for a rivalry game. Trumann opened up the game with a drive of six plays for 47 yards, then turned the ball over on an interception. </w:t>
                        </w:r>
                      </w:p>
                      <w:p w14:paraId="2C6259E4" w14:textId="77777777" w:rsidR="00645FCC" w:rsidRPr="00671063" w:rsidRDefault="00645FCC" w:rsidP="00671063">
                        <w:pPr>
                          <w:ind w:right="-360"/>
                          <w:rPr>
                            <w:rFonts w:ascii="Lucida Handwriting" w:hAnsi="Lucida Handwriting"/>
                            <w:b/>
                            <w:sz w:val="16"/>
                            <w:szCs w:val="16"/>
                          </w:rPr>
                        </w:pPr>
                        <w:r w:rsidRPr="00671063">
                          <w:rPr>
                            <w:rFonts w:ascii="Lucida Handwriting" w:hAnsi="Lucida Handwriting"/>
                            <w:b/>
                            <w:sz w:val="16"/>
                            <w:szCs w:val="16"/>
                          </w:rPr>
                          <w:t>Westside scored off of a deep pass of 34 yards, but the 2-pt conversion was failed which left the game 6-0 Westside over Trumann. It didn’t get much better for the Wildcats after that. When Westside had a 20-0 lead going into the half. Starting the second half, Trumann kicked an onside kick and recovered the ball. With the game winding down it was all but over. Trumann had 5 seconds left to get on the board so they wouldn’t get shutout. Garrett W. connected with Trey M. on a 65 yard touchdown pass as the buzzer buzzed. Trey M. ran the ball in for the 2-pt conversion, which ended the game Westside on top 36-8. Trumann quarterback Garrett W. had 135 yards passing, 35 yards rushing and 4 interceptions, for a total of 170 all-purpose yards, while Trey M. had a total of 175 all-purpose yards.</w:t>
                        </w:r>
                        <w:r w:rsidRPr="00671063">
                          <w:rPr>
                            <w:rFonts w:ascii="Lucida Handwriting" w:hAnsi="Lucida Handwriting"/>
                            <w:b/>
                            <w:noProof/>
                            <w:sz w:val="16"/>
                            <w:szCs w:val="16"/>
                          </w:rPr>
                          <w:drawing>
                            <wp:inline distT="0" distB="0" distL="0" distR="0" wp14:anchorId="541F4390" wp14:editId="4E6FCCF2">
                              <wp:extent cx="3563257" cy="28780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4c94438cdf807167490169.jpg"/>
                                      <pic:cNvPicPr/>
                                    </pic:nvPicPr>
                                    <pic:blipFill>
                                      <a:blip r:embed="rId41">
                                        <a:extLst>
                                          <a:ext uri="{28A0092B-C50C-407E-A947-70E740481C1C}">
                                            <a14:useLocalDpi xmlns:a14="http://schemas.microsoft.com/office/drawing/2010/main" val="0"/>
                                          </a:ext>
                                        </a:extLst>
                                      </a:blip>
                                      <a:stretch>
                                        <a:fillRect/>
                                      </a:stretch>
                                    </pic:blipFill>
                                    <pic:spPr>
                                      <a:xfrm>
                                        <a:off x="0" y="0"/>
                                        <a:ext cx="3563257" cy="2878015"/>
                                      </a:xfrm>
                                      <a:prstGeom prst="rect">
                                        <a:avLst/>
                                      </a:prstGeom>
                                    </pic:spPr>
                                  </pic:pic>
                                </a:graphicData>
                              </a:graphic>
                            </wp:inline>
                          </w:drawing>
                        </w:r>
                      </w:p>
                      <w:p w14:paraId="5EBFD62D" w14:textId="77777777" w:rsidR="00645FCC" w:rsidRPr="00671063" w:rsidRDefault="00645FCC" w:rsidP="00671063">
                        <w:pPr>
                          <w:rPr>
                            <w:rFonts w:ascii="Edwardian Script ITC" w:hAnsi="Edwardian Script ITC"/>
                            <w:color w:val="FAAF5E" w:themeColor="accent5" w:themeTint="99"/>
                            <w:sz w:val="16"/>
                            <w:szCs w:val="16"/>
                          </w:rPr>
                        </w:pPr>
                      </w:p>
                      <w:p w14:paraId="0088774F" w14:textId="77777777" w:rsidR="00645FCC" w:rsidRPr="00671063" w:rsidRDefault="00645FCC" w:rsidP="00671063">
                        <w:pPr>
                          <w:rPr>
                            <w:rFonts w:ascii="Edwardian Script ITC" w:hAnsi="Edwardian Script ITC"/>
                            <w:color w:val="FAAF5E" w:themeColor="accent5" w:themeTint="99"/>
                            <w:sz w:val="16"/>
                            <w:szCs w:val="16"/>
                          </w:rPr>
                        </w:pPr>
                      </w:p>
                      <w:p w14:paraId="0E55C7F3" w14:textId="77777777" w:rsidR="00645FCC" w:rsidRPr="00671063" w:rsidRDefault="00645FCC" w:rsidP="00671063">
                        <w:pPr>
                          <w:rPr>
                            <w:rFonts w:ascii="Edwardian Script ITC" w:hAnsi="Edwardian Script ITC"/>
                            <w:color w:val="FAAF5E" w:themeColor="accent5" w:themeTint="99"/>
                            <w:sz w:val="16"/>
                            <w:szCs w:val="16"/>
                          </w:rPr>
                        </w:pPr>
                      </w:p>
                      <w:p w14:paraId="0BE47C3D" w14:textId="77777777" w:rsidR="00645FCC" w:rsidRPr="00671063" w:rsidRDefault="00645FCC" w:rsidP="00671063">
                        <w:pPr>
                          <w:rPr>
                            <w:rFonts w:ascii="Edwardian Script ITC" w:hAnsi="Edwardian Script ITC"/>
                            <w:color w:val="FAAF5E" w:themeColor="accent5" w:themeTint="99"/>
                            <w:sz w:val="16"/>
                            <w:szCs w:val="16"/>
                          </w:rPr>
                        </w:pPr>
                        <w:r w:rsidRPr="00671063">
                          <w:rPr>
                            <w:rFonts w:eastAsia="Times New Roman" w:cs="Times New Roman"/>
                            <w:noProof/>
                            <w:sz w:val="16"/>
                            <w:szCs w:val="16"/>
                          </w:rPr>
                          <w:drawing>
                            <wp:inline distT="0" distB="0" distL="0" distR="0" wp14:anchorId="25AA2492" wp14:editId="0B49BDA6">
                              <wp:extent cx="2036445" cy="189166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671063">
                          <w:rPr>
                            <w:rFonts w:ascii="Edwardian Script ITC" w:hAnsi="Edwardian Script ITC"/>
                            <w:color w:val="FAAF5E" w:themeColor="accent5" w:themeTint="99"/>
                            <w:sz w:val="16"/>
                            <w:szCs w:val="16"/>
                          </w:rPr>
                          <w:t xml:space="preserve">                           Results</w:t>
                        </w:r>
                      </w:p>
                      <w:p w14:paraId="577EEFA9"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a’s</w:t>
                        </w:r>
                      </w:p>
                      <w:p w14:paraId="3BBD1121"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Glamorous   Flapper!!!!!</w:t>
                        </w:r>
                      </w:p>
                      <w:p w14:paraId="5F470257" w14:textId="77777777" w:rsidR="00645FCC" w:rsidRPr="00671063" w:rsidRDefault="00645FCC" w:rsidP="00671063">
                        <w:pPr>
                          <w:rPr>
                            <w:rFonts w:ascii="Edwardian Script ITC" w:hAnsi="Edwardian Script ITC"/>
                            <w:color w:val="FAAF5E" w:themeColor="accent5" w:themeTint="99"/>
                            <w:sz w:val="16"/>
                            <w:szCs w:val="16"/>
                          </w:rPr>
                        </w:pPr>
                      </w:p>
                      <w:p w14:paraId="4231BE43" w14:textId="77777777" w:rsidR="00645FCC" w:rsidRPr="00671063" w:rsidRDefault="00645FCC" w:rsidP="00671063">
                        <w:pPr>
                          <w:rPr>
                            <w:rFonts w:ascii="Edwardian Script ITC" w:hAnsi="Edwardian Script ITC"/>
                            <w:color w:val="FAAF5E" w:themeColor="accent5" w:themeTint="99"/>
                            <w:sz w:val="16"/>
                            <w:szCs w:val="16"/>
                          </w:rPr>
                        </w:pPr>
                      </w:p>
                      <w:p w14:paraId="095CF772"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b’s</w:t>
                        </w:r>
                      </w:p>
                      <w:p w14:paraId="4E8D817E"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Vicious Mobster!!!</w:t>
                        </w:r>
                      </w:p>
                      <w:p w14:paraId="25AD97A4" w14:textId="77777777" w:rsidR="00645FCC" w:rsidRPr="00671063" w:rsidRDefault="00645FCC" w:rsidP="00671063">
                        <w:pPr>
                          <w:rPr>
                            <w:rFonts w:ascii="Edwardian Script ITC" w:hAnsi="Edwardian Script ITC"/>
                            <w:color w:val="FAAF5E" w:themeColor="accent5" w:themeTint="99"/>
                            <w:sz w:val="16"/>
                            <w:szCs w:val="16"/>
                          </w:rPr>
                        </w:pPr>
                      </w:p>
                      <w:p w14:paraId="0F9F3264" w14:textId="77777777" w:rsidR="00645FCC" w:rsidRPr="00671063" w:rsidRDefault="00645FCC" w:rsidP="00671063">
                        <w:pPr>
                          <w:rPr>
                            <w:rFonts w:ascii="Edwardian Script ITC" w:hAnsi="Edwardian Script ITC"/>
                            <w:color w:val="FAAF5E" w:themeColor="accent5" w:themeTint="99"/>
                            <w:sz w:val="16"/>
                            <w:szCs w:val="16"/>
                          </w:rPr>
                        </w:pPr>
                      </w:p>
                      <w:p w14:paraId="695CE890"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If Mostly c’s</w:t>
                        </w:r>
                      </w:p>
                      <w:p w14:paraId="2C52CC08"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A     Talented      Jazz     Artist!!!!!!</w:t>
                        </w:r>
                      </w:p>
                      <w:p w14:paraId="7F6A2213" w14:textId="77777777" w:rsidR="00645FCC" w:rsidRPr="00671063" w:rsidRDefault="00645FCC" w:rsidP="00671063">
                        <w:pPr>
                          <w:rPr>
                            <w:rFonts w:ascii="Edwardian Script ITC" w:hAnsi="Edwardian Script ITC"/>
                            <w:color w:val="FAAF5E" w:themeColor="accent5" w:themeTint="99"/>
                            <w:sz w:val="16"/>
                            <w:szCs w:val="16"/>
                          </w:rPr>
                        </w:pPr>
                        <w:r w:rsidRPr="00671063">
                          <w:rPr>
                            <w:rFonts w:ascii="Edwardian Script ITC" w:hAnsi="Edwardian Script ITC"/>
                            <w:color w:val="FAAF5E" w:themeColor="accent5" w:themeTint="99"/>
                            <w:sz w:val="16"/>
                            <w:szCs w:val="16"/>
                          </w:rPr>
                          <w:t xml:space="preserve"> </w:t>
                        </w:r>
                      </w:p>
                      <w:p w14:paraId="765A521E" w14:textId="77777777" w:rsidR="00645FCC" w:rsidRPr="00671063" w:rsidRDefault="00645FCC">
                        <w:pPr>
                          <w:rPr>
                            <w:sz w:val="16"/>
                            <w:szCs w:val="16"/>
                          </w:rPr>
                        </w:pPr>
                      </w:p>
                    </w:txbxContent>
                  </v:textbox>
                </v:shape>
                <v:shape id="Text Box 442" o:spid="_x0000_s1201" type="#_x0000_t202" style="position:absolute;left:1544955;top:195580;width:268160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HBH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EcEfFAAAA3AAAAA8AAAAAAAAAAAAAAAAAlwIAAGRycy9k&#10;b3ducmV2LnhtbFBLBQYAAAAABAAEAPUAAACJAwAAAAA=&#10;" filled="f" stroked="f">
                  <v:textbox style="mso-next-textbox:#Text Box 443" inset="0,0,0,0">
                    <w:txbxContent/>
                  </v:textbox>
                </v:shape>
                <v:shape id="Text Box 443" o:spid="_x0000_s1202" type="#_x0000_t202" style="position:absolute;left:1966595;top:335280;width:225996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NXcxgAA&#10;ANwAAAAPAAAAZHJzL2Rvd25yZXYueG1sRI9Ba8JAFITvhf6H5RW81U2riE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CNXcxgAAANwAAAAPAAAAAAAAAAAAAAAAAJcCAABkcnMv&#10;ZG93bnJldi54bWxQSwUGAAAAAAQABAD1AAAAigMAAAAA&#10;" filled="f" stroked="f">
                  <v:textbox style="mso-next-textbox:#Text Box 444" inset="0,0,0,0">
                    <w:txbxContent/>
                  </v:textbox>
                </v:shape>
                <v:shape id="Text Box 444" o:spid="_x0000_s1203" type="#_x0000_t202" style="position:absolute;left:1953895;top:475615;width:227266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U2oxQAA&#10;ANwAAAAPAAAAZHJzL2Rvd25yZXYueG1sRI9Ba8JAFITvBf/D8gRvdWMJ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hTajFAAAA3AAAAA8AAAAAAAAAAAAAAAAAlwIAAGRycy9k&#10;b3ducmV2LnhtbFBLBQYAAAAABAAEAPUAAACJAwAAAAA=&#10;" filled="f" stroked="f">
                  <v:textbox style="mso-next-textbox:#Text Box 445" inset="0,0,0,0">
                    <w:txbxContent/>
                  </v:textbox>
                </v:shape>
                <v:shape id="Text Box 445" o:spid="_x0000_s1204" type="#_x0000_t202" style="position:absolute;left:1938020;top:615950;width:228854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egzxQAA&#10;ANwAAAAPAAAAZHJzL2Rvd25yZXYueG1sRI9Ba8JAFITvhf6H5RW81U2L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t6DPFAAAA3AAAAA8AAAAAAAAAAAAAAAAAlwIAAGRycy9k&#10;b3ducmV2LnhtbFBLBQYAAAAABAAEAPUAAACJAwAAAAA=&#10;" filled="f" stroked="f">
                  <v:textbox style="mso-next-textbox:#Text Box 446" inset="0,0,0,0">
                    <w:txbxContent/>
                  </v:textbox>
                </v:shape>
                <v:shape id="Text Box 446" o:spid="_x0000_s1205" type="#_x0000_t202" style="position:absolute;left:1922145;top:756285;width:230441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3ZExQAA&#10;ANwAAAAPAAAAZHJzL2Rvd25yZXYueG1sRI9Ba8JAFITvQv/D8gq96UaR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kTFAAAA3AAAAA8AAAAAAAAAAAAAAAAAlwIAAGRycy9k&#10;b3ducmV2LnhtbFBLBQYAAAAABAAEAPUAAACJAwAAAAA=&#10;" filled="f" stroked="f">
                  <v:textbox style="mso-next-textbox:#Text Box 447" inset="0,0,0,0">
                    <w:txbxContent/>
                  </v:textbox>
                </v:shape>
                <v:shape id="Text Box 447" o:spid="_x0000_s1206" type="#_x0000_t202" style="position:absolute;left:1905635;top:895985;width:23209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9PfxQAA&#10;ANwAAAAPAAAAZHJzL2Rvd25yZXYueG1sRI9Ba8JAFITvBf/D8oTe6kYR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z09/FAAAA3AAAAA8AAAAAAAAAAAAAAAAAlwIAAGRycy9k&#10;b3ducmV2LnhtbFBLBQYAAAAABAAEAPUAAACJAwAAAAA=&#10;" filled="f" stroked="f">
                  <v:textbox style="mso-next-textbox:#Text Box 194" inset="0,0,0,0">
                    <w:txbxContent/>
                  </v:textbox>
                </v:shape>
                <v:shape id="Text Box 194" o:spid="_x0000_s1207" type="#_x0000_t202" style="position:absolute;left:1889760;top:1036320;width:233680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v:textbox>
                </v:shape>
                <v:shape id="Text Box 195" o:spid="_x0000_s1208" type="#_x0000_t202" style="position:absolute;left:1873885;top:1176655;width:235267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v:textbox>
                </v:shape>
                <v:shape id="Text Box 196" o:spid="_x0000_s1209" type="#_x0000_t202" style="position:absolute;left:1857375;top:1316355;width:236918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210" type="#_x0000_t202" style="position:absolute;left:1841500;top:1456690;width:238506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211" type="#_x0000_t202" style="position:absolute;left:1825625;top:1597025;width:240093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212" type="#_x0000_t202" style="position:absolute;left:1809115;top:1736725;width:241744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213" type="#_x0000_t202" style="position:absolute;left:1793240;top:1877060;width:243332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214" type="#_x0000_t202" style="position:absolute;left:91440;top:2017395;width:5429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215" type="#_x0000_t202" style="position:absolute;left:1755140;top:2017395;width:247142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216" type="#_x0000_t202" style="position:absolute;left:91440;top:2157730;width:413512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217" type="#_x0000_t202" style="position:absolute;left:91440;top:2297430;width:4135120;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218" type="#_x0000_t202" style="position:absolute;left:813435;top:2437765;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219" type="#_x0000_t202" style="position:absolute;left:813435;top:2578100;width:341312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220" type="#_x0000_t202" style="position:absolute;left:813435;top:2717800;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221" type="#_x0000_t202" style="position:absolute;left:813435;top:2858135;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222" type="#_x0000_t202" style="position:absolute;left:813435;top:2998470;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223" type="#_x0000_t202" style="position:absolute;left:813435;top:3138805;width:341312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224" type="#_x0000_t202" style="position:absolute;left:813435;top:3278505;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_x0000_s1225" inset="0,0,0,0">
                    <w:txbxContent/>
                  </v:textbox>
                </v:shape>
                <v:shape id="_x0000_s1225" type="#_x0000_t202" style="position:absolute;left:813435;top:3418840;width:341312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226" type="#_x0000_t202" style="position:absolute;left:813435;top:3559175;width:341312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inset="0,0,0,0">
                    <w:txbxContent/>
                  </v:textbox>
                </v:shape>
                <w10:wrap type="through" anchorx="page" anchory="page"/>
              </v:group>
            </w:pict>
          </mc:Fallback>
        </mc:AlternateContent>
      </w:r>
      <w:r w:rsidR="00645FCC">
        <w:rPr>
          <w:noProof/>
        </w:rPr>
        <w:drawing>
          <wp:anchor distT="0" distB="0" distL="118745" distR="118745" simplePos="0" relativeHeight="251711627" behindDoc="0" locked="0" layoutInCell="1" allowOverlap="1" wp14:anchorId="6A3D28AF" wp14:editId="0730B313">
            <wp:simplePos x="0" y="0"/>
            <wp:positionH relativeFrom="page">
              <wp:posOffset>6045835</wp:posOffset>
            </wp:positionH>
            <wp:positionV relativeFrom="page">
              <wp:posOffset>8131175</wp:posOffset>
            </wp:positionV>
            <wp:extent cx="1116965" cy="485140"/>
            <wp:effectExtent l="177800" t="177800" r="153035" b="226060"/>
            <wp:wrapTight wrapText="bothSides">
              <wp:wrapPolygon edited="0">
                <wp:start x="16350" y="-6955"/>
                <wp:lineTo x="-2824" y="-8212"/>
                <wp:lineTo x="-2117" y="28222"/>
                <wp:lineTo x="-158" y="28582"/>
                <wp:lineTo x="409" y="26417"/>
                <wp:lineTo x="23969" y="14867"/>
                <wp:lineTo x="23694" y="-5605"/>
                <wp:lineTo x="16350" y="-6955"/>
              </wp:wrapPolygon>
            </wp:wrapTight>
            <wp:docPr id="27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rot="21326006">
                      <a:off x="0" y="0"/>
                      <a:ext cx="1116965" cy="48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45FCC">
        <w:rPr>
          <w:noProof/>
        </w:rPr>
        <w:drawing>
          <wp:anchor distT="0" distB="0" distL="118745" distR="118745" simplePos="0" relativeHeight="251714699" behindDoc="0" locked="0" layoutInCell="1" allowOverlap="1" wp14:anchorId="10547A90" wp14:editId="72528F67">
            <wp:simplePos x="0" y="0"/>
            <wp:positionH relativeFrom="page">
              <wp:posOffset>3234690</wp:posOffset>
            </wp:positionH>
            <wp:positionV relativeFrom="page">
              <wp:posOffset>4646930</wp:posOffset>
            </wp:positionV>
            <wp:extent cx="1760220" cy="1423670"/>
            <wp:effectExtent l="228600" t="228600" r="246380" b="278130"/>
            <wp:wrapTight wrapText="bothSides">
              <wp:wrapPolygon edited="0">
                <wp:start x="-1958" y="-1620"/>
                <wp:lineTo x="-1973" y="20129"/>
                <wp:lineTo x="1813" y="23431"/>
                <wp:lineTo x="20022" y="23355"/>
                <wp:lineTo x="20408" y="24072"/>
                <wp:lineTo x="22574" y="23740"/>
                <wp:lineTo x="23156" y="20156"/>
                <wp:lineTo x="22979" y="-3505"/>
                <wp:lineTo x="2373" y="-2284"/>
                <wp:lineTo x="-1958" y="-1620"/>
              </wp:wrapPolygon>
            </wp:wrapTight>
            <wp:docPr id="2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rot="424536">
                      <a:off x="0" y="0"/>
                      <a:ext cx="1760220" cy="142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45FCC">
        <w:rPr>
          <w:noProof/>
        </w:rPr>
        <w:drawing>
          <wp:anchor distT="0" distB="0" distL="118745" distR="118745" simplePos="0" relativeHeight="251658379" behindDoc="0" locked="0" layoutInCell="1" allowOverlap="1" wp14:anchorId="6816C5ED" wp14:editId="645468C3">
            <wp:simplePos x="0" y="0"/>
            <wp:positionH relativeFrom="page">
              <wp:posOffset>264160</wp:posOffset>
            </wp:positionH>
            <wp:positionV relativeFrom="page">
              <wp:posOffset>3383280</wp:posOffset>
            </wp:positionV>
            <wp:extent cx="1769745" cy="1282700"/>
            <wp:effectExtent l="203200" t="228600" r="186055" b="241300"/>
            <wp:wrapTight wrapText="bothSides">
              <wp:wrapPolygon edited="0">
                <wp:start x="20657" y="-2810"/>
                <wp:lineTo x="-1642" y="-4409"/>
                <wp:lineTo x="-1417" y="23935"/>
                <wp:lineTo x="1364" y="24242"/>
                <wp:lineTo x="1723" y="23423"/>
                <wp:lineTo x="23132" y="18917"/>
                <wp:lineTo x="22994" y="5171"/>
                <wp:lineTo x="22437" y="-1326"/>
                <wp:lineTo x="22512" y="-2606"/>
                <wp:lineTo x="20657" y="-281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rot="21326006">
                      <a:off x="0" y="0"/>
                      <a:ext cx="1769745"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14B8B">
        <w:rPr>
          <w:noProof/>
        </w:rPr>
        <w:drawing>
          <wp:anchor distT="0" distB="0" distL="118745" distR="118745" simplePos="0" relativeHeight="251717771" behindDoc="0" locked="0" layoutInCell="1" allowOverlap="1" wp14:anchorId="284E91A3" wp14:editId="1543F4E8">
            <wp:simplePos x="0" y="0"/>
            <wp:positionH relativeFrom="page">
              <wp:posOffset>216535</wp:posOffset>
            </wp:positionH>
            <wp:positionV relativeFrom="page">
              <wp:posOffset>8811260</wp:posOffset>
            </wp:positionV>
            <wp:extent cx="1490980" cy="874395"/>
            <wp:effectExtent l="203200" t="177800" r="185420" b="243205"/>
            <wp:wrapTight wrapText="bothSides">
              <wp:wrapPolygon edited="0">
                <wp:start x="17983" y="-3462"/>
                <wp:lineTo x="-2249" y="-4959"/>
                <wp:lineTo x="-2658" y="19534"/>
                <wp:lineTo x="-1455" y="25363"/>
                <wp:lineTo x="1113" y="25713"/>
                <wp:lineTo x="1538" y="24512"/>
                <wp:lineTo x="23590" y="18703"/>
                <wp:lineTo x="23486" y="-2713"/>
                <wp:lineTo x="17983" y="-3462"/>
              </wp:wrapPolygon>
            </wp:wrapTight>
            <wp:docPr id="2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rot="21326006">
                      <a:off x="0" y="0"/>
                      <a:ext cx="1490980" cy="87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14B8B">
        <w:rPr>
          <w:noProof/>
        </w:rPr>
        <mc:AlternateContent>
          <mc:Choice Requires="wps">
            <w:drawing>
              <wp:anchor distT="0" distB="0" distL="114300" distR="114300" simplePos="0" relativeHeight="251658351" behindDoc="0" locked="0" layoutInCell="1" allowOverlap="1" wp14:anchorId="5FC9D7B9" wp14:editId="6B17299E">
                <wp:simplePos x="0" y="0"/>
                <wp:positionH relativeFrom="page">
                  <wp:posOffset>374650</wp:posOffset>
                </wp:positionH>
                <wp:positionV relativeFrom="page">
                  <wp:posOffset>4813300</wp:posOffset>
                </wp:positionV>
                <wp:extent cx="2647950" cy="3677920"/>
                <wp:effectExtent l="0" t="0" r="0" b="5080"/>
                <wp:wrapTight wrapText="bothSides">
                  <wp:wrapPolygon edited="0">
                    <wp:start x="207" y="0"/>
                    <wp:lineTo x="207" y="21481"/>
                    <wp:lineTo x="21134" y="21481"/>
                    <wp:lineTo x="21134" y="0"/>
                    <wp:lineTo x="207"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67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21DF7F" w14:textId="77777777" w:rsidR="00645FCC" w:rsidRPr="006E32A0" w:rsidRDefault="00645FCC" w:rsidP="006E32A0">
                            <w:pPr>
                              <w:rPr>
                                <w:rFonts w:ascii="Edwardian Script ITC" w:hAnsi="Edwardian Script ITC"/>
                                <w:color w:val="AD0202" w:themeColor="text2"/>
                                <w:sz w:val="20"/>
                                <w:szCs w:val="20"/>
                              </w:rPr>
                            </w:pPr>
                            <w:r>
                              <w:rPr>
                                <w:sz w:val="52"/>
                                <w:szCs w:val="52"/>
                              </w:rPr>
                              <w:t xml:space="preserve">     </w:t>
                            </w:r>
                            <w:r w:rsidRPr="006E32A0">
                              <w:rPr>
                                <w:rFonts w:ascii="Edwardian Script ITC" w:hAnsi="Edwardian Script ITC"/>
                                <w:color w:val="AD0202" w:themeColor="text2"/>
                                <w:sz w:val="20"/>
                                <w:szCs w:val="20"/>
                              </w:rPr>
                              <w:t xml:space="preserve">Who   Are You From The </w:t>
                            </w:r>
                          </w:p>
                          <w:p w14:paraId="0E88057F"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             Roaring Twenties?</w:t>
                            </w:r>
                          </w:p>
                          <w:p w14:paraId="1347A45E" w14:textId="77777777" w:rsidR="00645FCC" w:rsidRPr="006E32A0" w:rsidRDefault="00645FCC" w:rsidP="006E32A0">
                            <w:pPr>
                              <w:rPr>
                                <w:rFonts w:ascii="Edwardian Script ITC" w:hAnsi="Edwardian Script ITC"/>
                                <w:color w:val="AD0202" w:themeColor="text2"/>
                                <w:sz w:val="20"/>
                                <w:szCs w:val="20"/>
                              </w:rPr>
                            </w:pPr>
                          </w:p>
                          <w:p w14:paraId="3E796BB6"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1.What Would You Like To Do For Free time In The Twenties</w:t>
                            </w:r>
                          </w:p>
                          <w:p w14:paraId="5325FC7C"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Sing and dance on stage</w:t>
                            </w:r>
                          </w:p>
                          <w:p w14:paraId="7353F2F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Hold up a Saloon</w:t>
                            </w:r>
                          </w:p>
                          <w:p w14:paraId="769BF5D8"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c. Play instruments on stage</w:t>
                            </w:r>
                          </w:p>
                          <w:p w14:paraId="583347B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2. What Would Be On Your Usual Outfit In The Twenties?</w:t>
                            </w:r>
                          </w:p>
                          <w:p w14:paraId="4252449E"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Sequins, sequins, sequins of course!</w:t>
                            </w:r>
                          </w:p>
                          <w:p w14:paraId="691F29C7"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Something nice and expensive to show my wealth</w:t>
                            </w:r>
                          </w:p>
                          <w:p w14:paraId="6B92A2F6"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c. Something nice to match the rest of my band</w:t>
                            </w:r>
                          </w:p>
                          <w:p w14:paraId="7382B83E"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3.Where would be your normal setting?</w:t>
                            </w:r>
                          </w:p>
                          <w:p w14:paraId="78E30C8B"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In a glamorous dressing room</w:t>
                            </w:r>
                          </w:p>
                          <w:p w14:paraId="39653199"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b. </w:t>
                            </w:r>
                            <w:proofErr w:type="gramStart"/>
                            <w:r w:rsidRPr="006E32A0">
                              <w:rPr>
                                <w:rFonts w:ascii="Edwardian Script ITC" w:hAnsi="Edwardian Script ITC"/>
                                <w:color w:val="AD0202" w:themeColor="text2"/>
                                <w:sz w:val="20"/>
                                <w:szCs w:val="20"/>
                              </w:rPr>
                              <w:t>On  he</w:t>
                            </w:r>
                            <w:proofErr w:type="gramEnd"/>
                            <w:r w:rsidRPr="006E32A0">
                              <w:rPr>
                                <w:rFonts w:ascii="Edwardian Script ITC" w:hAnsi="Edwardian Script ITC"/>
                                <w:color w:val="AD0202" w:themeColor="text2"/>
                                <w:sz w:val="20"/>
                                <w:szCs w:val="20"/>
                              </w:rPr>
                              <w:t xml:space="preserve"> streets with my “boys”</w:t>
                            </w:r>
                          </w:p>
                          <w:p w14:paraId="7A2C9338"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c. </w:t>
                            </w:r>
                            <w:proofErr w:type="gramStart"/>
                            <w:r w:rsidRPr="006E32A0">
                              <w:rPr>
                                <w:rFonts w:ascii="Edwardian Script ITC" w:hAnsi="Edwardian Script ITC"/>
                                <w:color w:val="AD0202" w:themeColor="text2"/>
                                <w:sz w:val="20"/>
                                <w:szCs w:val="20"/>
                              </w:rPr>
                              <w:t>On</w:t>
                            </w:r>
                            <w:proofErr w:type="gramEnd"/>
                            <w:r w:rsidRPr="006E32A0">
                              <w:rPr>
                                <w:rFonts w:ascii="Edwardian Script ITC" w:hAnsi="Edwardian Script ITC"/>
                                <w:color w:val="AD0202" w:themeColor="text2"/>
                                <w:sz w:val="20"/>
                                <w:szCs w:val="20"/>
                              </w:rPr>
                              <w:t xml:space="preserve"> stage with lots of music and fun</w:t>
                            </w:r>
                          </w:p>
                          <w:p w14:paraId="1B18C6FA"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4. What is your favorite color?</w:t>
                            </w:r>
                          </w:p>
                          <w:p w14:paraId="20963392"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a. Pink, </w:t>
                            </w:r>
                            <w:proofErr w:type="gramStart"/>
                            <w:r w:rsidRPr="006E32A0">
                              <w:rPr>
                                <w:rFonts w:ascii="Edwardian Script ITC" w:hAnsi="Edwardian Script ITC"/>
                                <w:color w:val="AD0202" w:themeColor="text2"/>
                                <w:sz w:val="20"/>
                                <w:szCs w:val="20"/>
                              </w:rPr>
                              <w:t>silver ,</w:t>
                            </w:r>
                            <w:proofErr w:type="gramEnd"/>
                            <w:r w:rsidRPr="006E32A0">
                              <w:rPr>
                                <w:rFonts w:ascii="Edwardian Script ITC" w:hAnsi="Edwardian Script ITC"/>
                                <w:color w:val="AD0202" w:themeColor="text2"/>
                                <w:sz w:val="20"/>
                                <w:szCs w:val="20"/>
                              </w:rPr>
                              <w:t xml:space="preserve"> gold</w:t>
                            </w:r>
                          </w:p>
                          <w:p w14:paraId="3D453E3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Lots of black</w:t>
                            </w:r>
                          </w:p>
                          <w:p w14:paraId="24704CC0" w14:textId="77777777" w:rsidR="00645FCC" w:rsidRDefault="00645FCC" w:rsidP="006E32A0">
                            <w:pPr>
                              <w:rPr>
                                <w:rFonts w:ascii="Edwardian Script ITC" w:hAnsi="Edwardian Script ITC"/>
                                <w:color w:val="AD0202" w:themeColor="text2"/>
                                <w:sz w:val="48"/>
                                <w:szCs w:val="48"/>
                              </w:rPr>
                            </w:pPr>
                            <w:r w:rsidRPr="006E32A0">
                              <w:rPr>
                                <w:rFonts w:ascii="Edwardian Script ITC" w:hAnsi="Edwardian Script ITC"/>
                                <w:color w:val="AD0202" w:themeColor="text2"/>
                                <w:sz w:val="20"/>
                                <w:szCs w:val="20"/>
                              </w:rPr>
                              <w:t>c. Something mostly</w:t>
                            </w:r>
                            <w:r w:rsidRPr="006E32A0">
                              <w:rPr>
                                <w:rFonts w:ascii="Edwardian Script ITC" w:hAnsi="Edwardian Script ITC"/>
                                <w:color w:val="AD0202" w:themeColor="text2"/>
                                <w:sz w:val="48"/>
                                <w:szCs w:val="48"/>
                              </w:rPr>
                              <w:t xml:space="preserve"> </w:t>
                            </w:r>
                          </w:p>
                          <w:p w14:paraId="7A775792" w14:textId="77777777" w:rsidR="00645FCC" w:rsidRPr="00671063" w:rsidRDefault="00645FCC" w:rsidP="00671063">
                            <w:pPr>
                              <w:rPr>
                                <w:rFonts w:ascii="Edwardian Script ITC" w:hAnsi="Edwardian Script ITC"/>
                                <w:color w:val="AD0202" w:themeColor="text2"/>
                                <w:sz w:val="20"/>
                                <w:szCs w:val="20"/>
                              </w:rPr>
                            </w:pPr>
                            <w:r w:rsidRPr="00671063">
                              <w:rPr>
                                <w:rFonts w:ascii="Edwardian Script ITC" w:hAnsi="Edwardian Script ITC"/>
                                <w:color w:val="AD0202" w:themeColor="text2"/>
                                <w:sz w:val="20"/>
                                <w:szCs w:val="20"/>
                              </w:rPr>
                              <w:t>b. Lots of black</w:t>
                            </w:r>
                          </w:p>
                          <w:p w14:paraId="6842BBF8" w14:textId="77777777" w:rsidR="00645FCC" w:rsidRDefault="00645FCC" w:rsidP="00671063">
                            <w:pPr>
                              <w:rPr>
                                <w:rFonts w:ascii="Edwardian Script ITC" w:hAnsi="Edwardian Script ITC"/>
                                <w:color w:val="AD0202" w:themeColor="text2"/>
                                <w:sz w:val="48"/>
                                <w:szCs w:val="48"/>
                              </w:rPr>
                            </w:pPr>
                            <w:r w:rsidRPr="00671063">
                              <w:rPr>
                                <w:rFonts w:ascii="Edwardian Script ITC" w:hAnsi="Edwardian Script ITC"/>
                                <w:color w:val="AD0202" w:themeColor="text2"/>
                                <w:sz w:val="20"/>
                                <w:szCs w:val="20"/>
                              </w:rPr>
                              <w:t>c. Something mostly</w:t>
                            </w:r>
                            <w:r w:rsidRPr="00671063">
                              <w:rPr>
                                <w:rFonts w:ascii="Edwardian Script ITC" w:hAnsi="Edwardian Script ITC"/>
                                <w:color w:val="AD0202" w:themeColor="text2"/>
                                <w:sz w:val="48"/>
                                <w:szCs w:val="48"/>
                              </w:rPr>
                              <w:t xml:space="preserve"> </w:t>
                            </w:r>
                          </w:p>
                          <w:p w14:paraId="1EFB48E0" w14:textId="633208A9" w:rsidR="00645FCC" w:rsidRPr="00671063" w:rsidRDefault="00645FCC" w:rsidP="00671063">
                            <w:pPr>
                              <w:rPr>
                                <w:rFonts w:ascii="Edwardian Script ITC" w:hAnsi="Edwardian Script ITC"/>
                                <w:color w:val="AD0202" w:themeColor="text2"/>
                                <w:sz w:val="20"/>
                                <w:szCs w:val="20"/>
                              </w:rPr>
                            </w:pPr>
                            <w:r w:rsidRPr="00671063">
                              <w:rPr>
                                <w:rFonts w:ascii="Edwardian Script ITC" w:hAnsi="Edwardian Script ITC"/>
                                <w:color w:val="AD0202" w:themeColor="text2"/>
                                <w:sz w:val="20"/>
                                <w:szCs w:val="20"/>
                              </w:rPr>
                              <w:t>b. Lots of black</w:t>
                            </w:r>
                          </w:p>
                          <w:p w14:paraId="29276B0E" w14:textId="77777777" w:rsidR="00645FCC" w:rsidRPr="00671063" w:rsidRDefault="00645FCC" w:rsidP="00671063">
                            <w:pPr>
                              <w:rPr>
                                <w:rFonts w:ascii="Edwardian Script ITC" w:hAnsi="Edwardian Script ITC"/>
                                <w:color w:val="AD0202" w:themeColor="text2"/>
                                <w:sz w:val="48"/>
                                <w:szCs w:val="48"/>
                              </w:rPr>
                            </w:pPr>
                            <w:r w:rsidRPr="00671063">
                              <w:rPr>
                                <w:rFonts w:ascii="Edwardian Script ITC" w:hAnsi="Edwardian Script ITC"/>
                                <w:color w:val="AD0202" w:themeColor="text2"/>
                                <w:sz w:val="20"/>
                                <w:szCs w:val="20"/>
                              </w:rPr>
                              <w:t>c. Something mostly</w:t>
                            </w:r>
                            <w:r w:rsidRPr="00671063">
                              <w:rPr>
                                <w:rFonts w:ascii="Edwardian Script ITC" w:hAnsi="Edwardian Script ITC"/>
                                <w:color w:val="AD0202" w:themeColor="text2"/>
                                <w:sz w:val="48"/>
                                <w:szCs w:val="48"/>
                              </w:rPr>
                              <w:t xml:space="preserve"> </w:t>
                            </w:r>
                          </w:p>
                          <w:p w14:paraId="4F676337" w14:textId="77777777" w:rsidR="00645FCC" w:rsidRPr="00671063" w:rsidRDefault="00645FCC" w:rsidP="00671063">
                            <w:pPr>
                              <w:rPr>
                                <w:rFonts w:ascii="Edwardian Script ITC" w:hAnsi="Edwardian Script ITC"/>
                                <w:color w:val="AD0202" w:themeColor="text2"/>
                                <w:sz w:val="48"/>
                                <w:szCs w:val="48"/>
                              </w:rPr>
                            </w:pPr>
                          </w:p>
                          <w:p w14:paraId="4C561377" w14:textId="77777777" w:rsidR="00645FCC" w:rsidRPr="00671063" w:rsidRDefault="00645FCC" w:rsidP="00671063">
                            <w:pPr>
                              <w:rPr>
                                <w:rFonts w:ascii="Edwardian Script ITC" w:hAnsi="Edwardian Script ITC"/>
                                <w:color w:val="AD0202" w:themeColor="text2"/>
                                <w:sz w:val="20"/>
                                <w:szCs w:val="20"/>
                              </w:rPr>
                            </w:pPr>
                          </w:p>
                          <w:p w14:paraId="1D3597F2" w14:textId="77777777" w:rsidR="00645FCC" w:rsidRPr="00671063" w:rsidRDefault="00645FCC" w:rsidP="00671063">
                            <w:pPr>
                              <w:rPr>
                                <w:rFonts w:ascii="Edwardian Script ITC" w:hAnsi="Edwardian Script ITC"/>
                                <w:color w:val="AD0202" w:themeColor="text2"/>
                                <w:sz w:val="20"/>
                                <w:szCs w:val="20"/>
                              </w:rPr>
                            </w:pPr>
                          </w:p>
                          <w:p w14:paraId="2C12DEFB" w14:textId="77777777" w:rsidR="00645FCC" w:rsidRPr="00B912F6" w:rsidRDefault="00645FCC" w:rsidP="00671063">
                            <w:pPr>
                              <w:rPr>
                                <w:rFonts w:ascii="Edwardian Script ITC" w:hAnsi="Edwardian Script ITC"/>
                                <w:color w:val="FAAF5E" w:themeColor="accent5" w:themeTint="99"/>
                                <w:sz w:val="20"/>
                                <w:szCs w:val="20"/>
                              </w:rPr>
                            </w:pPr>
                          </w:p>
                          <w:p w14:paraId="6B010245" w14:textId="77777777" w:rsidR="00645FCC" w:rsidRPr="00B912F6" w:rsidRDefault="00645FCC" w:rsidP="00671063">
                            <w:pPr>
                              <w:rPr>
                                <w:rFonts w:ascii="Edwardian Script ITC" w:hAnsi="Edwardian Script ITC"/>
                                <w:color w:val="FAAF5E" w:themeColor="accent5" w:themeTint="99"/>
                                <w:sz w:val="20"/>
                                <w:szCs w:val="20"/>
                              </w:rPr>
                            </w:pPr>
                          </w:p>
                          <w:p w14:paraId="20C10F06" w14:textId="77777777" w:rsidR="00645FCC" w:rsidRPr="00B912F6" w:rsidRDefault="00645FCC" w:rsidP="00671063">
                            <w:pPr>
                              <w:rPr>
                                <w:rFonts w:ascii="Edwardian Script ITC" w:hAnsi="Edwardian Script ITC"/>
                                <w:color w:val="FAAF5E" w:themeColor="accent5" w:themeTint="99"/>
                                <w:sz w:val="20"/>
                                <w:szCs w:val="20"/>
                              </w:rPr>
                            </w:pPr>
                          </w:p>
                          <w:p w14:paraId="296A19B2" w14:textId="77777777" w:rsidR="00645FCC" w:rsidRPr="00B912F6" w:rsidRDefault="00645FCC" w:rsidP="00671063">
                            <w:pPr>
                              <w:rPr>
                                <w:rFonts w:ascii="Edwardian Script ITC" w:hAnsi="Edwardian Script ITC"/>
                                <w:color w:val="FAAF5E" w:themeColor="accent5" w:themeTint="99"/>
                                <w:sz w:val="20"/>
                                <w:szCs w:val="20"/>
                              </w:rPr>
                            </w:pPr>
                            <w:r w:rsidRPr="00B912F6">
                              <w:rPr>
                                <w:rFonts w:eastAsia="Times New Roman" w:cs="Times New Roman"/>
                                <w:noProof/>
                                <w:sz w:val="20"/>
                                <w:szCs w:val="20"/>
                              </w:rPr>
                              <w:drawing>
                                <wp:inline distT="0" distB="0" distL="0" distR="0" wp14:anchorId="4833F510" wp14:editId="0C4D42FA">
                                  <wp:extent cx="2036445" cy="189166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B912F6">
                              <w:rPr>
                                <w:rFonts w:ascii="Edwardian Script ITC" w:hAnsi="Edwardian Script ITC"/>
                                <w:color w:val="FAAF5E" w:themeColor="accent5" w:themeTint="99"/>
                                <w:sz w:val="20"/>
                                <w:szCs w:val="20"/>
                              </w:rPr>
                              <w:t xml:space="preserve">                           </w:t>
                            </w:r>
                            <w:r>
                              <w:rPr>
                                <w:rFonts w:ascii="Edwardian Script ITC" w:hAnsi="Edwardian Script ITC"/>
                                <w:color w:val="FAAF5E" w:themeColor="accent5" w:themeTint="99"/>
                                <w:sz w:val="20"/>
                                <w:szCs w:val="20"/>
                              </w:rPr>
                              <w:t>Results</w:t>
                            </w:r>
                          </w:p>
                          <w:p w14:paraId="66688433"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a’s</w:t>
                            </w:r>
                          </w:p>
                          <w:p w14:paraId="52A47DC1"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Glamorous   Flapper!!!!!</w:t>
                            </w:r>
                          </w:p>
                          <w:p w14:paraId="0B793E2B" w14:textId="77777777" w:rsidR="00645FCC" w:rsidRPr="00B912F6" w:rsidRDefault="00645FCC" w:rsidP="00671063">
                            <w:pPr>
                              <w:rPr>
                                <w:rFonts w:ascii="Edwardian Script ITC" w:hAnsi="Edwardian Script ITC"/>
                                <w:color w:val="FAAF5E" w:themeColor="accent5" w:themeTint="99"/>
                                <w:sz w:val="20"/>
                                <w:szCs w:val="20"/>
                              </w:rPr>
                            </w:pPr>
                          </w:p>
                          <w:p w14:paraId="45529E0F" w14:textId="77777777" w:rsidR="00645FCC" w:rsidRPr="00B912F6" w:rsidRDefault="00645FCC" w:rsidP="00671063">
                            <w:pPr>
                              <w:rPr>
                                <w:rFonts w:ascii="Edwardian Script ITC" w:hAnsi="Edwardian Script ITC"/>
                                <w:color w:val="FAAF5E" w:themeColor="accent5" w:themeTint="99"/>
                                <w:sz w:val="20"/>
                                <w:szCs w:val="20"/>
                              </w:rPr>
                            </w:pPr>
                          </w:p>
                          <w:p w14:paraId="0D868643"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b’s</w:t>
                            </w:r>
                          </w:p>
                          <w:p w14:paraId="7CD95F86"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Vicious Mobster!!!</w:t>
                            </w:r>
                          </w:p>
                          <w:p w14:paraId="3A3297CF" w14:textId="77777777" w:rsidR="00645FCC" w:rsidRPr="00B912F6" w:rsidRDefault="00645FCC" w:rsidP="00671063">
                            <w:pPr>
                              <w:rPr>
                                <w:rFonts w:ascii="Edwardian Script ITC" w:hAnsi="Edwardian Script ITC"/>
                                <w:color w:val="FAAF5E" w:themeColor="accent5" w:themeTint="99"/>
                                <w:sz w:val="20"/>
                                <w:szCs w:val="20"/>
                              </w:rPr>
                            </w:pPr>
                          </w:p>
                          <w:p w14:paraId="41F6AB0E" w14:textId="77777777" w:rsidR="00645FCC" w:rsidRPr="00B912F6" w:rsidRDefault="00645FCC" w:rsidP="00671063">
                            <w:pPr>
                              <w:rPr>
                                <w:rFonts w:ascii="Edwardian Script ITC" w:hAnsi="Edwardian Script ITC"/>
                                <w:color w:val="FAAF5E" w:themeColor="accent5" w:themeTint="99"/>
                                <w:sz w:val="20"/>
                                <w:szCs w:val="20"/>
                              </w:rPr>
                            </w:pPr>
                          </w:p>
                          <w:p w14:paraId="2F0CFD2C"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c’s</w:t>
                            </w:r>
                          </w:p>
                          <w:p w14:paraId="20594698"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Talented      Jazz     Artist!!!!!!</w:t>
                            </w:r>
                          </w:p>
                          <w:p w14:paraId="1BF6053F"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 xml:space="preserve"> </w:t>
                            </w:r>
                          </w:p>
                          <w:p w14:paraId="1160E8EF" w14:textId="77777777" w:rsidR="00645FCC" w:rsidRPr="006E32A0" w:rsidRDefault="00645FCC" w:rsidP="006E32A0">
                            <w:pPr>
                              <w:rPr>
                                <w:rFonts w:ascii="Edwardian Script ITC" w:hAnsi="Edwardian Script ITC"/>
                                <w:color w:val="AD0202" w:themeColor="text2"/>
                                <w:sz w:val="48"/>
                                <w:szCs w:val="48"/>
                              </w:rPr>
                            </w:pPr>
                          </w:p>
                          <w:p w14:paraId="033D1EE5" w14:textId="77777777" w:rsidR="00645FCC" w:rsidRPr="006E32A0" w:rsidRDefault="00645FCC" w:rsidP="006E32A0">
                            <w:pPr>
                              <w:rPr>
                                <w:rFonts w:ascii="Edwardian Script ITC" w:hAnsi="Edwardian Script ITC"/>
                                <w:color w:val="AD0202" w:themeColor="text2"/>
                                <w:sz w:val="20"/>
                                <w:szCs w:val="20"/>
                              </w:rPr>
                            </w:pPr>
                          </w:p>
                          <w:p w14:paraId="5AD6F30F" w14:textId="77777777" w:rsidR="00645FCC" w:rsidRPr="006E32A0" w:rsidRDefault="00645FCC" w:rsidP="006E32A0">
                            <w:pPr>
                              <w:rPr>
                                <w:rFonts w:ascii="Edwardian Script ITC" w:hAnsi="Edwardian Script ITC"/>
                                <w:color w:val="AD0202" w:themeColor="text2"/>
                                <w:sz w:val="20"/>
                                <w:szCs w:val="20"/>
                              </w:rPr>
                            </w:pPr>
                          </w:p>
                          <w:p w14:paraId="03376551" w14:textId="77777777" w:rsidR="00645FCC" w:rsidRPr="006E32A0" w:rsidRDefault="00645FCC" w:rsidP="006E32A0">
                            <w:pPr>
                              <w:rPr>
                                <w:rFonts w:ascii="Edwardian Script ITC" w:hAnsi="Edwardian Script ITC"/>
                                <w:color w:val="AD0202" w:themeColor="text2"/>
                                <w:sz w:val="20"/>
                                <w:szCs w:val="20"/>
                              </w:rPr>
                            </w:pPr>
                          </w:p>
                          <w:p w14:paraId="7F3676E4" w14:textId="77777777" w:rsidR="00645FCC" w:rsidRPr="006E32A0" w:rsidRDefault="00645FCC" w:rsidP="006E32A0">
                            <w:pPr>
                              <w:rPr>
                                <w:rFonts w:ascii="Edwardian Script ITC" w:hAnsi="Edwardian Script ITC"/>
                                <w:color w:val="AD0202" w:themeColor="text2"/>
                                <w:sz w:val="20"/>
                                <w:szCs w:val="20"/>
                              </w:rPr>
                            </w:pPr>
                          </w:p>
                          <w:p w14:paraId="677BF7F2" w14:textId="77777777" w:rsidR="00645FCC" w:rsidRPr="006E32A0" w:rsidRDefault="00645FCC" w:rsidP="006E32A0">
                            <w:pPr>
                              <w:rPr>
                                <w:rFonts w:ascii="Edwardian Script ITC" w:hAnsi="Edwardian Script ITC"/>
                                <w:color w:val="AD0202" w:themeColor="text2"/>
                                <w:sz w:val="20"/>
                                <w:szCs w:val="20"/>
                              </w:rPr>
                            </w:pPr>
                          </w:p>
                          <w:p w14:paraId="19E3FE12" w14:textId="77777777" w:rsidR="00645FCC" w:rsidRPr="006E32A0" w:rsidRDefault="00645FCC" w:rsidP="006E32A0">
                            <w:pPr>
                              <w:rPr>
                                <w:rFonts w:ascii="Edwardian Script ITC" w:hAnsi="Edwardian Script ITC"/>
                                <w:color w:val="AD0202" w:themeColor="text2"/>
                                <w:sz w:val="20"/>
                                <w:szCs w:val="20"/>
                              </w:rPr>
                            </w:pPr>
                            <w:r w:rsidRPr="006E32A0">
                              <w:rPr>
                                <w:rFonts w:eastAsia="Times New Roman" w:cs="Times New Roman"/>
                                <w:noProof/>
                                <w:color w:val="AD0202" w:themeColor="text2"/>
                                <w:sz w:val="20"/>
                                <w:szCs w:val="20"/>
                              </w:rPr>
                              <w:drawing>
                                <wp:inline distT="0" distB="0" distL="0" distR="0" wp14:anchorId="05A06540" wp14:editId="7558F25B">
                                  <wp:extent cx="2036445" cy="189166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6E32A0">
                              <w:rPr>
                                <w:rFonts w:ascii="Edwardian Script ITC" w:hAnsi="Edwardian Script ITC"/>
                                <w:color w:val="AD0202" w:themeColor="text2"/>
                                <w:sz w:val="20"/>
                                <w:szCs w:val="20"/>
                              </w:rPr>
                              <w:t xml:space="preserve">                           Results</w:t>
                            </w:r>
                          </w:p>
                          <w:p w14:paraId="5A96B56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a’s</w:t>
                            </w:r>
                          </w:p>
                          <w:p w14:paraId="62B936F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Glamorous   Flapper!!!!!</w:t>
                            </w:r>
                          </w:p>
                          <w:p w14:paraId="767E4458" w14:textId="77777777" w:rsidR="00645FCC" w:rsidRPr="006E32A0" w:rsidRDefault="00645FCC" w:rsidP="006E32A0">
                            <w:pPr>
                              <w:rPr>
                                <w:rFonts w:ascii="Edwardian Script ITC" w:hAnsi="Edwardian Script ITC"/>
                                <w:color w:val="AD0202" w:themeColor="text2"/>
                                <w:sz w:val="20"/>
                                <w:szCs w:val="20"/>
                              </w:rPr>
                            </w:pPr>
                          </w:p>
                          <w:p w14:paraId="6510E106" w14:textId="77777777" w:rsidR="00645FCC" w:rsidRPr="006E32A0" w:rsidRDefault="00645FCC" w:rsidP="006E32A0">
                            <w:pPr>
                              <w:rPr>
                                <w:rFonts w:ascii="Edwardian Script ITC" w:hAnsi="Edwardian Script ITC"/>
                                <w:color w:val="AD0202" w:themeColor="text2"/>
                                <w:sz w:val="20"/>
                                <w:szCs w:val="20"/>
                              </w:rPr>
                            </w:pPr>
                          </w:p>
                          <w:p w14:paraId="53958329"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b’s</w:t>
                            </w:r>
                          </w:p>
                          <w:p w14:paraId="29D5AFE3"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Vicious Mobster!!!</w:t>
                            </w:r>
                          </w:p>
                          <w:p w14:paraId="05C951D6" w14:textId="77777777" w:rsidR="00645FCC" w:rsidRPr="006E32A0" w:rsidRDefault="00645FCC" w:rsidP="006E32A0">
                            <w:pPr>
                              <w:rPr>
                                <w:rFonts w:ascii="Edwardian Script ITC" w:hAnsi="Edwardian Script ITC"/>
                                <w:color w:val="AD0202" w:themeColor="text2"/>
                                <w:sz w:val="20"/>
                                <w:szCs w:val="20"/>
                              </w:rPr>
                            </w:pPr>
                          </w:p>
                          <w:p w14:paraId="17554554" w14:textId="77777777" w:rsidR="00645FCC" w:rsidRPr="006E32A0" w:rsidRDefault="00645FCC" w:rsidP="006E32A0">
                            <w:pPr>
                              <w:rPr>
                                <w:rFonts w:ascii="Edwardian Script ITC" w:hAnsi="Edwardian Script ITC"/>
                                <w:color w:val="AD0202" w:themeColor="text2"/>
                                <w:sz w:val="20"/>
                                <w:szCs w:val="20"/>
                              </w:rPr>
                            </w:pPr>
                          </w:p>
                          <w:p w14:paraId="3D515F0A"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c’s</w:t>
                            </w:r>
                          </w:p>
                          <w:p w14:paraId="75B7CCF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Talented      Jazz     Artist!!!!!!</w:t>
                            </w:r>
                          </w:p>
                          <w:p w14:paraId="273EDA67"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 </w:t>
                            </w:r>
                          </w:p>
                          <w:p w14:paraId="314D5D96" w14:textId="77777777" w:rsidR="00645FCC" w:rsidRPr="006E32A0" w:rsidRDefault="00645FCC" w:rsidP="006E32A0">
                            <w:pPr>
                              <w:rPr>
                                <w:rFonts w:ascii="Edwardian Script ITC" w:hAnsi="Edwardian Script ITC"/>
                                <w:color w:val="AD0202" w:themeColor="text2"/>
                                <w:sz w:val="20"/>
                                <w:szCs w:val="20"/>
                              </w:rPr>
                            </w:pPr>
                          </w:p>
                          <w:p w14:paraId="000C17DE" w14:textId="77777777" w:rsidR="00645FCC" w:rsidRPr="006E32A0" w:rsidRDefault="00645FCC" w:rsidP="006E32A0">
                            <w:pPr>
                              <w:rPr>
                                <w:rFonts w:ascii="Edwardian Script ITC" w:hAnsi="Edwardian Script ITC"/>
                                <w:color w:val="AD0202" w:themeColor="text2"/>
                                <w:sz w:val="20"/>
                                <w:szCs w:val="20"/>
                              </w:rPr>
                            </w:pPr>
                          </w:p>
                          <w:p w14:paraId="6AFC40FD" w14:textId="77777777" w:rsidR="00645FCC" w:rsidRPr="006E32A0" w:rsidRDefault="00645FCC" w:rsidP="006E32A0">
                            <w:pPr>
                              <w:rPr>
                                <w:rFonts w:ascii="Edwardian Script ITC" w:hAnsi="Edwardian Script ITC"/>
                                <w:color w:val="AD0202" w:themeColor="text2"/>
                                <w:sz w:val="20"/>
                                <w:szCs w:val="20"/>
                              </w:rPr>
                            </w:pPr>
                          </w:p>
                          <w:p w14:paraId="6A562398" w14:textId="77777777" w:rsidR="00645FCC" w:rsidRPr="006E32A0" w:rsidRDefault="00645FCC" w:rsidP="006E32A0">
                            <w:pPr>
                              <w:rPr>
                                <w:rFonts w:ascii="Edwardian Script ITC" w:hAnsi="Edwardian Script ITC" w:cs="Brush Script MT Italic"/>
                                <w:color w:val="AD0202" w:themeColor="text2"/>
                                <w:sz w:val="20"/>
                                <w:szCs w:val="20"/>
                              </w:rPr>
                            </w:pPr>
                          </w:p>
                          <w:p w14:paraId="08248B42" w14:textId="281B7876" w:rsidR="00645FCC" w:rsidRPr="006E32A0" w:rsidRDefault="00645FCC" w:rsidP="004F11F3">
                            <w:pPr>
                              <w:pStyle w:val="Mail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27" type="#_x0000_t202" style="position:absolute;margin-left:29.5pt;margin-top:379pt;width:208.5pt;height:289.6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" filled="f" stroked="f">
                <v:textbox inset=",0,,0">
                  <w:txbxContent>
                    <w:p w14:paraId="6021DF7F" w14:textId="77777777" w:rsidR="00645FCC" w:rsidRPr="006E32A0" w:rsidRDefault="00645FCC" w:rsidP="006E32A0">
                      <w:pPr>
                        <w:rPr>
                          <w:rFonts w:ascii="Edwardian Script ITC" w:hAnsi="Edwardian Script ITC"/>
                          <w:color w:val="AD0202" w:themeColor="text2"/>
                          <w:sz w:val="20"/>
                          <w:szCs w:val="20"/>
                        </w:rPr>
                      </w:pPr>
                      <w:r>
                        <w:rPr>
                          <w:sz w:val="52"/>
                          <w:szCs w:val="52"/>
                        </w:rPr>
                        <w:t xml:space="preserve">     </w:t>
                      </w:r>
                      <w:r w:rsidRPr="006E32A0">
                        <w:rPr>
                          <w:rFonts w:ascii="Edwardian Script ITC" w:hAnsi="Edwardian Script ITC"/>
                          <w:color w:val="AD0202" w:themeColor="text2"/>
                          <w:sz w:val="20"/>
                          <w:szCs w:val="20"/>
                        </w:rPr>
                        <w:t xml:space="preserve">Who   Are You From The </w:t>
                      </w:r>
                    </w:p>
                    <w:p w14:paraId="0E88057F"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             Roaring Twenties?</w:t>
                      </w:r>
                    </w:p>
                    <w:p w14:paraId="1347A45E" w14:textId="77777777" w:rsidR="00645FCC" w:rsidRPr="006E32A0" w:rsidRDefault="00645FCC" w:rsidP="006E32A0">
                      <w:pPr>
                        <w:rPr>
                          <w:rFonts w:ascii="Edwardian Script ITC" w:hAnsi="Edwardian Script ITC"/>
                          <w:color w:val="AD0202" w:themeColor="text2"/>
                          <w:sz w:val="20"/>
                          <w:szCs w:val="20"/>
                        </w:rPr>
                      </w:pPr>
                    </w:p>
                    <w:p w14:paraId="3E796BB6"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1.What Would You Like To Do For Free time In The Twenties</w:t>
                      </w:r>
                    </w:p>
                    <w:p w14:paraId="5325FC7C"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Sing and dance on stage</w:t>
                      </w:r>
                    </w:p>
                    <w:p w14:paraId="7353F2F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Hold up a Saloon</w:t>
                      </w:r>
                    </w:p>
                    <w:p w14:paraId="769BF5D8"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c. Play instruments on stage</w:t>
                      </w:r>
                    </w:p>
                    <w:p w14:paraId="583347B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2. What Would Be On Your Usual Outfit In The Twenties?</w:t>
                      </w:r>
                    </w:p>
                    <w:p w14:paraId="4252449E"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Sequins, sequins, sequins of course!</w:t>
                      </w:r>
                    </w:p>
                    <w:p w14:paraId="691F29C7"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Something nice and expensive to show my wealth</w:t>
                      </w:r>
                    </w:p>
                    <w:p w14:paraId="6B92A2F6"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c. Something nice to match the rest of my band</w:t>
                      </w:r>
                    </w:p>
                    <w:p w14:paraId="7382B83E"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3.Where would be your normal setting?</w:t>
                      </w:r>
                    </w:p>
                    <w:p w14:paraId="78E30C8B"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In a glamorous dressing room</w:t>
                      </w:r>
                    </w:p>
                    <w:p w14:paraId="39653199"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b. </w:t>
                      </w:r>
                      <w:proofErr w:type="gramStart"/>
                      <w:r w:rsidRPr="006E32A0">
                        <w:rPr>
                          <w:rFonts w:ascii="Edwardian Script ITC" w:hAnsi="Edwardian Script ITC"/>
                          <w:color w:val="AD0202" w:themeColor="text2"/>
                          <w:sz w:val="20"/>
                          <w:szCs w:val="20"/>
                        </w:rPr>
                        <w:t>On  he</w:t>
                      </w:r>
                      <w:proofErr w:type="gramEnd"/>
                      <w:r w:rsidRPr="006E32A0">
                        <w:rPr>
                          <w:rFonts w:ascii="Edwardian Script ITC" w:hAnsi="Edwardian Script ITC"/>
                          <w:color w:val="AD0202" w:themeColor="text2"/>
                          <w:sz w:val="20"/>
                          <w:szCs w:val="20"/>
                        </w:rPr>
                        <w:t xml:space="preserve"> streets with my “boys”</w:t>
                      </w:r>
                    </w:p>
                    <w:p w14:paraId="7A2C9338"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c. </w:t>
                      </w:r>
                      <w:proofErr w:type="gramStart"/>
                      <w:r w:rsidRPr="006E32A0">
                        <w:rPr>
                          <w:rFonts w:ascii="Edwardian Script ITC" w:hAnsi="Edwardian Script ITC"/>
                          <w:color w:val="AD0202" w:themeColor="text2"/>
                          <w:sz w:val="20"/>
                          <w:szCs w:val="20"/>
                        </w:rPr>
                        <w:t>On</w:t>
                      </w:r>
                      <w:proofErr w:type="gramEnd"/>
                      <w:r w:rsidRPr="006E32A0">
                        <w:rPr>
                          <w:rFonts w:ascii="Edwardian Script ITC" w:hAnsi="Edwardian Script ITC"/>
                          <w:color w:val="AD0202" w:themeColor="text2"/>
                          <w:sz w:val="20"/>
                          <w:szCs w:val="20"/>
                        </w:rPr>
                        <w:t xml:space="preserve"> stage with lots of music and fun</w:t>
                      </w:r>
                    </w:p>
                    <w:p w14:paraId="1B18C6FA"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4. What is your favorite color?</w:t>
                      </w:r>
                    </w:p>
                    <w:p w14:paraId="20963392"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a. Pink, </w:t>
                      </w:r>
                      <w:proofErr w:type="gramStart"/>
                      <w:r w:rsidRPr="006E32A0">
                        <w:rPr>
                          <w:rFonts w:ascii="Edwardian Script ITC" w:hAnsi="Edwardian Script ITC"/>
                          <w:color w:val="AD0202" w:themeColor="text2"/>
                          <w:sz w:val="20"/>
                          <w:szCs w:val="20"/>
                        </w:rPr>
                        <w:t>silver ,</w:t>
                      </w:r>
                      <w:proofErr w:type="gramEnd"/>
                      <w:r w:rsidRPr="006E32A0">
                        <w:rPr>
                          <w:rFonts w:ascii="Edwardian Script ITC" w:hAnsi="Edwardian Script ITC"/>
                          <w:color w:val="AD0202" w:themeColor="text2"/>
                          <w:sz w:val="20"/>
                          <w:szCs w:val="20"/>
                        </w:rPr>
                        <w:t xml:space="preserve"> gold</w:t>
                      </w:r>
                    </w:p>
                    <w:p w14:paraId="3D453E3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b. Lots of black</w:t>
                      </w:r>
                    </w:p>
                    <w:p w14:paraId="24704CC0" w14:textId="77777777" w:rsidR="00645FCC" w:rsidRDefault="00645FCC" w:rsidP="006E32A0">
                      <w:pPr>
                        <w:rPr>
                          <w:rFonts w:ascii="Edwardian Script ITC" w:hAnsi="Edwardian Script ITC"/>
                          <w:color w:val="AD0202" w:themeColor="text2"/>
                          <w:sz w:val="48"/>
                          <w:szCs w:val="48"/>
                        </w:rPr>
                      </w:pPr>
                      <w:r w:rsidRPr="006E32A0">
                        <w:rPr>
                          <w:rFonts w:ascii="Edwardian Script ITC" w:hAnsi="Edwardian Script ITC"/>
                          <w:color w:val="AD0202" w:themeColor="text2"/>
                          <w:sz w:val="20"/>
                          <w:szCs w:val="20"/>
                        </w:rPr>
                        <w:t>c. Something mostly</w:t>
                      </w:r>
                      <w:r w:rsidRPr="006E32A0">
                        <w:rPr>
                          <w:rFonts w:ascii="Edwardian Script ITC" w:hAnsi="Edwardian Script ITC"/>
                          <w:color w:val="AD0202" w:themeColor="text2"/>
                          <w:sz w:val="48"/>
                          <w:szCs w:val="48"/>
                        </w:rPr>
                        <w:t xml:space="preserve"> </w:t>
                      </w:r>
                    </w:p>
                    <w:p w14:paraId="7A775792" w14:textId="77777777" w:rsidR="00645FCC" w:rsidRPr="00671063" w:rsidRDefault="00645FCC" w:rsidP="00671063">
                      <w:pPr>
                        <w:rPr>
                          <w:rFonts w:ascii="Edwardian Script ITC" w:hAnsi="Edwardian Script ITC"/>
                          <w:color w:val="AD0202" w:themeColor="text2"/>
                          <w:sz w:val="20"/>
                          <w:szCs w:val="20"/>
                        </w:rPr>
                      </w:pPr>
                      <w:r w:rsidRPr="00671063">
                        <w:rPr>
                          <w:rFonts w:ascii="Edwardian Script ITC" w:hAnsi="Edwardian Script ITC"/>
                          <w:color w:val="AD0202" w:themeColor="text2"/>
                          <w:sz w:val="20"/>
                          <w:szCs w:val="20"/>
                        </w:rPr>
                        <w:t>b. Lots of black</w:t>
                      </w:r>
                    </w:p>
                    <w:p w14:paraId="6842BBF8" w14:textId="77777777" w:rsidR="00645FCC" w:rsidRDefault="00645FCC" w:rsidP="00671063">
                      <w:pPr>
                        <w:rPr>
                          <w:rFonts w:ascii="Edwardian Script ITC" w:hAnsi="Edwardian Script ITC"/>
                          <w:color w:val="AD0202" w:themeColor="text2"/>
                          <w:sz w:val="48"/>
                          <w:szCs w:val="48"/>
                        </w:rPr>
                      </w:pPr>
                      <w:r w:rsidRPr="00671063">
                        <w:rPr>
                          <w:rFonts w:ascii="Edwardian Script ITC" w:hAnsi="Edwardian Script ITC"/>
                          <w:color w:val="AD0202" w:themeColor="text2"/>
                          <w:sz w:val="20"/>
                          <w:szCs w:val="20"/>
                        </w:rPr>
                        <w:t>c. Something mostly</w:t>
                      </w:r>
                      <w:r w:rsidRPr="00671063">
                        <w:rPr>
                          <w:rFonts w:ascii="Edwardian Script ITC" w:hAnsi="Edwardian Script ITC"/>
                          <w:color w:val="AD0202" w:themeColor="text2"/>
                          <w:sz w:val="48"/>
                          <w:szCs w:val="48"/>
                        </w:rPr>
                        <w:t xml:space="preserve"> </w:t>
                      </w:r>
                    </w:p>
                    <w:p w14:paraId="1EFB48E0" w14:textId="633208A9" w:rsidR="00645FCC" w:rsidRPr="00671063" w:rsidRDefault="00645FCC" w:rsidP="00671063">
                      <w:pPr>
                        <w:rPr>
                          <w:rFonts w:ascii="Edwardian Script ITC" w:hAnsi="Edwardian Script ITC"/>
                          <w:color w:val="AD0202" w:themeColor="text2"/>
                          <w:sz w:val="20"/>
                          <w:szCs w:val="20"/>
                        </w:rPr>
                      </w:pPr>
                      <w:r w:rsidRPr="00671063">
                        <w:rPr>
                          <w:rFonts w:ascii="Edwardian Script ITC" w:hAnsi="Edwardian Script ITC"/>
                          <w:color w:val="AD0202" w:themeColor="text2"/>
                          <w:sz w:val="20"/>
                          <w:szCs w:val="20"/>
                        </w:rPr>
                        <w:t>b. Lots of black</w:t>
                      </w:r>
                    </w:p>
                    <w:p w14:paraId="29276B0E" w14:textId="77777777" w:rsidR="00645FCC" w:rsidRPr="00671063" w:rsidRDefault="00645FCC" w:rsidP="00671063">
                      <w:pPr>
                        <w:rPr>
                          <w:rFonts w:ascii="Edwardian Script ITC" w:hAnsi="Edwardian Script ITC"/>
                          <w:color w:val="AD0202" w:themeColor="text2"/>
                          <w:sz w:val="48"/>
                          <w:szCs w:val="48"/>
                        </w:rPr>
                      </w:pPr>
                      <w:r w:rsidRPr="00671063">
                        <w:rPr>
                          <w:rFonts w:ascii="Edwardian Script ITC" w:hAnsi="Edwardian Script ITC"/>
                          <w:color w:val="AD0202" w:themeColor="text2"/>
                          <w:sz w:val="20"/>
                          <w:szCs w:val="20"/>
                        </w:rPr>
                        <w:t>c. Something mostly</w:t>
                      </w:r>
                      <w:r w:rsidRPr="00671063">
                        <w:rPr>
                          <w:rFonts w:ascii="Edwardian Script ITC" w:hAnsi="Edwardian Script ITC"/>
                          <w:color w:val="AD0202" w:themeColor="text2"/>
                          <w:sz w:val="48"/>
                          <w:szCs w:val="48"/>
                        </w:rPr>
                        <w:t xml:space="preserve"> </w:t>
                      </w:r>
                    </w:p>
                    <w:p w14:paraId="4F676337" w14:textId="77777777" w:rsidR="00645FCC" w:rsidRPr="00671063" w:rsidRDefault="00645FCC" w:rsidP="00671063">
                      <w:pPr>
                        <w:rPr>
                          <w:rFonts w:ascii="Edwardian Script ITC" w:hAnsi="Edwardian Script ITC"/>
                          <w:color w:val="AD0202" w:themeColor="text2"/>
                          <w:sz w:val="48"/>
                          <w:szCs w:val="48"/>
                        </w:rPr>
                      </w:pPr>
                    </w:p>
                    <w:p w14:paraId="4C561377" w14:textId="77777777" w:rsidR="00645FCC" w:rsidRPr="00671063" w:rsidRDefault="00645FCC" w:rsidP="00671063">
                      <w:pPr>
                        <w:rPr>
                          <w:rFonts w:ascii="Edwardian Script ITC" w:hAnsi="Edwardian Script ITC"/>
                          <w:color w:val="AD0202" w:themeColor="text2"/>
                          <w:sz w:val="20"/>
                          <w:szCs w:val="20"/>
                        </w:rPr>
                      </w:pPr>
                    </w:p>
                    <w:p w14:paraId="1D3597F2" w14:textId="77777777" w:rsidR="00645FCC" w:rsidRPr="00671063" w:rsidRDefault="00645FCC" w:rsidP="00671063">
                      <w:pPr>
                        <w:rPr>
                          <w:rFonts w:ascii="Edwardian Script ITC" w:hAnsi="Edwardian Script ITC"/>
                          <w:color w:val="AD0202" w:themeColor="text2"/>
                          <w:sz w:val="20"/>
                          <w:szCs w:val="20"/>
                        </w:rPr>
                      </w:pPr>
                    </w:p>
                    <w:p w14:paraId="2C12DEFB" w14:textId="77777777" w:rsidR="00645FCC" w:rsidRPr="00B912F6" w:rsidRDefault="00645FCC" w:rsidP="00671063">
                      <w:pPr>
                        <w:rPr>
                          <w:rFonts w:ascii="Edwardian Script ITC" w:hAnsi="Edwardian Script ITC"/>
                          <w:color w:val="FAAF5E" w:themeColor="accent5" w:themeTint="99"/>
                          <w:sz w:val="20"/>
                          <w:szCs w:val="20"/>
                        </w:rPr>
                      </w:pPr>
                    </w:p>
                    <w:p w14:paraId="6B010245" w14:textId="77777777" w:rsidR="00645FCC" w:rsidRPr="00B912F6" w:rsidRDefault="00645FCC" w:rsidP="00671063">
                      <w:pPr>
                        <w:rPr>
                          <w:rFonts w:ascii="Edwardian Script ITC" w:hAnsi="Edwardian Script ITC"/>
                          <w:color w:val="FAAF5E" w:themeColor="accent5" w:themeTint="99"/>
                          <w:sz w:val="20"/>
                          <w:szCs w:val="20"/>
                        </w:rPr>
                      </w:pPr>
                    </w:p>
                    <w:p w14:paraId="20C10F06" w14:textId="77777777" w:rsidR="00645FCC" w:rsidRPr="00B912F6" w:rsidRDefault="00645FCC" w:rsidP="00671063">
                      <w:pPr>
                        <w:rPr>
                          <w:rFonts w:ascii="Edwardian Script ITC" w:hAnsi="Edwardian Script ITC"/>
                          <w:color w:val="FAAF5E" w:themeColor="accent5" w:themeTint="99"/>
                          <w:sz w:val="20"/>
                          <w:szCs w:val="20"/>
                        </w:rPr>
                      </w:pPr>
                    </w:p>
                    <w:p w14:paraId="296A19B2" w14:textId="77777777" w:rsidR="00645FCC" w:rsidRPr="00B912F6" w:rsidRDefault="00645FCC" w:rsidP="00671063">
                      <w:pPr>
                        <w:rPr>
                          <w:rFonts w:ascii="Edwardian Script ITC" w:hAnsi="Edwardian Script ITC"/>
                          <w:color w:val="FAAF5E" w:themeColor="accent5" w:themeTint="99"/>
                          <w:sz w:val="20"/>
                          <w:szCs w:val="20"/>
                        </w:rPr>
                      </w:pPr>
                      <w:r w:rsidRPr="00B912F6">
                        <w:rPr>
                          <w:rFonts w:eastAsia="Times New Roman" w:cs="Times New Roman"/>
                          <w:noProof/>
                          <w:sz w:val="20"/>
                          <w:szCs w:val="20"/>
                        </w:rPr>
                        <w:drawing>
                          <wp:inline distT="0" distB="0" distL="0" distR="0" wp14:anchorId="4833F510" wp14:editId="0C4D42FA">
                            <wp:extent cx="2036445" cy="189166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B912F6">
                        <w:rPr>
                          <w:rFonts w:ascii="Edwardian Script ITC" w:hAnsi="Edwardian Script ITC"/>
                          <w:color w:val="FAAF5E" w:themeColor="accent5" w:themeTint="99"/>
                          <w:sz w:val="20"/>
                          <w:szCs w:val="20"/>
                        </w:rPr>
                        <w:t xml:space="preserve">                           </w:t>
                      </w:r>
                      <w:r>
                        <w:rPr>
                          <w:rFonts w:ascii="Edwardian Script ITC" w:hAnsi="Edwardian Script ITC"/>
                          <w:color w:val="FAAF5E" w:themeColor="accent5" w:themeTint="99"/>
                          <w:sz w:val="20"/>
                          <w:szCs w:val="20"/>
                        </w:rPr>
                        <w:t>Results</w:t>
                      </w:r>
                    </w:p>
                    <w:p w14:paraId="66688433"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a’s</w:t>
                      </w:r>
                    </w:p>
                    <w:p w14:paraId="52A47DC1"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Glamorous   Flapper!!!!!</w:t>
                      </w:r>
                    </w:p>
                    <w:p w14:paraId="0B793E2B" w14:textId="77777777" w:rsidR="00645FCC" w:rsidRPr="00B912F6" w:rsidRDefault="00645FCC" w:rsidP="00671063">
                      <w:pPr>
                        <w:rPr>
                          <w:rFonts w:ascii="Edwardian Script ITC" w:hAnsi="Edwardian Script ITC"/>
                          <w:color w:val="FAAF5E" w:themeColor="accent5" w:themeTint="99"/>
                          <w:sz w:val="20"/>
                          <w:szCs w:val="20"/>
                        </w:rPr>
                      </w:pPr>
                    </w:p>
                    <w:p w14:paraId="45529E0F" w14:textId="77777777" w:rsidR="00645FCC" w:rsidRPr="00B912F6" w:rsidRDefault="00645FCC" w:rsidP="00671063">
                      <w:pPr>
                        <w:rPr>
                          <w:rFonts w:ascii="Edwardian Script ITC" w:hAnsi="Edwardian Script ITC"/>
                          <w:color w:val="FAAF5E" w:themeColor="accent5" w:themeTint="99"/>
                          <w:sz w:val="20"/>
                          <w:szCs w:val="20"/>
                        </w:rPr>
                      </w:pPr>
                    </w:p>
                    <w:p w14:paraId="0D868643"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b’s</w:t>
                      </w:r>
                    </w:p>
                    <w:p w14:paraId="7CD95F86"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Vicious Mobster!!!</w:t>
                      </w:r>
                    </w:p>
                    <w:p w14:paraId="3A3297CF" w14:textId="77777777" w:rsidR="00645FCC" w:rsidRPr="00B912F6" w:rsidRDefault="00645FCC" w:rsidP="00671063">
                      <w:pPr>
                        <w:rPr>
                          <w:rFonts w:ascii="Edwardian Script ITC" w:hAnsi="Edwardian Script ITC"/>
                          <w:color w:val="FAAF5E" w:themeColor="accent5" w:themeTint="99"/>
                          <w:sz w:val="20"/>
                          <w:szCs w:val="20"/>
                        </w:rPr>
                      </w:pPr>
                    </w:p>
                    <w:p w14:paraId="41F6AB0E" w14:textId="77777777" w:rsidR="00645FCC" w:rsidRPr="00B912F6" w:rsidRDefault="00645FCC" w:rsidP="00671063">
                      <w:pPr>
                        <w:rPr>
                          <w:rFonts w:ascii="Edwardian Script ITC" w:hAnsi="Edwardian Script ITC"/>
                          <w:color w:val="FAAF5E" w:themeColor="accent5" w:themeTint="99"/>
                          <w:sz w:val="20"/>
                          <w:szCs w:val="20"/>
                        </w:rPr>
                      </w:pPr>
                    </w:p>
                    <w:p w14:paraId="2F0CFD2C"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If Mostly c’s</w:t>
                      </w:r>
                    </w:p>
                    <w:p w14:paraId="20594698"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A     Talented      Jazz     Artist!!!!!!</w:t>
                      </w:r>
                    </w:p>
                    <w:p w14:paraId="1BF6053F" w14:textId="77777777" w:rsidR="00645FCC" w:rsidRPr="00B912F6" w:rsidRDefault="00645FCC" w:rsidP="00671063">
                      <w:pPr>
                        <w:rPr>
                          <w:rFonts w:ascii="Edwardian Script ITC" w:hAnsi="Edwardian Script ITC"/>
                          <w:color w:val="FAAF5E" w:themeColor="accent5" w:themeTint="99"/>
                          <w:sz w:val="20"/>
                          <w:szCs w:val="20"/>
                        </w:rPr>
                      </w:pPr>
                      <w:r w:rsidRPr="00B912F6">
                        <w:rPr>
                          <w:rFonts w:ascii="Edwardian Script ITC" w:hAnsi="Edwardian Script ITC"/>
                          <w:color w:val="FAAF5E" w:themeColor="accent5" w:themeTint="99"/>
                          <w:sz w:val="20"/>
                          <w:szCs w:val="20"/>
                        </w:rPr>
                        <w:t xml:space="preserve"> </w:t>
                      </w:r>
                    </w:p>
                    <w:p w14:paraId="1160E8EF" w14:textId="77777777" w:rsidR="00645FCC" w:rsidRPr="006E32A0" w:rsidRDefault="00645FCC" w:rsidP="006E32A0">
                      <w:pPr>
                        <w:rPr>
                          <w:rFonts w:ascii="Edwardian Script ITC" w:hAnsi="Edwardian Script ITC"/>
                          <w:color w:val="AD0202" w:themeColor="text2"/>
                          <w:sz w:val="48"/>
                          <w:szCs w:val="48"/>
                        </w:rPr>
                      </w:pPr>
                    </w:p>
                    <w:p w14:paraId="033D1EE5" w14:textId="77777777" w:rsidR="00645FCC" w:rsidRPr="006E32A0" w:rsidRDefault="00645FCC" w:rsidP="006E32A0">
                      <w:pPr>
                        <w:rPr>
                          <w:rFonts w:ascii="Edwardian Script ITC" w:hAnsi="Edwardian Script ITC"/>
                          <w:color w:val="AD0202" w:themeColor="text2"/>
                          <w:sz w:val="20"/>
                          <w:szCs w:val="20"/>
                        </w:rPr>
                      </w:pPr>
                    </w:p>
                    <w:p w14:paraId="5AD6F30F" w14:textId="77777777" w:rsidR="00645FCC" w:rsidRPr="006E32A0" w:rsidRDefault="00645FCC" w:rsidP="006E32A0">
                      <w:pPr>
                        <w:rPr>
                          <w:rFonts w:ascii="Edwardian Script ITC" w:hAnsi="Edwardian Script ITC"/>
                          <w:color w:val="AD0202" w:themeColor="text2"/>
                          <w:sz w:val="20"/>
                          <w:szCs w:val="20"/>
                        </w:rPr>
                      </w:pPr>
                    </w:p>
                    <w:p w14:paraId="03376551" w14:textId="77777777" w:rsidR="00645FCC" w:rsidRPr="006E32A0" w:rsidRDefault="00645FCC" w:rsidP="006E32A0">
                      <w:pPr>
                        <w:rPr>
                          <w:rFonts w:ascii="Edwardian Script ITC" w:hAnsi="Edwardian Script ITC"/>
                          <w:color w:val="AD0202" w:themeColor="text2"/>
                          <w:sz w:val="20"/>
                          <w:szCs w:val="20"/>
                        </w:rPr>
                      </w:pPr>
                    </w:p>
                    <w:p w14:paraId="7F3676E4" w14:textId="77777777" w:rsidR="00645FCC" w:rsidRPr="006E32A0" w:rsidRDefault="00645FCC" w:rsidP="006E32A0">
                      <w:pPr>
                        <w:rPr>
                          <w:rFonts w:ascii="Edwardian Script ITC" w:hAnsi="Edwardian Script ITC"/>
                          <w:color w:val="AD0202" w:themeColor="text2"/>
                          <w:sz w:val="20"/>
                          <w:szCs w:val="20"/>
                        </w:rPr>
                      </w:pPr>
                    </w:p>
                    <w:p w14:paraId="677BF7F2" w14:textId="77777777" w:rsidR="00645FCC" w:rsidRPr="006E32A0" w:rsidRDefault="00645FCC" w:rsidP="006E32A0">
                      <w:pPr>
                        <w:rPr>
                          <w:rFonts w:ascii="Edwardian Script ITC" w:hAnsi="Edwardian Script ITC"/>
                          <w:color w:val="AD0202" w:themeColor="text2"/>
                          <w:sz w:val="20"/>
                          <w:szCs w:val="20"/>
                        </w:rPr>
                      </w:pPr>
                    </w:p>
                    <w:p w14:paraId="19E3FE12" w14:textId="77777777" w:rsidR="00645FCC" w:rsidRPr="006E32A0" w:rsidRDefault="00645FCC" w:rsidP="006E32A0">
                      <w:pPr>
                        <w:rPr>
                          <w:rFonts w:ascii="Edwardian Script ITC" w:hAnsi="Edwardian Script ITC"/>
                          <w:color w:val="AD0202" w:themeColor="text2"/>
                          <w:sz w:val="20"/>
                          <w:szCs w:val="20"/>
                        </w:rPr>
                      </w:pPr>
                      <w:r w:rsidRPr="006E32A0">
                        <w:rPr>
                          <w:rFonts w:eastAsia="Times New Roman" w:cs="Times New Roman"/>
                          <w:noProof/>
                          <w:color w:val="AD0202" w:themeColor="text2"/>
                          <w:sz w:val="20"/>
                          <w:szCs w:val="20"/>
                        </w:rPr>
                        <w:drawing>
                          <wp:inline distT="0" distB="0" distL="0" distR="0" wp14:anchorId="05A06540" wp14:editId="7558F25B">
                            <wp:extent cx="2036445" cy="189166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_xEdRg-6CKJM/TA0sIvSJ_fI/AAAAAAAAAEQ/98EXah_BrvY/s1600/flappe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891665"/>
                                    </a:xfrm>
                                    <a:prstGeom prst="rect">
                                      <a:avLst/>
                                    </a:prstGeom>
                                    <a:noFill/>
                                    <a:ln>
                                      <a:noFill/>
                                    </a:ln>
                                  </pic:spPr>
                                </pic:pic>
                              </a:graphicData>
                            </a:graphic>
                          </wp:inline>
                        </w:drawing>
                      </w:r>
                      <w:r w:rsidRPr="006E32A0">
                        <w:rPr>
                          <w:rFonts w:ascii="Edwardian Script ITC" w:hAnsi="Edwardian Script ITC"/>
                          <w:color w:val="AD0202" w:themeColor="text2"/>
                          <w:sz w:val="20"/>
                          <w:szCs w:val="20"/>
                        </w:rPr>
                        <w:t xml:space="preserve">                           Results</w:t>
                      </w:r>
                    </w:p>
                    <w:p w14:paraId="5A96B561"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a’s</w:t>
                      </w:r>
                    </w:p>
                    <w:p w14:paraId="62B936F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Glamorous   Flapper!!!!!</w:t>
                      </w:r>
                    </w:p>
                    <w:p w14:paraId="767E4458" w14:textId="77777777" w:rsidR="00645FCC" w:rsidRPr="006E32A0" w:rsidRDefault="00645FCC" w:rsidP="006E32A0">
                      <w:pPr>
                        <w:rPr>
                          <w:rFonts w:ascii="Edwardian Script ITC" w:hAnsi="Edwardian Script ITC"/>
                          <w:color w:val="AD0202" w:themeColor="text2"/>
                          <w:sz w:val="20"/>
                          <w:szCs w:val="20"/>
                        </w:rPr>
                      </w:pPr>
                    </w:p>
                    <w:p w14:paraId="6510E106" w14:textId="77777777" w:rsidR="00645FCC" w:rsidRPr="006E32A0" w:rsidRDefault="00645FCC" w:rsidP="006E32A0">
                      <w:pPr>
                        <w:rPr>
                          <w:rFonts w:ascii="Edwardian Script ITC" w:hAnsi="Edwardian Script ITC"/>
                          <w:color w:val="AD0202" w:themeColor="text2"/>
                          <w:sz w:val="20"/>
                          <w:szCs w:val="20"/>
                        </w:rPr>
                      </w:pPr>
                    </w:p>
                    <w:p w14:paraId="53958329"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b’s</w:t>
                      </w:r>
                    </w:p>
                    <w:p w14:paraId="29D5AFE3"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Vicious Mobster!!!</w:t>
                      </w:r>
                    </w:p>
                    <w:p w14:paraId="05C951D6" w14:textId="77777777" w:rsidR="00645FCC" w:rsidRPr="006E32A0" w:rsidRDefault="00645FCC" w:rsidP="006E32A0">
                      <w:pPr>
                        <w:rPr>
                          <w:rFonts w:ascii="Edwardian Script ITC" w:hAnsi="Edwardian Script ITC"/>
                          <w:color w:val="AD0202" w:themeColor="text2"/>
                          <w:sz w:val="20"/>
                          <w:szCs w:val="20"/>
                        </w:rPr>
                      </w:pPr>
                    </w:p>
                    <w:p w14:paraId="17554554" w14:textId="77777777" w:rsidR="00645FCC" w:rsidRPr="006E32A0" w:rsidRDefault="00645FCC" w:rsidP="006E32A0">
                      <w:pPr>
                        <w:rPr>
                          <w:rFonts w:ascii="Edwardian Script ITC" w:hAnsi="Edwardian Script ITC"/>
                          <w:color w:val="AD0202" w:themeColor="text2"/>
                          <w:sz w:val="20"/>
                          <w:szCs w:val="20"/>
                        </w:rPr>
                      </w:pPr>
                    </w:p>
                    <w:p w14:paraId="3D515F0A"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If Mostly c’s</w:t>
                      </w:r>
                    </w:p>
                    <w:p w14:paraId="75B7CCF5"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A     Talented      Jazz     Artist!!!!!!</w:t>
                      </w:r>
                    </w:p>
                    <w:p w14:paraId="273EDA67" w14:textId="77777777" w:rsidR="00645FCC" w:rsidRPr="006E32A0" w:rsidRDefault="00645FCC" w:rsidP="006E32A0">
                      <w:pPr>
                        <w:rPr>
                          <w:rFonts w:ascii="Edwardian Script ITC" w:hAnsi="Edwardian Script ITC"/>
                          <w:color w:val="AD0202" w:themeColor="text2"/>
                          <w:sz w:val="20"/>
                          <w:szCs w:val="20"/>
                        </w:rPr>
                      </w:pPr>
                      <w:r w:rsidRPr="006E32A0">
                        <w:rPr>
                          <w:rFonts w:ascii="Edwardian Script ITC" w:hAnsi="Edwardian Script ITC"/>
                          <w:color w:val="AD0202" w:themeColor="text2"/>
                          <w:sz w:val="20"/>
                          <w:szCs w:val="20"/>
                        </w:rPr>
                        <w:t xml:space="preserve"> </w:t>
                      </w:r>
                    </w:p>
                    <w:p w14:paraId="314D5D96" w14:textId="77777777" w:rsidR="00645FCC" w:rsidRPr="006E32A0" w:rsidRDefault="00645FCC" w:rsidP="006E32A0">
                      <w:pPr>
                        <w:rPr>
                          <w:rFonts w:ascii="Edwardian Script ITC" w:hAnsi="Edwardian Script ITC"/>
                          <w:color w:val="AD0202" w:themeColor="text2"/>
                          <w:sz w:val="20"/>
                          <w:szCs w:val="20"/>
                        </w:rPr>
                      </w:pPr>
                    </w:p>
                    <w:p w14:paraId="000C17DE" w14:textId="77777777" w:rsidR="00645FCC" w:rsidRPr="006E32A0" w:rsidRDefault="00645FCC" w:rsidP="006E32A0">
                      <w:pPr>
                        <w:rPr>
                          <w:rFonts w:ascii="Edwardian Script ITC" w:hAnsi="Edwardian Script ITC"/>
                          <w:color w:val="AD0202" w:themeColor="text2"/>
                          <w:sz w:val="20"/>
                          <w:szCs w:val="20"/>
                        </w:rPr>
                      </w:pPr>
                    </w:p>
                    <w:p w14:paraId="6AFC40FD" w14:textId="77777777" w:rsidR="00645FCC" w:rsidRPr="006E32A0" w:rsidRDefault="00645FCC" w:rsidP="006E32A0">
                      <w:pPr>
                        <w:rPr>
                          <w:rFonts w:ascii="Edwardian Script ITC" w:hAnsi="Edwardian Script ITC"/>
                          <w:color w:val="AD0202" w:themeColor="text2"/>
                          <w:sz w:val="20"/>
                          <w:szCs w:val="20"/>
                        </w:rPr>
                      </w:pPr>
                    </w:p>
                    <w:p w14:paraId="6A562398" w14:textId="77777777" w:rsidR="00645FCC" w:rsidRPr="006E32A0" w:rsidRDefault="00645FCC" w:rsidP="006E32A0">
                      <w:pPr>
                        <w:rPr>
                          <w:rFonts w:ascii="Edwardian Script ITC" w:hAnsi="Edwardian Script ITC" w:cs="Brush Script MT Italic"/>
                          <w:color w:val="AD0202" w:themeColor="text2"/>
                          <w:sz w:val="20"/>
                          <w:szCs w:val="20"/>
                        </w:rPr>
                      </w:pPr>
                    </w:p>
                    <w:p w14:paraId="08248B42" w14:textId="281B7876" w:rsidR="00645FCC" w:rsidRPr="006E32A0" w:rsidRDefault="00645FCC" w:rsidP="004F11F3">
                      <w:pPr>
                        <w:pStyle w:val="Mailer"/>
                      </w:pPr>
                    </w:p>
                  </w:txbxContent>
                </v:textbox>
                <w10:wrap type="tight" anchorx="page" anchory="page"/>
              </v:shape>
            </w:pict>
          </mc:Fallback>
        </mc:AlternateContent>
      </w:r>
      <w:r w:rsidR="00C46B18">
        <w:rPr>
          <w:noProof/>
        </w:rPr>
        <mc:AlternateContent>
          <mc:Choice Requires="wps">
            <w:drawing>
              <wp:anchor distT="0" distB="0" distL="114300" distR="114300" simplePos="0" relativeHeight="251715723" behindDoc="0" locked="0" layoutInCell="1" allowOverlap="1" wp14:anchorId="0FCDEDA7" wp14:editId="08CB3E03">
                <wp:simplePos x="0" y="0"/>
                <wp:positionH relativeFrom="page">
                  <wp:posOffset>1856740</wp:posOffset>
                </wp:positionH>
                <wp:positionV relativeFrom="page">
                  <wp:posOffset>6635750</wp:posOffset>
                </wp:positionV>
                <wp:extent cx="2273300" cy="4222750"/>
                <wp:effectExtent l="0" t="0" r="0" b="0"/>
                <wp:wrapThrough wrapText="bothSides">
                  <wp:wrapPolygon edited="0">
                    <wp:start x="241" y="0"/>
                    <wp:lineTo x="241" y="21438"/>
                    <wp:lineTo x="20997" y="21438"/>
                    <wp:lineTo x="20997" y="0"/>
                    <wp:lineTo x="241" y="0"/>
                  </wp:wrapPolygon>
                </wp:wrapThrough>
                <wp:docPr id="281" name="Text Box 281"/>
                <wp:cNvGraphicFramePr/>
                <a:graphic xmlns:a="http://schemas.openxmlformats.org/drawingml/2006/main">
                  <a:graphicData uri="http://schemas.microsoft.com/office/word/2010/wordprocessingShape">
                    <wps:wsp>
                      <wps:cNvSpPr txBox="1"/>
                      <wps:spPr>
                        <a:xfrm>
                          <a:off x="0" y="0"/>
                          <a:ext cx="2273300" cy="42227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ACBFA8" w14:textId="6792611D" w:rsidR="00645FCC" w:rsidRPr="00C46B18" w:rsidRDefault="00645FCC" w:rsidP="00C46B18">
                            <w:pPr>
                              <w:tabs>
                                <w:tab w:val="left" w:pos="0"/>
                              </w:tabs>
                              <w:rPr>
                                <w:sz w:val="16"/>
                                <w:szCs w:val="16"/>
                              </w:rPr>
                            </w:pPr>
                            <w:r w:rsidRPr="00C46B18">
                              <w:rPr>
                                <w:sz w:val="16"/>
                                <w:szCs w:val="16"/>
                              </w:rPr>
                              <w:t>Hogs Season 2012</w:t>
                            </w:r>
                            <w:r>
                              <w:rPr>
                                <w:sz w:val="16"/>
                                <w:szCs w:val="16"/>
                              </w:rPr>
                              <w:t xml:space="preserve">     by Sydney and Elle</w:t>
                            </w:r>
                          </w:p>
                          <w:p w14:paraId="6D416C1E" w14:textId="77777777" w:rsidR="00645FCC" w:rsidRPr="00C46B18" w:rsidRDefault="00645FCC" w:rsidP="00C46B18">
                            <w:pPr>
                              <w:tabs>
                                <w:tab w:val="left" w:pos="0"/>
                              </w:tabs>
                              <w:rPr>
                                <w:sz w:val="16"/>
                                <w:szCs w:val="16"/>
                              </w:rPr>
                            </w:pPr>
                          </w:p>
                          <w:p w14:paraId="01DD9DCF" w14:textId="77777777" w:rsidR="00645FCC" w:rsidRPr="00C46B18" w:rsidRDefault="00645FCC" w:rsidP="00C46B18">
                            <w:pPr>
                              <w:tabs>
                                <w:tab w:val="left" w:pos="0"/>
                              </w:tabs>
                              <w:rPr>
                                <w:sz w:val="16"/>
                                <w:szCs w:val="16"/>
                              </w:rPr>
                            </w:pPr>
                            <w:r w:rsidRPr="00C46B18">
                              <w:rPr>
                                <w:sz w:val="16"/>
                                <w:szCs w:val="16"/>
                              </w:rPr>
                              <w:t>The hogs have been kind of down lately as all of you hogs fan will know. We interviewed some teachers to get their input on</w:t>
                            </w:r>
                            <w:r w:rsidRPr="003A4F1A">
                              <w:rPr>
                                <w:sz w:val="32"/>
                                <w:szCs w:val="32"/>
                              </w:rPr>
                              <w:t xml:space="preserve"> </w:t>
                            </w:r>
                            <w:r w:rsidRPr="00C46B18">
                              <w:rPr>
                                <w:sz w:val="16"/>
                                <w:szCs w:val="16"/>
                              </w:rPr>
                              <w:t>the 2012 Hogs Football Season so far.</w:t>
                            </w:r>
                          </w:p>
                          <w:p w14:paraId="2DFBB8AF" w14:textId="77777777" w:rsidR="00645FCC" w:rsidRPr="00C46B18" w:rsidRDefault="00645FCC" w:rsidP="00C46B18">
                            <w:pPr>
                              <w:tabs>
                                <w:tab w:val="left" w:pos="0"/>
                              </w:tabs>
                              <w:rPr>
                                <w:sz w:val="16"/>
                                <w:szCs w:val="16"/>
                              </w:rPr>
                            </w:pPr>
                            <w:r w:rsidRPr="00C46B18">
                              <w:rPr>
                                <w:sz w:val="16"/>
                                <w:szCs w:val="16"/>
                              </w:rPr>
                              <w:t>Nurse Ami: “The hogs were pitiful. She is now starting</w:t>
                            </w:r>
                            <w:r w:rsidRPr="003A4F1A">
                              <w:rPr>
                                <w:sz w:val="32"/>
                                <w:szCs w:val="32"/>
                              </w:rPr>
                              <w:t xml:space="preserve"> </w:t>
                            </w:r>
                            <w:r w:rsidRPr="00C46B18">
                              <w:rPr>
                                <w:sz w:val="16"/>
                                <w:szCs w:val="16"/>
                              </w:rPr>
                              <w:t>to be more of a Red Wolves fan.”</w:t>
                            </w:r>
                          </w:p>
                          <w:p w14:paraId="2CE8EB0B" w14:textId="77777777" w:rsidR="00645FCC" w:rsidRPr="003A4F1A" w:rsidRDefault="00645FCC" w:rsidP="00C46B18">
                            <w:pPr>
                              <w:tabs>
                                <w:tab w:val="left" w:pos="0"/>
                              </w:tabs>
                              <w:rPr>
                                <w:sz w:val="32"/>
                                <w:szCs w:val="32"/>
                              </w:rPr>
                            </w:pPr>
                            <w:r w:rsidRPr="00C46B18">
                              <w:rPr>
                                <w:sz w:val="16"/>
                                <w:szCs w:val="16"/>
                              </w:rPr>
                              <w:t>Mrs. Craft: “I am still going to</w:t>
                            </w:r>
                            <w:r w:rsidRPr="003A4F1A">
                              <w:rPr>
                                <w:sz w:val="32"/>
                                <w:szCs w:val="32"/>
                              </w:rPr>
                              <w:t xml:space="preserve"> </w:t>
                            </w:r>
                            <w:r w:rsidRPr="00C46B18">
                              <w:rPr>
                                <w:sz w:val="16"/>
                                <w:szCs w:val="16"/>
                              </w:rPr>
                              <w:t>support the hogs, therefore I am a proud Alumni</w:t>
                            </w:r>
                            <w:r w:rsidRPr="003A4F1A">
                              <w:rPr>
                                <w:sz w:val="32"/>
                                <w:szCs w:val="32"/>
                              </w:rPr>
                              <w:t>.”</w:t>
                            </w:r>
                          </w:p>
                          <w:p w14:paraId="7E8DCAD3" w14:textId="77777777" w:rsidR="00645FCC" w:rsidRPr="00C46B18" w:rsidRDefault="00645FCC" w:rsidP="00C46B18">
                            <w:pPr>
                              <w:tabs>
                                <w:tab w:val="left" w:pos="0"/>
                              </w:tabs>
                              <w:rPr>
                                <w:sz w:val="16"/>
                                <w:szCs w:val="16"/>
                              </w:rPr>
                            </w:pPr>
                            <w:r w:rsidRPr="00C46B18">
                              <w:rPr>
                                <w:sz w:val="16"/>
                                <w:szCs w:val="16"/>
                              </w:rPr>
                              <w:t>Mrs. Benson: “ They are acting</w:t>
                            </w:r>
                            <w:r w:rsidRPr="003A4F1A">
                              <w:rPr>
                                <w:sz w:val="32"/>
                                <w:szCs w:val="32"/>
                              </w:rPr>
                              <w:t xml:space="preserve"> </w:t>
                            </w:r>
                            <w:r w:rsidRPr="00C46B18">
                              <w:rPr>
                                <w:sz w:val="16"/>
                                <w:szCs w:val="16"/>
                              </w:rPr>
                              <w:t>lousy and bad.”</w:t>
                            </w:r>
                          </w:p>
                          <w:p w14:paraId="20AB0BF2" w14:textId="77777777" w:rsidR="00645FCC" w:rsidRPr="00014B8B" w:rsidRDefault="00645FCC" w:rsidP="00C46B18">
                            <w:pPr>
                              <w:tabs>
                                <w:tab w:val="left" w:pos="0"/>
                              </w:tabs>
                              <w:rPr>
                                <w:sz w:val="16"/>
                                <w:szCs w:val="16"/>
                              </w:rPr>
                            </w:pPr>
                            <w:r w:rsidRPr="00C46B18">
                              <w:rPr>
                                <w:sz w:val="16"/>
                                <w:szCs w:val="16"/>
                              </w:rPr>
                              <w:t>Mrs. Johnson: “</w:t>
                            </w:r>
                            <w:r w:rsidRPr="003A4F1A">
                              <w:rPr>
                                <w:sz w:val="32"/>
                                <w:szCs w:val="32"/>
                              </w:rPr>
                              <w:t xml:space="preserve"> </w:t>
                            </w:r>
                            <w:r w:rsidRPr="00C46B18">
                              <w:rPr>
                                <w:sz w:val="16"/>
                                <w:szCs w:val="16"/>
                              </w:rPr>
                              <w:t>Do you</w:t>
                            </w:r>
                            <w:r w:rsidRPr="003A4F1A">
                              <w:rPr>
                                <w:sz w:val="32"/>
                                <w:szCs w:val="32"/>
                              </w:rPr>
                              <w:t xml:space="preserve"> </w:t>
                            </w:r>
                            <w:r w:rsidRPr="00014B8B">
                              <w:rPr>
                                <w:sz w:val="16"/>
                                <w:szCs w:val="16"/>
                              </w:rPr>
                              <w:t>really want to go there? I just hope that next year they can get someone to take</w:t>
                            </w:r>
                            <w:r w:rsidRPr="003A4F1A">
                              <w:rPr>
                                <w:sz w:val="32"/>
                                <w:szCs w:val="32"/>
                              </w:rPr>
                              <w:t xml:space="preserve"> </w:t>
                            </w:r>
                            <w:r w:rsidRPr="00014B8B">
                              <w:rPr>
                                <w:sz w:val="16"/>
                                <w:szCs w:val="16"/>
                              </w:rPr>
                              <w:t>them to the top. I am looking forward to basketball</w:t>
                            </w:r>
                            <w:r w:rsidRPr="003A4F1A">
                              <w:rPr>
                                <w:sz w:val="32"/>
                                <w:szCs w:val="32"/>
                              </w:rPr>
                              <w:t xml:space="preserve"> </w:t>
                            </w:r>
                            <w:r w:rsidRPr="00014B8B">
                              <w:rPr>
                                <w:sz w:val="16"/>
                                <w:szCs w:val="16"/>
                              </w:rPr>
                              <w:t>season.”</w:t>
                            </w:r>
                          </w:p>
                          <w:p w14:paraId="5CF6102A" w14:textId="77777777" w:rsidR="00645FCC" w:rsidRPr="00014B8B" w:rsidRDefault="00645FCC" w:rsidP="00C46B18">
                            <w:pPr>
                              <w:tabs>
                                <w:tab w:val="left" w:pos="0"/>
                              </w:tabs>
                              <w:rPr>
                                <w:sz w:val="16"/>
                                <w:szCs w:val="16"/>
                              </w:rPr>
                            </w:pPr>
                            <w:r w:rsidRPr="00014B8B">
                              <w:rPr>
                                <w:sz w:val="16"/>
                                <w:szCs w:val="16"/>
                              </w:rPr>
                              <w:t>Coach Brown: “They are very under</w:t>
                            </w:r>
                            <w:r w:rsidRPr="003A4F1A">
                              <w:rPr>
                                <w:sz w:val="32"/>
                                <w:szCs w:val="32"/>
                              </w:rPr>
                              <w:t xml:space="preserve"> </w:t>
                            </w:r>
                            <w:r w:rsidRPr="00014B8B">
                              <w:rPr>
                                <w:sz w:val="16"/>
                                <w:szCs w:val="16"/>
                              </w:rPr>
                              <w:t>achieving this year, so far.”</w:t>
                            </w:r>
                          </w:p>
                          <w:p w14:paraId="5683932C" w14:textId="66D6FF83" w:rsidR="00645FCC" w:rsidRDefault="00645FCC" w:rsidP="00C46B18">
                            <w:r w:rsidRPr="003A4F1A">
                              <w:rPr>
                                <w:sz w:val="32"/>
                                <w:szCs w:val="32"/>
                              </w:rPr>
                              <w:tab/>
                            </w:r>
                            <w:r w:rsidRPr="00014B8B">
                              <w:rPr>
                                <w:sz w:val="16"/>
                                <w:szCs w:val="16"/>
                              </w:rPr>
                              <w:t>The hogs as</w:t>
                            </w:r>
                            <w:r w:rsidRPr="003A4F1A">
                              <w:rPr>
                                <w:sz w:val="32"/>
                                <w:szCs w:val="32"/>
                              </w:rPr>
                              <w:t xml:space="preserve"> </w:t>
                            </w:r>
                            <w:r w:rsidRPr="00014B8B">
                              <w:rPr>
                                <w:sz w:val="16"/>
                                <w:szCs w:val="16"/>
                              </w:rPr>
                              <w:t>everyone has said are “wrecking their reputation”. Me, Elle Eaves as a proud hogs fan myself I say that they need to step</w:t>
                            </w:r>
                            <w:r w:rsidRPr="003A4F1A">
                              <w:rPr>
                                <w:sz w:val="32"/>
                                <w:szCs w:val="32"/>
                              </w:rPr>
                              <w:t xml:space="preserve"> </w:t>
                            </w:r>
                            <w:r w:rsidRPr="00014B8B">
                              <w:rPr>
                                <w:sz w:val="16"/>
                                <w:szCs w:val="16"/>
                              </w:rPr>
                              <w:t>up their game. Sydney Greenwell, a proud hogs fan herself also says I will support</w:t>
                            </w:r>
                            <w:r w:rsidRPr="003A4F1A">
                              <w:rPr>
                                <w:sz w:val="32"/>
                                <w:szCs w:val="32"/>
                              </w:rPr>
                              <w:t xml:space="preserve"> </w:t>
                            </w:r>
                            <w:r w:rsidRPr="00014B8B">
                              <w:rPr>
                                <w:sz w:val="16"/>
                                <w:szCs w:val="16"/>
                              </w:rPr>
                              <w:t>the hogs as long as they play football. Goodnight and GO HOGS!</w:t>
                            </w:r>
                            <w:r w:rsidRPr="003A4F1A">
                              <w:rPr>
                                <w:sz w:val="32"/>
                                <w:szCs w:val="32"/>
                              </w:rPr>
                              <w:t xml:space="preserve">   </w:t>
                            </w:r>
                            <w:r>
                              <w:rPr>
                                <w:sz w:val="32"/>
                                <w:szCs w:val="32"/>
                              </w:rPr>
                              <w:t xml:space="preserve">        </w:t>
                            </w:r>
                            <w:r w:rsidRPr="00014B8B">
                              <w:rPr>
                                <w:sz w:val="16"/>
                                <w:szCs w:val="16"/>
                              </w:rPr>
                              <w:t xml:space="preserve">WOOOOOOOOOOOOOOOOOOOOOOO….   PIG SOOIE!!! </w:t>
                            </w:r>
                            <w:r>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228" type="#_x0000_t202" style="position:absolute;margin-left:146.2pt;margin-top:522.5pt;width:179pt;height:332.5pt;z-index:2517157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" mv:complextextbox="1" filled="f" stroked="f">
                <v:textbox>
                  <w:txbxContent>
                    <w:p w14:paraId="3BACBFA8" w14:textId="6792611D" w:rsidR="00645FCC" w:rsidRPr="00C46B18" w:rsidRDefault="00645FCC" w:rsidP="00C46B18">
                      <w:pPr>
                        <w:tabs>
                          <w:tab w:val="left" w:pos="0"/>
                        </w:tabs>
                        <w:rPr>
                          <w:sz w:val="16"/>
                          <w:szCs w:val="16"/>
                        </w:rPr>
                      </w:pPr>
                      <w:r w:rsidRPr="00C46B18">
                        <w:rPr>
                          <w:sz w:val="16"/>
                          <w:szCs w:val="16"/>
                        </w:rPr>
                        <w:t>Hogs Season 2012</w:t>
                      </w:r>
                      <w:r>
                        <w:rPr>
                          <w:sz w:val="16"/>
                          <w:szCs w:val="16"/>
                        </w:rPr>
                        <w:t xml:space="preserve">     by Sydney and Elle</w:t>
                      </w:r>
                    </w:p>
                    <w:p w14:paraId="6D416C1E" w14:textId="77777777" w:rsidR="00645FCC" w:rsidRPr="00C46B18" w:rsidRDefault="00645FCC" w:rsidP="00C46B18">
                      <w:pPr>
                        <w:tabs>
                          <w:tab w:val="left" w:pos="0"/>
                        </w:tabs>
                        <w:rPr>
                          <w:sz w:val="16"/>
                          <w:szCs w:val="16"/>
                        </w:rPr>
                      </w:pPr>
                    </w:p>
                    <w:p w14:paraId="01DD9DCF" w14:textId="77777777" w:rsidR="00645FCC" w:rsidRPr="00C46B18" w:rsidRDefault="00645FCC" w:rsidP="00C46B18">
                      <w:pPr>
                        <w:tabs>
                          <w:tab w:val="left" w:pos="0"/>
                        </w:tabs>
                        <w:rPr>
                          <w:sz w:val="16"/>
                          <w:szCs w:val="16"/>
                        </w:rPr>
                      </w:pPr>
                      <w:r w:rsidRPr="00C46B18">
                        <w:rPr>
                          <w:sz w:val="16"/>
                          <w:szCs w:val="16"/>
                        </w:rPr>
                        <w:t>The hogs have been kind of down lately as all of you hogs fan will know. We interviewed some teachers to get their input on</w:t>
                      </w:r>
                      <w:r w:rsidRPr="003A4F1A">
                        <w:rPr>
                          <w:sz w:val="32"/>
                          <w:szCs w:val="32"/>
                        </w:rPr>
                        <w:t xml:space="preserve"> </w:t>
                      </w:r>
                      <w:r w:rsidRPr="00C46B18">
                        <w:rPr>
                          <w:sz w:val="16"/>
                          <w:szCs w:val="16"/>
                        </w:rPr>
                        <w:t>the 2012 Hogs Football Season so far.</w:t>
                      </w:r>
                    </w:p>
                    <w:p w14:paraId="2DFBB8AF" w14:textId="77777777" w:rsidR="00645FCC" w:rsidRPr="00C46B18" w:rsidRDefault="00645FCC" w:rsidP="00C46B18">
                      <w:pPr>
                        <w:tabs>
                          <w:tab w:val="left" w:pos="0"/>
                        </w:tabs>
                        <w:rPr>
                          <w:sz w:val="16"/>
                          <w:szCs w:val="16"/>
                        </w:rPr>
                      </w:pPr>
                      <w:r w:rsidRPr="00C46B18">
                        <w:rPr>
                          <w:sz w:val="16"/>
                          <w:szCs w:val="16"/>
                        </w:rPr>
                        <w:t>Nurse Ami: “The hogs were pitiful. She is now starting</w:t>
                      </w:r>
                      <w:r w:rsidRPr="003A4F1A">
                        <w:rPr>
                          <w:sz w:val="32"/>
                          <w:szCs w:val="32"/>
                        </w:rPr>
                        <w:t xml:space="preserve"> </w:t>
                      </w:r>
                      <w:r w:rsidRPr="00C46B18">
                        <w:rPr>
                          <w:sz w:val="16"/>
                          <w:szCs w:val="16"/>
                        </w:rPr>
                        <w:t>to be more of a Red Wolves fan.”</w:t>
                      </w:r>
                    </w:p>
                    <w:p w14:paraId="2CE8EB0B" w14:textId="77777777" w:rsidR="00645FCC" w:rsidRPr="003A4F1A" w:rsidRDefault="00645FCC" w:rsidP="00C46B18">
                      <w:pPr>
                        <w:tabs>
                          <w:tab w:val="left" w:pos="0"/>
                        </w:tabs>
                        <w:rPr>
                          <w:sz w:val="32"/>
                          <w:szCs w:val="32"/>
                        </w:rPr>
                      </w:pPr>
                      <w:r w:rsidRPr="00C46B18">
                        <w:rPr>
                          <w:sz w:val="16"/>
                          <w:szCs w:val="16"/>
                        </w:rPr>
                        <w:t>Mrs. Craft: “I am still going to</w:t>
                      </w:r>
                      <w:r w:rsidRPr="003A4F1A">
                        <w:rPr>
                          <w:sz w:val="32"/>
                          <w:szCs w:val="32"/>
                        </w:rPr>
                        <w:t xml:space="preserve"> </w:t>
                      </w:r>
                      <w:r w:rsidRPr="00C46B18">
                        <w:rPr>
                          <w:sz w:val="16"/>
                          <w:szCs w:val="16"/>
                        </w:rPr>
                        <w:t>support the hogs, therefore I am a proud Alumni</w:t>
                      </w:r>
                      <w:r w:rsidRPr="003A4F1A">
                        <w:rPr>
                          <w:sz w:val="32"/>
                          <w:szCs w:val="32"/>
                        </w:rPr>
                        <w:t>.”</w:t>
                      </w:r>
                    </w:p>
                    <w:p w14:paraId="7E8DCAD3" w14:textId="77777777" w:rsidR="00645FCC" w:rsidRPr="00C46B18" w:rsidRDefault="00645FCC" w:rsidP="00C46B18">
                      <w:pPr>
                        <w:tabs>
                          <w:tab w:val="left" w:pos="0"/>
                        </w:tabs>
                        <w:rPr>
                          <w:sz w:val="16"/>
                          <w:szCs w:val="16"/>
                        </w:rPr>
                      </w:pPr>
                      <w:r w:rsidRPr="00C46B18">
                        <w:rPr>
                          <w:sz w:val="16"/>
                          <w:szCs w:val="16"/>
                        </w:rPr>
                        <w:t>Mrs. Benson: “ They are acting</w:t>
                      </w:r>
                      <w:r w:rsidRPr="003A4F1A">
                        <w:rPr>
                          <w:sz w:val="32"/>
                          <w:szCs w:val="32"/>
                        </w:rPr>
                        <w:t xml:space="preserve"> </w:t>
                      </w:r>
                      <w:r w:rsidRPr="00C46B18">
                        <w:rPr>
                          <w:sz w:val="16"/>
                          <w:szCs w:val="16"/>
                        </w:rPr>
                        <w:t>lousy and bad.”</w:t>
                      </w:r>
                    </w:p>
                    <w:p w14:paraId="20AB0BF2" w14:textId="77777777" w:rsidR="00645FCC" w:rsidRPr="00014B8B" w:rsidRDefault="00645FCC" w:rsidP="00C46B18">
                      <w:pPr>
                        <w:tabs>
                          <w:tab w:val="left" w:pos="0"/>
                        </w:tabs>
                        <w:rPr>
                          <w:sz w:val="16"/>
                          <w:szCs w:val="16"/>
                        </w:rPr>
                      </w:pPr>
                      <w:r w:rsidRPr="00C46B18">
                        <w:rPr>
                          <w:sz w:val="16"/>
                          <w:szCs w:val="16"/>
                        </w:rPr>
                        <w:t>Mrs. Johnson: “</w:t>
                      </w:r>
                      <w:r w:rsidRPr="003A4F1A">
                        <w:rPr>
                          <w:sz w:val="32"/>
                          <w:szCs w:val="32"/>
                        </w:rPr>
                        <w:t xml:space="preserve"> </w:t>
                      </w:r>
                      <w:r w:rsidRPr="00C46B18">
                        <w:rPr>
                          <w:sz w:val="16"/>
                          <w:szCs w:val="16"/>
                        </w:rPr>
                        <w:t>Do you</w:t>
                      </w:r>
                      <w:r w:rsidRPr="003A4F1A">
                        <w:rPr>
                          <w:sz w:val="32"/>
                          <w:szCs w:val="32"/>
                        </w:rPr>
                        <w:t xml:space="preserve"> </w:t>
                      </w:r>
                      <w:r w:rsidRPr="00014B8B">
                        <w:rPr>
                          <w:sz w:val="16"/>
                          <w:szCs w:val="16"/>
                        </w:rPr>
                        <w:t>really want to go there? I just hope that next year they can get someone to take</w:t>
                      </w:r>
                      <w:r w:rsidRPr="003A4F1A">
                        <w:rPr>
                          <w:sz w:val="32"/>
                          <w:szCs w:val="32"/>
                        </w:rPr>
                        <w:t xml:space="preserve"> </w:t>
                      </w:r>
                      <w:r w:rsidRPr="00014B8B">
                        <w:rPr>
                          <w:sz w:val="16"/>
                          <w:szCs w:val="16"/>
                        </w:rPr>
                        <w:t>them to the top. I am looking forward to basketball</w:t>
                      </w:r>
                      <w:r w:rsidRPr="003A4F1A">
                        <w:rPr>
                          <w:sz w:val="32"/>
                          <w:szCs w:val="32"/>
                        </w:rPr>
                        <w:t xml:space="preserve"> </w:t>
                      </w:r>
                      <w:r w:rsidRPr="00014B8B">
                        <w:rPr>
                          <w:sz w:val="16"/>
                          <w:szCs w:val="16"/>
                        </w:rPr>
                        <w:t>season.”</w:t>
                      </w:r>
                    </w:p>
                    <w:p w14:paraId="5CF6102A" w14:textId="77777777" w:rsidR="00645FCC" w:rsidRPr="00014B8B" w:rsidRDefault="00645FCC" w:rsidP="00C46B18">
                      <w:pPr>
                        <w:tabs>
                          <w:tab w:val="left" w:pos="0"/>
                        </w:tabs>
                        <w:rPr>
                          <w:sz w:val="16"/>
                          <w:szCs w:val="16"/>
                        </w:rPr>
                      </w:pPr>
                      <w:r w:rsidRPr="00014B8B">
                        <w:rPr>
                          <w:sz w:val="16"/>
                          <w:szCs w:val="16"/>
                        </w:rPr>
                        <w:t>Coach Brown: “They are very under</w:t>
                      </w:r>
                      <w:r w:rsidRPr="003A4F1A">
                        <w:rPr>
                          <w:sz w:val="32"/>
                          <w:szCs w:val="32"/>
                        </w:rPr>
                        <w:t xml:space="preserve"> </w:t>
                      </w:r>
                      <w:r w:rsidRPr="00014B8B">
                        <w:rPr>
                          <w:sz w:val="16"/>
                          <w:szCs w:val="16"/>
                        </w:rPr>
                        <w:t>achieving this year, so far.”</w:t>
                      </w:r>
                    </w:p>
                    <w:p w14:paraId="5683932C" w14:textId="66D6FF83" w:rsidR="00645FCC" w:rsidRDefault="00645FCC" w:rsidP="00C46B18">
                      <w:r w:rsidRPr="003A4F1A">
                        <w:rPr>
                          <w:sz w:val="32"/>
                          <w:szCs w:val="32"/>
                        </w:rPr>
                        <w:tab/>
                      </w:r>
                      <w:r w:rsidRPr="00014B8B">
                        <w:rPr>
                          <w:sz w:val="16"/>
                          <w:szCs w:val="16"/>
                        </w:rPr>
                        <w:t>The hogs as</w:t>
                      </w:r>
                      <w:r w:rsidRPr="003A4F1A">
                        <w:rPr>
                          <w:sz w:val="32"/>
                          <w:szCs w:val="32"/>
                        </w:rPr>
                        <w:t xml:space="preserve"> </w:t>
                      </w:r>
                      <w:r w:rsidRPr="00014B8B">
                        <w:rPr>
                          <w:sz w:val="16"/>
                          <w:szCs w:val="16"/>
                        </w:rPr>
                        <w:t>everyone has said are “wrecking their reputation”. Me, Elle Eaves as a proud hogs fan myself I say that they need to step</w:t>
                      </w:r>
                      <w:r w:rsidRPr="003A4F1A">
                        <w:rPr>
                          <w:sz w:val="32"/>
                          <w:szCs w:val="32"/>
                        </w:rPr>
                        <w:t xml:space="preserve"> </w:t>
                      </w:r>
                      <w:r w:rsidRPr="00014B8B">
                        <w:rPr>
                          <w:sz w:val="16"/>
                          <w:szCs w:val="16"/>
                        </w:rPr>
                        <w:t>up their game. Sydney Greenwell, a proud hogs fan herself also says I will support</w:t>
                      </w:r>
                      <w:r w:rsidRPr="003A4F1A">
                        <w:rPr>
                          <w:sz w:val="32"/>
                          <w:szCs w:val="32"/>
                        </w:rPr>
                        <w:t xml:space="preserve"> </w:t>
                      </w:r>
                      <w:r w:rsidRPr="00014B8B">
                        <w:rPr>
                          <w:sz w:val="16"/>
                          <w:szCs w:val="16"/>
                        </w:rPr>
                        <w:t>the hogs as long as they play football. Goodnight and GO HOGS!</w:t>
                      </w:r>
                      <w:r w:rsidRPr="003A4F1A">
                        <w:rPr>
                          <w:sz w:val="32"/>
                          <w:szCs w:val="32"/>
                        </w:rPr>
                        <w:t xml:space="preserve">   </w:t>
                      </w:r>
                      <w:r>
                        <w:rPr>
                          <w:sz w:val="32"/>
                          <w:szCs w:val="32"/>
                        </w:rPr>
                        <w:t xml:space="preserve">        </w:t>
                      </w:r>
                      <w:r w:rsidRPr="00014B8B">
                        <w:rPr>
                          <w:sz w:val="16"/>
                          <w:szCs w:val="16"/>
                        </w:rPr>
                        <w:t xml:space="preserve">WOOOOOOOOOOOOOOOOOOOOOOO….   PIG SOOIE!!! </w:t>
                      </w:r>
                      <w:r>
                        <w:rPr>
                          <w:sz w:val="36"/>
                          <w:szCs w:val="36"/>
                        </w:rPr>
                        <w:t xml:space="preserve">  </w:t>
                      </w:r>
                    </w:p>
                  </w:txbxContent>
                </v:textbox>
                <w10:wrap type="through" anchorx="page" anchory="page"/>
              </v:shape>
            </w:pict>
          </mc:Fallback>
        </mc:AlternateContent>
      </w:r>
      <w:r w:rsidR="00DF3F20">
        <w:rPr>
          <w:noProof/>
        </w:rPr>
        <mc:AlternateContent>
          <mc:Choice Requires="wpg">
            <w:drawing>
              <wp:anchor distT="0" distB="0" distL="114300" distR="114300" simplePos="1" relativeHeight="251709579" behindDoc="0" locked="0" layoutInCell="1" allowOverlap="1" wp14:anchorId="2E3178AD" wp14:editId="74EEE056">
                <wp:simplePos x="4114800" y="7721600"/>
                <wp:positionH relativeFrom="page">
                  <wp:posOffset>4114800</wp:posOffset>
                </wp:positionH>
                <wp:positionV relativeFrom="page">
                  <wp:posOffset>7721600</wp:posOffset>
                </wp:positionV>
                <wp:extent cx="3418840" cy="2616200"/>
                <wp:effectExtent l="0" t="0" r="0" b="0"/>
                <wp:wrapThrough wrapText="bothSides">
                  <wp:wrapPolygon edited="0">
                    <wp:start x="160" y="0"/>
                    <wp:lineTo x="160" y="21390"/>
                    <wp:lineTo x="21183" y="21390"/>
                    <wp:lineTo x="21183" y="0"/>
                    <wp:lineTo x="160" y="0"/>
                  </wp:wrapPolygon>
                </wp:wrapThrough>
                <wp:docPr id="440" name="Group 440"/>
                <wp:cNvGraphicFramePr/>
                <a:graphic xmlns:a="http://schemas.openxmlformats.org/drawingml/2006/main">
                  <a:graphicData uri="http://schemas.microsoft.com/office/word/2010/wordprocessingGroup">
                    <wpg:wgp>
                      <wpg:cNvGrpSpPr/>
                      <wpg:grpSpPr>
                        <a:xfrm>
                          <a:off x="0" y="0"/>
                          <a:ext cx="3418840" cy="2616200"/>
                          <a:chOff x="0" y="0"/>
                          <a:chExt cx="3418840" cy="2616200"/>
                        </a:xfrm>
                        <a:extLst>
                          <a:ext uri="{0CCBE362-F206-4b92-989A-16890622DB6E}">
                            <ma14:wrappingTextBoxFlag xmlns:ma14="http://schemas.microsoft.com/office/mac/drawingml/2011/main" val="1"/>
                          </a:ext>
                        </a:extLst>
                      </wpg:grpSpPr>
                      <wps:wsp>
                        <wps:cNvPr id="272" name="Text Box 272"/>
                        <wps:cNvSpPr txBox="1"/>
                        <wps:spPr>
                          <a:xfrm>
                            <a:off x="0" y="0"/>
                            <a:ext cx="3418840" cy="2616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Text Box 431"/>
                        <wps:cNvSpPr txBox="1"/>
                        <wps:spPr>
                          <a:xfrm>
                            <a:off x="91440" y="231775"/>
                            <a:ext cx="1543685" cy="294640"/>
                          </a:xfrm>
                          <a:prstGeom prst="rect">
                            <a:avLst/>
                          </a:prstGeom>
                          <a:noFill/>
                          <a:ln>
                            <a:noFill/>
                          </a:ln>
                          <a:effectLst/>
                          <a:extLst>
                            <a:ext uri="{C572A759-6A51-4108-AA02-DFA0A04FC94B}">
                              <ma14:wrappingTextBoxFlag xmlns:ma14="http://schemas.microsoft.com/office/mac/drawingml/2011/main"/>
                            </a:ext>
                          </a:extLst>
                        </wps:spPr>
                        <wps:txbx id="52">
                          <w:txbxContent>
                            <w:p w14:paraId="2E7D63E2" w14:textId="77777777" w:rsidR="00645FCC" w:rsidRDefault="00645FCC" w:rsidP="006E32A0">
                              <w:pPr>
                                <w:rPr>
                                  <w:sz w:val="40"/>
                                  <w:szCs w:val="40"/>
                                </w:rPr>
                              </w:pPr>
                              <w:r>
                                <w:rPr>
                                  <w:sz w:val="40"/>
                                  <w:szCs w:val="40"/>
                                </w:rPr>
                                <w:t>MacBook Airs</w:t>
                              </w:r>
                            </w:p>
                            <w:p w14:paraId="1B6D982A" w14:textId="77777777" w:rsidR="00645FCC" w:rsidRDefault="00645FCC" w:rsidP="006E32A0"/>
                            <w:p w14:paraId="56734C89" w14:textId="61CE8DA0" w:rsidR="00645FCC" w:rsidRDefault="00645FCC" w:rsidP="006E32A0">
                              <w:r>
                                <w:t>Our school is awesome for giving us Mac Books and I think we deserve them. They are the best computers out there. We got AYP for 4 years. I also think though that we should get to get on online games if we are completely done with our work. We need more online freedom. The MacBook Airs are still great though.</w:t>
                              </w:r>
                            </w:p>
                            <w:p w14:paraId="571A9B33" w14:textId="5824418D" w:rsidR="00645FCC" w:rsidRDefault="00645FCC" w:rsidP="006E32A0">
                              <w:proofErr w:type="gramStart"/>
                              <w:r>
                                <w:t>By Hunter M.</w:t>
                              </w:r>
                              <w:proofErr w:type="gramEnd"/>
                            </w:p>
                            <w:p w14:paraId="204C1656" w14:textId="13663A0A" w:rsidR="00645FCC" w:rsidRDefault="00645FCC" w:rsidP="006E32A0">
                              <w:r w:rsidRPr="00FC1305">
                                <w:rPr>
                                  <w:noProof/>
                                </w:rPr>
                                <w:drawing>
                                  <wp:inline distT="0" distB="0" distL="0" distR="0" wp14:anchorId="53CD5CDC" wp14:editId="08704BDA">
                                    <wp:extent cx="2285817" cy="989965"/>
                                    <wp:effectExtent l="0" t="0" r="635" b="635"/>
                                    <wp:docPr id="274" name="Picture 274" descr="MacHD:Users:tpsd:Desktop:macbook-air-refres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macbook-air-refresh-20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303" cy="990176"/>
                                            </a:xfrm>
                                            <a:prstGeom prst="rect">
                                              <a:avLst/>
                                            </a:prstGeom>
                                            <a:noFill/>
                                            <a:ln>
                                              <a:noFill/>
                                            </a:ln>
                                          </pic:spPr>
                                        </pic:pic>
                                      </a:graphicData>
                                    </a:graphic>
                                  </wp:inline>
                                </w:drawing>
                              </w:r>
                            </w:p>
                            <w:p w14:paraId="2201B0AB" w14:textId="77777777" w:rsidR="00645FCC" w:rsidRDefault="00645FCC" w:rsidP="006E32A0">
                              <w:r w:rsidRPr="00FC1305">
                                <w:rPr>
                                  <w:noProof/>
                                </w:rPr>
                                <w:drawing>
                                  <wp:inline distT="0" distB="0" distL="0" distR="0" wp14:anchorId="6DBE728F" wp14:editId="3E3DBED4">
                                    <wp:extent cx="2285817" cy="989965"/>
                                    <wp:effectExtent l="0" t="0" r="635" b="635"/>
                                    <wp:docPr id="273" name="Picture 273" descr="MacHD:Users:tpsd:Desktop:macbook-air-refres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macbook-air-refresh-20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303" cy="990176"/>
                                            </a:xfrm>
                                            <a:prstGeom prst="rect">
                                              <a:avLst/>
                                            </a:prstGeom>
                                            <a:noFill/>
                                            <a:ln>
                                              <a:noFill/>
                                            </a:ln>
                                          </pic:spPr>
                                        </pic:pic>
                                      </a:graphicData>
                                    </a:graphic>
                                  </wp:inline>
                                </w:drawing>
                              </w:r>
                            </w:p>
                            <w:p w14:paraId="35E35847" w14:textId="77777777" w:rsidR="00645FCC" w:rsidRPr="006D6B9A" w:rsidRDefault="00645FCC" w:rsidP="006E32A0">
                              <w:r>
                                <w:tab/>
                              </w:r>
                              <w:r>
                                <w:tab/>
                              </w:r>
                              <w:r>
                                <w:tab/>
                              </w:r>
                              <w:r>
                                <w:tab/>
                                <w:t>By: Hunter Montgomery</w:t>
                              </w:r>
                            </w:p>
                            <w:p w14:paraId="1AC4B66F" w14:textId="77777777" w:rsidR="00645FCC" w:rsidRDefault="00645F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91440" y="525145"/>
                            <a:ext cx="1573530" cy="294005"/>
                          </a:xfrm>
                          <a:prstGeom prst="rect">
                            <a:avLst/>
                          </a:prstGeom>
                          <a:noFill/>
                          <a:ln>
                            <a:noFill/>
                          </a:ln>
                          <a:effectLst/>
                          <a:extLst>
                            <a:ext uri="{C572A759-6A51-4108-AA02-DFA0A04FC94B}">
                              <ma14:wrappingTextBoxFlag xmlns:ma14="http://schemas.microsoft.com/office/mac/drawingml/2011/main"/>
                            </a:ext>
                          </a:extLst>
                        </wps:spPr>
                        <wps:linkedTxbx id="5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 name="Text Box 433"/>
                        <wps:cNvSpPr txBox="1"/>
                        <wps:spPr>
                          <a:xfrm>
                            <a:off x="91440" y="817880"/>
                            <a:ext cx="1610360" cy="177165"/>
                          </a:xfrm>
                          <a:prstGeom prst="rect">
                            <a:avLst/>
                          </a:prstGeom>
                          <a:noFill/>
                          <a:ln>
                            <a:noFill/>
                          </a:ln>
                          <a:effectLst/>
                          <a:extLst>
                            <a:ext uri="{C572A759-6A51-4108-AA02-DFA0A04FC94B}">
                              <ma14:wrappingTextBoxFlag xmlns:ma14="http://schemas.microsoft.com/office/mac/drawingml/2011/main"/>
                            </a:ext>
                          </a:extLst>
                        </wps:spPr>
                        <wps:linkedTxbx id="5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6" name="Text Box 436"/>
                        <wps:cNvSpPr txBox="1"/>
                        <wps:spPr>
                          <a:xfrm>
                            <a:off x="91440" y="993775"/>
                            <a:ext cx="1631950" cy="177800"/>
                          </a:xfrm>
                          <a:prstGeom prst="rect">
                            <a:avLst/>
                          </a:prstGeom>
                          <a:noFill/>
                          <a:ln>
                            <a:noFill/>
                          </a:ln>
                          <a:effectLst/>
                          <a:extLst>
                            <a:ext uri="{C572A759-6A51-4108-AA02-DFA0A04FC94B}">
                              <ma14:wrappingTextBoxFlag xmlns:ma14="http://schemas.microsoft.com/office/mac/drawingml/2011/main"/>
                            </a:ext>
                          </a:extLst>
                        </wps:spPr>
                        <wps:linkedTxbx id="5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7" name="Text Box 437"/>
                        <wps:cNvSpPr txBox="1"/>
                        <wps:spPr>
                          <a:xfrm>
                            <a:off x="2269490" y="993775"/>
                            <a:ext cx="1057910" cy="177800"/>
                          </a:xfrm>
                          <a:prstGeom prst="rect">
                            <a:avLst/>
                          </a:prstGeom>
                          <a:noFill/>
                          <a:ln>
                            <a:noFill/>
                          </a:ln>
                          <a:effectLst/>
                          <a:extLst>
                            <a:ext uri="{C572A759-6A51-4108-AA02-DFA0A04FC94B}">
                              <ma14:wrappingTextBoxFlag xmlns:ma14="http://schemas.microsoft.com/office/mac/drawingml/2011/main"/>
                            </a:ext>
                          </a:extLst>
                        </wps:spPr>
                        <wps:linkedTxbx id="5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Text Box 438"/>
                        <wps:cNvSpPr txBox="1"/>
                        <wps:spPr>
                          <a:xfrm>
                            <a:off x="91440" y="1170305"/>
                            <a:ext cx="3235960" cy="1056640"/>
                          </a:xfrm>
                          <a:prstGeom prst="rect">
                            <a:avLst/>
                          </a:prstGeom>
                          <a:noFill/>
                          <a:ln>
                            <a:noFill/>
                          </a:ln>
                          <a:effectLst/>
                          <a:extLst>
                            <a:ext uri="{C572A759-6A51-4108-AA02-DFA0A04FC94B}">
                              <ma14:wrappingTextBoxFlag xmlns:ma14="http://schemas.microsoft.com/office/mac/drawingml/2011/main"/>
                            </a:ext>
                          </a:extLst>
                        </wps:spPr>
                        <wps:linkedTxbx id="5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Text Box 439"/>
                        <wps:cNvSpPr txBox="1"/>
                        <wps:spPr>
                          <a:xfrm>
                            <a:off x="91440" y="2225675"/>
                            <a:ext cx="3235960" cy="177165"/>
                          </a:xfrm>
                          <a:prstGeom prst="rect">
                            <a:avLst/>
                          </a:prstGeom>
                          <a:noFill/>
                          <a:ln>
                            <a:noFill/>
                          </a:ln>
                          <a:effectLst/>
                          <a:extLst>
                            <a:ext uri="{C572A759-6A51-4108-AA02-DFA0A04FC94B}">
                              <ma14:wrappingTextBoxFlag xmlns:ma14="http://schemas.microsoft.com/office/mac/drawingml/2011/main"/>
                            </a:ext>
                          </a:extLst>
                        </wps:spPr>
                        <wps:linkedTxbx id="5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0" o:spid="_x0000_s1229" style="position:absolute;margin-left:324pt;margin-top:608pt;width:269.2pt;height:206pt;z-index:251709579;mso-position-horizontal-relative:page;mso-position-vertical-relative:page" coordsize="3418840,2616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" mv:complextextbox="1">
                <v:shape id="Text Box 272" o:spid="_x0000_s1230" type="#_x0000_t202" style="position:absolute;width:3418840;height:2616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A+SxgAA&#10;ANwAAAAPAAAAZHJzL2Rvd25yZXYueG1sRI9Ba8JAFITvBf/D8oTe6sYcaoiuoZVWPFjaJh56fGSf&#10;SWj2bciuSfz3XUHocZiZb5hNNplWDNS7xrKC5SICQVxa3XCl4FS8PyUgnEfW2FomBVdykG1nDxtM&#10;tR35m4bcVyJA2KWooPa+S6V0ZU0G3cJ2xME7296gD7KvpO5xDHDTyjiKnqXBhsNCjR3taip/84tR&#10;QMfJFB/J6s1/vp730U/yNR51pdTjfHpZg/A0+f/wvX3QCuJVDLcz4Qj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HA+SxgAAANwAAAAPAAAAAAAAAAAAAAAAAJcCAABkcnMv&#10;ZG93bnJldi54bWxQSwUGAAAAAAQABAD1AAAAigMAAAAA&#10;" mv:complextextbox="1" filled="f" stroked="f"/>
                <v:shape id="Text Box 431" o:spid="_x0000_s1231" type="#_x0000_t202" style="position:absolute;left:91440;top:231775;width:154368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style="mso-next-textbox:#Text Box 432" inset="0,0,0,0">
                    <w:txbxContent>
                      <w:p w14:paraId="2E7D63E2" w14:textId="77777777" w:rsidR="00645FCC" w:rsidRDefault="00645FCC" w:rsidP="006E32A0">
                        <w:pPr>
                          <w:rPr>
                            <w:sz w:val="40"/>
                            <w:szCs w:val="40"/>
                          </w:rPr>
                        </w:pPr>
                        <w:r>
                          <w:rPr>
                            <w:sz w:val="40"/>
                            <w:szCs w:val="40"/>
                          </w:rPr>
                          <w:t>MacBook Airs</w:t>
                        </w:r>
                      </w:p>
                      <w:p w14:paraId="1B6D982A" w14:textId="77777777" w:rsidR="00645FCC" w:rsidRDefault="00645FCC" w:rsidP="006E32A0"/>
                      <w:p w14:paraId="56734C89" w14:textId="61CE8DA0" w:rsidR="00645FCC" w:rsidRDefault="00645FCC" w:rsidP="006E32A0">
                        <w:r>
                          <w:t>Our school is awesome for giving us Mac Books and I think we deserve them. They are the best computers out there. We got AYP for 4 years. I also think though that we should get to get on online games if we are completely done with our work. We need more online freedom. The MacBook Airs are still great though.</w:t>
                        </w:r>
                      </w:p>
                      <w:p w14:paraId="571A9B33" w14:textId="5824418D" w:rsidR="00645FCC" w:rsidRDefault="00645FCC" w:rsidP="006E32A0">
                        <w:proofErr w:type="gramStart"/>
                        <w:r>
                          <w:t>By Hunter M.</w:t>
                        </w:r>
                        <w:proofErr w:type="gramEnd"/>
                      </w:p>
                      <w:p w14:paraId="204C1656" w14:textId="13663A0A" w:rsidR="00645FCC" w:rsidRDefault="00645FCC" w:rsidP="006E32A0">
                        <w:r w:rsidRPr="00FC1305">
                          <w:rPr>
                            <w:noProof/>
                          </w:rPr>
                          <w:drawing>
                            <wp:inline distT="0" distB="0" distL="0" distR="0" wp14:anchorId="53CD5CDC" wp14:editId="08704BDA">
                              <wp:extent cx="2285817" cy="989965"/>
                              <wp:effectExtent l="0" t="0" r="635" b="635"/>
                              <wp:docPr id="274" name="Picture 274" descr="MacHD:Users:tpsd:Desktop:macbook-air-refres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macbook-air-refresh-20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303" cy="990176"/>
                                      </a:xfrm>
                                      <a:prstGeom prst="rect">
                                        <a:avLst/>
                                      </a:prstGeom>
                                      <a:noFill/>
                                      <a:ln>
                                        <a:noFill/>
                                      </a:ln>
                                    </pic:spPr>
                                  </pic:pic>
                                </a:graphicData>
                              </a:graphic>
                            </wp:inline>
                          </w:drawing>
                        </w:r>
                      </w:p>
                      <w:p w14:paraId="2201B0AB" w14:textId="77777777" w:rsidR="00645FCC" w:rsidRDefault="00645FCC" w:rsidP="006E32A0">
                        <w:r w:rsidRPr="00FC1305">
                          <w:rPr>
                            <w:noProof/>
                          </w:rPr>
                          <w:drawing>
                            <wp:inline distT="0" distB="0" distL="0" distR="0" wp14:anchorId="6DBE728F" wp14:editId="3E3DBED4">
                              <wp:extent cx="2285817" cy="989965"/>
                              <wp:effectExtent l="0" t="0" r="635" b="635"/>
                              <wp:docPr id="273" name="Picture 273" descr="MacHD:Users:tpsd:Desktop:macbook-air-refres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macbook-air-refresh-20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303" cy="990176"/>
                                      </a:xfrm>
                                      <a:prstGeom prst="rect">
                                        <a:avLst/>
                                      </a:prstGeom>
                                      <a:noFill/>
                                      <a:ln>
                                        <a:noFill/>
                                      </a:ln>
                                    </pic:spPr>
                                  </pic:pic>
                                </a:graphicData>
                              </a:graphic>
                            </wp:inline>
                          </w:drawing>
                        </w:r>
                      </w:p>
                      <w:p w14:paraId="35E35847" w14:textId="77777777" w:rsidR="00645FCC" w:rsidRPr="006D6B9A" w:rsidRDefault="00645FCC" w:rsidP="006E32A0">
                        <w:r>
                          <w:tab/>
                        </w:r>
                        <w:r>
                          <w:tab/>
                        </w:r>
                        <w:r>
                          <w:tab/>
                        </w:r>
                        <w:r>
                          <w:tab/>
                          <w:t>By: Hunter Montgomery</w:t>
                        </w:r>
                      </w:p>
                      <w:p w14:paraId="1AC4B66F" w14:textId="77777777" w:rsidR="00645FCC" w:rsidRDefault="00645FCC"/>
                    </w:txbxContent>
                  </v:textbox>
                </v:shape>
                <v:shape id="Text Box 432" o:spid="_x0000_s1232" type="#_x0000_t202" style="position:absolute;left:91440;top:525145;width:157353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style="mso-next-textbox:#Text Box 433" inset="0,0,0,0">
                    <w:txbxContent/>
                  </v:textbox>
                </v:shape>
                <v:shape id="Text Box 433" o:spid="_x0000_s1233" type="#_x0000_t202" style="position:absolute;left:91440;top:817880;width:16103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qahxQAA&#10;ANwAAAAPAAAAZHJzL2Rvd25yZXYueG1sRI9Ba8JAFITvhf6H5RW81U1rE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OpqHFAAAA3AAAAA8AAAAAAAAAAAAAAAAAlwIAAGRycy9k&#10;b3ducmV2LnhtbFBLBQYAAAAABAAEAPUAAACJAwAAAAA=&#10;" filled="f" stroked="f">
                  <v:textbox style="mso-next-textbox:#Text Box 436" inset="0,0,0,0">
                    <w:txbxContent/>
                  </v:textbox>
                </v:shape>
                <v:shape id="Text Box 436" o:spid="_x0000_s1234" type="#_x0000_t202" style="position:absolute;left:91440;top:993775;width:16319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QU5xQAA&#10;ANwAAAAPAAAAZHJzL2Rvd25yZXYueG1sRI9Ba8JAFITvBf/D8gre6qZVgo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5BTnFAAAA3AAAAA8AAAAAAAAAAAAAAAAAlwIAAGRycy9k&#10;b3ducmV2LnhtbFBLBQYAAAAABAAEAPUAAACJAwAAAAA=&#10;" filled="f" stroked="f">
                  <v:textbox style="mso-next-textbox:#Text Box 437" inset="0,0,0,0">
                    <w:txbxContent/>
                  </v:textbox>
                </v:shape>
                <v:shape id="Text Box 437" o:spid="_x0000_s1235" type="#_x0000_t202" style="position:absolute;left:2269490;top:993775;width:105791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aCixgAA&#10;ANwAAAAPAAAAZHJzL2Rvd25yZXYueG1sRI9Ba8JAFITvQv/D8gq96aat2J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NaCixgAAANwAAAAPAAAAAAAAAAAAAAAAAJcCAABkcnMv&#10;ZG93bnJldi54bWxQSwUGAAAAAAQABAD1AAAAigMAAAAA&#10;" filled="f" stroked="f">
                  <v:textbox style="mso-next-textbox:#Text Box 438" inset="0,0,0,0">
                    <w:txbxContent/>
                  </v:textbox>
                </v:shape>
                <v:shape id="Text Box 438" o:spid="_x0000_s1236" type="#_x0000_t202" style="position:absolute;left:91440;top:1170305;width:3235960;height:1056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style="mso-next-textbox:#Text Box 439" inset="0,0,0,0">
                    <w:txbxContent/>
                  </v:textbox>
                </v:shape>
                <v:shape id="Text Box 439" o:spid="_x0000_s1237" type="#_x0000_t202" style="position:absolute;left:91440;top:2225675;width:32359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pFLxQAA&#10;ANwAAAAPAAAAZHJzL2Rvd25yZXYueG1sRI9Ba8JAFITvBf/D8oTe6sZWRF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mkUvFAAAA3AAAAA8AAAAAAAAAAAAAAAAAlwIAAGRycy9k&#10;b3ducmV2LnhtbFBLBQYAAAAABAAEAPUAAACJAwAAAAA=&#10;" filled="f" stroked="f">
                  <v:textbox inset="0,0,0,0">
                    <w:txbxContent/>
                  </v:textbox>
                </v:shape>
                <w10:wrap type="through" anchorx="page" anchory="page"/>
              </v:group>
            </w:pict>
          </mc:Fallback>
        </mc:AlternateContent>
      </w:r>
      <w:r w:rsidR="00DF3F20">
        <w:rPr>
          <w:noProof/>
        </w:rPr>
        <mc:AlternateContent>
          <mc:Choice Requires="wpg">
            <w:drawing>
              <wp:anchor distT="0" distB="0" distL="114300" distR="114300" simplePos="1" relativeHeight="251658345" behindDoc="0" locked="0" layoutInCell="1" allowOverlap="1" wp14:anchorId="7FFBE14F" wp14:editId="1D76AD62">
                <wp:simplePos x="635000" y="1080770"/>
                <wp:positionH relativeFrom="page">
                  <wp:posOffset>635000</wp:posOffset>
                </wp:positionH>
                <wp:positionV relativeFrom="page">
                  <wp:posOffset>1080770</wp:posOffset>
                </wp:positionV>
                <wp:extent cx="4394200" cy="2030095"/>
                <wp:effectExtent l="0" t="0" r="0" b="1905"/>
                <wp:wrapThrough wrapText="bothSides">
                  <wp:wrapPolygon edited="0">
                    <wp:start x="125" y="0"/>
                    <wp:lineTo x="125" y="21350"/>
                    <wp:lineTo x="21350" y="21350"/>
                    <wp:lineTo x="21350" y="0"/>
                    <wp:lineTo x="125" y="0"/>
                  </wp:wrapPolygon>
                </wp:wrapThrough>
                <wp:docPr id="430" name="Group 430"/>
                <wp:cNvGraphicFramePr/>
                <a:graphic xmlns:a="http://schemas.openxmlformats.org/drawingml/2006/main">
                  <a:graphicData uri="http://schemas.microsoft.com/office/word/2010/wordprocessingGroup">
                    <wpg:wgp>
                      <wpg:cNvGrpSpPr/>
                      <wpg:grpSpPr>
                        <a:xfrm>
                          <a:off x="0" y="0"/>
                          <a:ext cx="4394200" cy="2030095"/>
                          <a:chOff x="0" y="0"/>
                          <a:chExt cx="4394200" cy="2030095"/>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4394200" cy="203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24" name="Text Box 424"/>
                        <wps:cNvSpPr txBox="1"/>
                        <wps:spPr>
                          <a:xfrm>
                            <a:off x="91440" y="0"/>
                            <a:ext cx="2748280" cy="202565"/>
                          </a:xfrm>
                          <a:prstGeom prst="rect">
                            <a:avLst/>
                          </a:prstGeom>
                          <a:noFill/>
                          <a:ln>
                            <a:noFill/>
                          </a:ln>
                          <a:effectLst/>
                          <a:extLst>
                            <a:ext uri="{C572A759-6A51-4108-AA02-DFA0A04FC94B}">
                              <ma14:wrappingTextBoxFlag xmlns:ma14="http://schemas.microsoft.com/office/mac/drawingml/2011/main"/>
                            </a:ext>
                          </a:extLst>
                        </wps:spPr>
                        <wps:txbx id="53">
                          <w:txbxContent>
                            <w:p w14:paraId="175447D5" w14:textId="77777777" w:rsidR="00645FCC" w:rsidRPr="00F659EA" w:rsidRDefault="00645FCC" w:rsidP="002D0267">
                              <w:pPr>
                                <w:rPr>
                                  <w:rFonts w:ascii="Apple Chancery" w:hAnsi="Apple Chancery" w:cs="Apple Chancery"/>
                                  <w:color w:val="F1EDD0" w:themeColor="accent4"/>
                                  <w:sz w:val="20"/>
                                  <w:szCs w:val="20"/>
                                  <w:u w:val="single"/>
                                </w:rPr>
                              </w:pPr>
                              <w:r w:rsidRPr="00F659EA">
                                <w:rPr>
                                  <w:rFonts w:ascii="Apple Chancery" w:hAnsi="Apple Chancery" w:cs="Apple Chancery"/>
                                  <w:color w:val="F1EDD0" w:themeColor="accent4"/>
                                  <w:sz w:val="20"/>
                                  <w:szCs w:val="20"/>
                                  <w:u w:val="single"/>
                                </w:rPr>
                                <w:t>NEA District Fair</w:t>
                              </w:r>
                            </w:p>
                            <w:p w14:paraId="17547146"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ab/>
                                <w:t>The NEA District fair is in town this week! It opened at the new fair grounds in Jonesboro on last Thursday, September 13, 2012. It closes tomorrow night at midnight. The fair is a fun way for people of all ages to enjoy themselves. They have fun rides, rodeos, competitions, beauty pageants, good food, concerts, and much more! The fair is fun, and it makes everyone happy when it comes to town.</w:t>
                              </w:r>
                            </w:p>
                            <w:p w14:paraId="1D8A5B6E"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-Katelyn &amp; Katelyn</w:t>
                              </w:r>
                            </w:p>
                            <w:p w14:paraId="5FE24BFF"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September 21, 2012</w:t>
                              </w:r>
                            </w:p>
                            <w:p w14:paraId="3641F7EA" w14:textId="19EE82CD" w:rsidR="00645FCC" w:rsidRPr="00CA47DA" w:rsidRDefault="00645FCC" w:rsidP="004F11F3">
                              <w:pPr>
                                <w:pStyle w:val="BodyText-L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Text Box 425"/>
                        <wps:cNvSpPr txBox="1"/>
                        <wps:spPr>
                          <a:xfrm>
                            <a:off x="91440" y="201295"/>
                            <a:ext cx="3124200" cy="173990"/>
                          </a:xfrm>
                          <a:prstGeom prst="rect">
                            <a:avLst/>
                          </a:prstGeom>
                          <a:noFill/>
                          <a:ln>
                            <a:noFill/>
                          </a:ln>
                          <a:effectLst/>
                          <a:extLst>
                            <a:ext uri="{C572A759-6A51-4108-AA02-DFA0A04FC94B}">
                              <ma14:wrappingTextBoxFlag xmlns:ma14="http://schemas.microsoft.com/office/mac/drawingml/2011/main"/>
                            </a:ext>
                          </a:extLst>
                        </wps:spPr>
                        <wps:linkedTxbx id="5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Text Box 426"/>
                        <wps:cNvSpPr txBox="1"/>
                        <wps:spPr>
                          <a:xfrm>
                            <a:off x="91440" y="374015"/>
                            <a:ext cx="3527425" cy="173990"/>
                          </a:xfrm>
                          <a:prstGeom prst="rect">
                            <a:avLst/>
                          </a:prstGeom>
                          <a:noFill/>
                          <a:ln>
                            <a:noFill/>
                          </a:ln>
                          <a:effectLst/>
                          <a:extLst>
                            <a:ext uri="{C572A759-6A51-4108-AA02-DFA0A04FC94B}">
                              <ma14:wrappingTextBoxFlag xmlns:ma14="http://schemas.microsoft.com/office/mac/drawingml/2011/main"/>
                            </a:ext>
                          </a:extLst>
                        </wps:spPr>
                        <wps:linkedTxbx id="5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7" name="Text Box 427"/>
                        <wps:cNvSpPr txBox="1"/>
                        <wps:spPr>
                          <a:xfrm>
                            <a:off x="91440" y="546735"/>
                            <a:ext cx="4211320" cy="1038860"/>
                          </a:xfrm>
                          <a:prstGeom prst="rect">
                            <a:avLst/>
                          </a:prstGeom>
                          <a:noFill/>
                          <a:ln>
                            <a:noFill/>
                          </a:ln>
                          <a:effectLst/>
                          <a:extLst>
                            <a:ext uri="{C572A759-6A51-4108-AA02-DFA0A04FC94B}">
                              <ma14:wrappingTextBoxFlag xmlns:ma14="http://schemas.microsoft.com/office/mac/drawingml/2011/main"/>
                            </a:ext>
                          </a:extLst>
                        </wps:spPr>
                        <wps:linkedTxbx id="5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 name="Text Box 428"/>
                        <wps:cNvSpPr txBox="1"/>
                        <wps:spPr>
                          <a:xfrm>
                            <a:off x="91440" y="1584325"/>
                            <a:ext cx="1889760" cy="173990"/>
                          </a:xfrm>
                          <a:prstGeom prst="rect">
                            <a:avLst/>
                          </a:prstGeom>
                          <a:noFill/>
                          <a:ln>
                            <a:noFill/>
                          </a:ln>
                          <a:effectLst/>
                          <a:extLst>
                            <a:ext uri="{C572A759-6A51-4108-AA02-DFA0A04FC94B}">
                              <ma14:wrappingTextBoxFlag xmlns:ma14="http://schemas.microsoft.com/office/mac/drawingml/2011/main"/>
                            </a:ext>
                          </a:extLst>
                        </wps:spPr>
                        <wps:linkedTxbx id="5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91440" y="1757045"/>
                            <a:ext cx="1889760" cy="173990"/>
                          </a:xfrm>
                          <a:prstGeom prst="rect">
                            <a:avLst/>
                          </a:prstGeom>
                          <a:noFill/>
                          <a:ln>
                            <a:noFill/>
                          </a:ln>
                          <a:effectLst/>
                          <a:extLst>
                            <a:ext uri="{C572A759-6A51-4108-AA02-DFA0A04FC94B}">
                              <ma14:wrappingTextBoxFlag xmlns:ma14="http://schemas.microsoft.com/office/mac/drawingml/2011/main"/>
                            </a:ext>
                          </a:extLst>
                        </wps:spPr>
                        <wps:linkedTxbx id="5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0" o:spid="_x0000_s1238" style="position:absolute;margin-left:50pt;margin-top:85.1pt;width:346pt;height:159.85pt;z-index:251658345;mso-position-horizontal-relative:page;mso-position-vertical-relative:page" coordsize="4394200,2030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" mv:complextextbox="1">
                <v:shape id="Text Box 301" o:spid="_x0000_s1239" type="#_x0000_t202" style="position:absolute;width:4394200;height:2030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424" o:spid="_x0000_s1240" type="#_x0000_t202" style="position:absolute;left:91440;width:274828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qgI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AjFAAAA3AAAAA8AAAAAAAAAAAAAAAAAlwIAAGRycy9k&#10;b3ducmV2LnhtbFBLBQYAAAAABAAEAPUAAACJAwAAAAA=&#10;" filled="f" stroked="f">
                  <v:textbox style="mso-next-textbox:#Text Box 425" inset="0,0,0,0">
                    <w:txbxContent>
                      <w:p w14:paraId="175447D5" w14:textId="77777777" w:rsidR="00645FCC" w:rsidRPr="00F659EA" w:rsidRDefault="00645FCC" w:rsidP="002D0267">
                        <w:pPr>
                          <w:rPr>
                            <w:rFonts w:ascii="Apple Chancery" w:hAnsi="Apple Chancery" w:cs="Apple Chancery"/>
                            <w:color w:val="F1EDD0" w:themeColor="accent4"/>
                            <w:sz w:val="20"/>
                            <w:szCs w:val="20"/>
                            <w:u w:val="single"/>
                          </w:rPr>
                        </w:pPr>
                        <w:r w:rsidRPr="00F659EA">
                          <w:rPr>
                            <w:rFonts w:ascii="Apple Chancery" w:hAnsi="Apple Chancery" w:cs="Apple Chancery"/>
                            <w:color w:val="F1EDD0" w:themeColor="accent4"/>
                            <w:sz w:val="20"/>
                            <w:szCs w:val="20"/>
                            <w:u w:val="single"/>
                          </w:rPr>
                          <w:t>NEA District Fair</w:t>
                        </w:r>
                      </w:p>
                      <w:p w14:paraId="17547146"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ab/>
                          <w:t>The NEA District fair is in town this week! It opened at the new fair grounds in Jonesboro on last Thursday, September 13, 2012. It closes tomorrow night at midnight. The fair is a fun way for people of all ages to enjoy themselves. They have fun rides, rodeos, competitions, beauty pageants, good food, concerts, and much more! The fair is fun, and it makes everyone happy when it comes to town.</w:t>
                        </w:r>
                      </w:p>
                      <w:p w14:paraId="1D8A5B6E"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-Katelyn &amp; Katelyn</w:t>
                        </w:r>
                      </w:p>
                      <w:p w14:paraId="5FE24BFF" w14:textId="77777777" w:rsidR="00645FCC" w:rsidRPr="00F659EA" w:rsidRDefault="00645FCC" w:rsidP="002D0267">
                        <w:pPr>
                          <w:rPr>
                            <w:rFonts w:ascii="Lucida Calligraphy" w:hAnsi="Lucida Calligraphy" w:cs="Apple Chancery"/>
                            <w:color w:val="F1EDD0" w:themeColor="accent4"/>
                            <w:sz w:val="20"/>
                            <w:szCs w:val="20"/>
                          </w:rPr>
                        </w:pPr>
                        <w:r w:rsidRPr="00F659EA">
                          <w:rPr>
                            <w:rFonts w:ascii="Lucida Calligraphy" w:hAnsi="Lucida Calligraphy" w:cs="Apple Chancery"/>
                            <w:color w:val="F1EDD0" w:themeColor="accent4"/>
                            <w:sz w:val="20"/>
                            <w:szCs w:val="20"/>
                          </w:rPr>
                          <w:t>September 21, 2012</w:t>
                        </w:r>
                      </w:p>
                      <w:p w14:paraId="3641F7EA" w14:textId="19EE82CD" w:rsidR="00645FCC" w:rsidRPr="00CA47DA" w:rsidRDefault="00645FCC" w:rsidP="004F11F3">
                        <w:pPr>
                          <w:pStyle w:val="BodyText-Light"/>
                        </w:pPr>
                      </w:p>
                    </w:txbxContent>
                  </v:textbox>
                </v:shape>
                <v:shape id="Text Box 425" o:spid="_x0000_s1241" type="#_x0000_t202" style="position:absolute;left:91440;top:201295;width:312420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g2TxgAA&#10;ANwAAAAPAAAAZHJzL2Rvd25yZXYueG1sRI9Ba8JAFITvQv/D8gredFOx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cg2TxgAAANwAAAAPAAAAAAAAAAAAAAAAAJcCAABkcnMv&#10;ZG93bnJldi54bWxQSwUGAAAAAAQABAD1AAAAigMAAAAA&#10;" filled="f" stroked="f">
                  <v:textbox style="mso-next-textbox:#Text Box 426" inset="0,0,0,0">
                    <w:txbxContent/>
                  </v:textbox>
                </v:shape>
                <v:shape id="Text Box 426" o:spid="_x0000_s1242" type="#_x0000_t202" style="position:absolute;left:91440;top:374015;width:352742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JPk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gk+TFAAAA3AAAAA8AAAAAAAAAAAAAAAAAlwIAAGRycy9k&#10;b3ducmV2LnhtbFBLBQYAAAAABAAEAPUAAACJAwAAAAA=&#10;" filled="f" stroked="f">
                  <v:textbox style="mso-next-textbox:#Text Box 427" inset="0,0,0,0">
                    <w:txbxContent/>
                  </v:textbox>
                </v:shape>
                <v:shape id="Text Box 427" o:spid="_x0000_s1243" type="#_x0000_t202" style="position:absolute;left:91440;top:546735;width:4211320;height:1038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DZ/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DZ/xgAAANwAAAAPAAAAAAAAAAAAAAAAAJcCAABkcnMv&#10;ZG93bnJldi54bWxQSwUGAAAAAAQABAD1AAAAigMAAAAA&#10;" filled="f" stroked="f">
                  <v:textbox style="mso-next-textbox:#Text Box 428" inset="0,0,0,0">
                    <w:txbxContent/>
                  </v:textbox>
                </v:shape>
                <v:shape id="Text Box 428" o:spid="_x0000_s1244" type="#_x0000_t202" style="position:absolute;left:91440;top:1584325;width:188976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6INwQAA&#10;ANwAAAAPAAAAZHJzL2Rvd25yZXYueG1sRE9Ni8IwEL0v+B/CCN7WVBF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OiDcEAAADcAAAADwAAAAAAAAAAAAAAAACXAgAAZHJzL2Rvd25y&#10;ZXYueG1sUEsFBgAAAAAEAAQA9QAAAIUDAAAAAA==&#10;" filled="f" stroked="f">
                  <v:textbox style="mso-next-textbox:#Text Box 429" inset="0,0,0,0">
                    <w:txbxContent/>
                  </v:textbox>
                </v:shape>
                <v:shape id="Text Box 429" o:spid="_x0000_s1245" type="#_x0000_t202" style="position:absolute;left:91440;top:1757045;width:188976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weWxAAA&#10;ANwAAAAPAAAAZHJzL2Rvd25yZXYueG1sRI9Ba8JAFITvgv9heYI33Sgi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8HlsQAAADcAAAADwAAAAAAAAAAAAAAAACXAgAAZHJzL2Rv&#10;d25yZXYueG1sUEsFBgAAAAAEAAQA9QAAAIgDAAAAAA==&#10;" filled="f" stroked="f">
                  <v:textbox inset="0,0,0,0">
                    <w:txbxContent/>
                  </v:textbox>
                </v:shape>
                <w10:wrap type="through" anchorx="page" anchory="page"/>
              </v:group>
            </w:pict>
          </mc:Fallback>
        </mc:AlternateContent>
      </w:r>
      <w:r w:rsidR="002D0267">
        <w:rPr>
          <w:noProof/>
        </w:rPr>
        <mc:AlternateContent>
          <mc:Choice Requires="wps">
            <w:drawing>
              <wp:anchor distT="0" distB="0" distL="114300" distR="114300" simplePos="0" relativeHeight="251658343" behindDoc="0" locked="0" layoutInCell="1" allowOverlap="1" wp14:anchorId="0FCA58B5" wp14:editId="4227B99C">
                <wp:simplePos x="0" y="0"/>
                <wp:positionH relativeFrom="page">
                  <wp:posOffset>688340</wp:posOffset>
                </wp:positionH>
                <wp:positionV relativeFrom="page">
                  <wp:posOffset>726440</wp:posOffset>
                </wp:positionV>
                <wp:extent cx="2819400" cy="548640"/>
                <wp:effectExtent l="0" t="0" r="0" b="10160"/>
                <wp:wrapTight wrapText="bothSides">
                  <wp:wrapPolygon edited="0">
                    <wp:start x="195" y="0"/>
                    <wp:lineTo x="195" y="21000"/>
                    <wp:lineTo x="21211" y="21000"/>
                    <wp:lineTo x="21211" y="0"/>
                    <wp:lineTo x="195"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40D579" w14:textId="24E09DED" w:rsidR="00645FCC" w:rsidRPr="002D0267" w:rsidRDefault="00645FCC" w:rsidP="004F11F3">
                            <w:pPr>
                              <w:pStyle w:val="Title-Back"/>
                              <w:rPr>
                                <w:sz w:val="44"/>
                                <w:szCs w:val="44"/>
                              </w:rPr>
                            </w:pPr>
                            <w:r w:rsidRPr="002D0267">
                              <w:rPr>
                                <w:sz w:val="44"/>
                                <w:szCs w:val="44"/>
                                <w:highlight w:val="darkYellow"/>
                              </w:rPr>
                              <w:t>The Fair is in Town!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46" type="#_x0000_t202" style="position:absolute;margin-left:54.2pt;margin-top:57.2pt;width:222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xtO/kCAABX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" filled="f" stroked="f">
                <v:textbox inset=",0,,0">
                  <w:txbxContent>
                    <w:p w14:paraId="2D40D579" w14:textId="24E09DED" w:rsidR="00645FCC" w:rsidRPr="002D0267" w:rsidRDefault="00645FCC" w:rsidP="004F11F3">
                      <w:pPr>
                        <w:pStyle w:val="Title-Back"/>
                        <w:rPr>
                          <w:sz w:val="44"/>
                          <w:szCs w:val="44"/>
                        </w:rPr>
                      </w:pPr>
                      <w:r w:rsidRPr="002D0267">
                        <w:rPr>
                          <w:sz w:val="44"/>
                          <w:szCs w:val="44"/>
                          <w:highlight w:val="darkYellow"/>
                        </w:rPr>
                        <w:t>The Fair is in Town!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4" behindDoc="0" locked="0" layoutInCell="1" allowOverlap="1" wp14:anchorId="6CF2ACCD" wp14:editId="16514399">
                <wp:simplePos x="0" y="0"/>
                <wp:positionH relativeFrom="page">
                  <wp:posOffset>2921000</wp:posOffset>
                </wp:positionH>
                <wp:positionV relativeFrom="page">
                  <wp:posOffset>6819900</wp:posOffset>
                </wp:positionV>
                <wp:extent cx="3657600" cy="1143000"/>
                <wp:effectExtent l="0" t="0" r="0" b="0"/>
                <wp:wrapTight wrapText="bothSides">
                  <wp:wrapPolygon edited="0">
                    <wp:start x="150" y="0"/>
                    <wp:lineTo x="150" y="21120"/>
                    <wp:lineTo x="21300" y="21120"/>
                    <wp:lineTo x="21300" y="0"/>
                    <wp:lineTo x="150"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C98E44" w14:textId="727F056E" w:rsidR="00645FCC" w:rsidRPr="00CA47DA" w:rsidRDefault="00645FCC" w:rsidP="004F11F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47" type="#_x0000_t202" style="position:absolute;margin-left:230pt;margin-top:537pt;width:4in;height:90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" filled="f" stroked="f">
                <v:textbox inset=",0,,0">
                  <w:txbxContent>
                    <w:p w14:paraId="20C98E44" w14:textId="727F056E" w:rsidR="00645FCC" w:rsidRPr="00CA47DA" w:rsidRDefault="00645FCC" w:rsidP="004F11F3">
                      <w:pPr>
                        <w:pStyle w:val="BodyText"/>
                      </w:pPr>
                    </w:p>
                  </w:txbxContent>
                </v:textbox>
                <w10:wrap type="tight" anchorx="page" anchory="page"/>
              </v:shape>
            </w:pict>
          </mc:Fallback>
        </mc:AlternateContent>
      </w:r>
      <w:bookmarkStart w:id="0" w:name="_GoBack"/>
      <w:bookmarkEnd w:id="0"/>
    </w:p>
    <w:sectPr w:rsidR="004F11F3" w:rsidSect="004F11F3">
      <w:headerReference w:type="default" r:id="rId48"/>
      <w:footerReference w:type="default" r:id="rId49"/>
      <w:headerReference w:type="first" r:id="rId50"/>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EC0A9" w14:textId="77777777" w:rsidR="00DF3F20" w:rsidRDefault="00DF3F20">
      <w:r>
        <w:separator/>
      </w:r>
    </w:p>
  </w:endnote>
  <w:endnote w:type="continuationSeparator" w:id="0">
    <w:p w14:paraId="388AA1E4" w14:textId="77777777" w:rsidR="00DF3F20" w:rsidRDefault="00DF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urlz MT">
    <w:panose1 w:val="04040404050702020202"/>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halkboard">
    <w:panose1 w:val="03050602040202020205"/>
    <w:charset w:val="00"/>
    <w:family w:val="auto"/>
    <w:pitch w:val="variable"/>
    <w:sig w:usb0="8000002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Gill Sans Ultra Bold">
    <w:panose1 w:val="020B0A02020104020203"/>
    <w:charset w:val="00"/>
    <w:family w:val="auto"/>
    <w:pitch w:val="variable"/>
    <w:sig w:usb0="00000003" w:usb1="00000000" w:usb2="00000000" w:usb3="00000000" w:csb0="00000003" w:csb1="00000000"/>
  </w:font>
  <w:font w:name="Lucida Blackletter">
    <w:panose1 w:val="000000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Marker Felt">
    <w:panose1 w:val="02000400000000000000"/>
    <w:charset w:val="00"/>
    <w:family w:val="auto"/>
    <w:pitch w:val="variable"/>
    <w:sig w:usb0="80000063" w:usb1="00000040" w:usb2="00000000" w:usb3="00000000" w:csb0="00000111" w:csb1="00000000"/>
  </w:font>
  <w:font w:name="Apple Symbols">
    <w:panose1 w:val="02000000000000000000"/>
    <w:charset w:val="00"/>
    <w:family w:val="auto"/>
    <w:pitch w:val="variable"/>
    <w:sig w:usb0="800000A3" w:usb1="08007BEB" w:usb2="01840034" w:usb3="00000000" w:csb0="000001FB" w:csb1="00000000"/>
  </w:font>
  <w:font w:name="Edwardian Script ITC">
    <w:panose1 w:val="030303020407070D08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9487" w14:textId="77777777" w:rsidR="00645FCC" w:rsidRDefault="00645FCC">
    <w:pPr>
      <w:pStyle w:val="Footer"/>
    </w:pPr>
    <w:r>
      <w:rPr>
        <w:noProof/>
      </w:rPr>
      <mc:AlternateContent>
        <mc:Choice Requires="wps">
          <w:drawing>
            <wp:anchor distT="0" distB="0" distL="114300" distR="114300" simplePos="0" relativeHeight="251658265" behindDoc="0" locked="0" layoutInCell="1" allowOverlap="1" wp14:anchorId="406212A0" wp14:editId="0D71485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21A0" w14:textId="77777777" w:rsidR="00645FCC" w:rsidRDefault="00645FCC" w:rsidP="004F11F3">
                          <w:pPr>
                            <w:pStyle w:val="Page"/>
                          </w:pPr>
                          <w:r>
                            <w:fldChar w:fldCharType="begin"/>
                          </w:r>
                          <w:r>
                            <w:instrText xml:space="preserve"> page </w:instrText>
                          </w:r>
                          <w:r>
                            <w:fldChar w:fldCharType="separate"/>
                          </w:r>
                          <w:r w:rsidR="00DF3F20">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250"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2AC321A0" w14:textId="77777777" w:rsidR="00645FCC" w:rsidRDefault="00645FCC" w:rsidP="004F11F3">
                    <w:pPr>
                      <w:pStyle w:val="Page"/>
                    </w:pPr>
                    <w:r>
                      <w:fldChar w:fldCharType="begin"/>
                    </w:r>
                    <w:r>
                      <w:instrText xml:space="preserve"> page </w:instrText>
                    </w:r>
                    <w:r>
                      <w:fldChar w:fldCharType="separate"/>
                    </w:r>
                    <w:r w:rsidR="00DF3F20">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EE6A4" w14:textId="77777777" w:rsidR="00645FCC" w:rsidRDefault="00645F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CF6DA" w14:textId="77777777" w:rsidR="00DF3F20" w:rsidRDefault="00DF3F20">
      <w:r>
        <w:separator/>
      </w:r>
    </w:p>
  </w:footnote>
  <w:footnote w:type="continuationSeparator" w:id="0">
    <w:p w14:paraId="24738611" w14:textId="77777777" w:rsidR="00DF3F20" w:rsidRDefault="00DF3F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0ABF6" w14:textId="77777777" w:rsidR="00645FCC" w:rsidRDefault="00645FCC">
    <w:pPr>
      <w:pStyle w:val="Header"/>
    </w:pPr>
    <w:r>
      <w:rPr>
        <w:noProof/>
      </w:rPr>
      <mc:AlternateContent>
        <mc:Choice Requires="wps">
          <w:drawing>
            <wp:anchor distT="0" distB="0" distL="114300" distR="114300" simplePos="0" relativeHeight="251658254" behindDoc="0" locked="0" layoutInCell="1" allowOverlap="1" wp14:anchorId="4B5BE5DB" wp14:editId="1F8DE910">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C960891" w14:textId="77777777" w:rsidR="00645FCC" w:rsidRDefault="00645FCC" w:rsidP="004F11F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248"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2C960891" w14:textId="77777777" w:rsidR="00645FCC" w:rsidRDefault="00645FCC" w:rsidP="004F11F3">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2232D0DF" wp14:editId="1283CE7C">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65952BDC" wp14:editId="26C07555">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41DBF7D" w14:textId="77777777" w:rsidR="00645FCC" w:rsidRDefault="00645FCC" w:rsidP="004F11F3">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49"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541DBF7D" w14:textId="77777777" w:rsidR="00645FCC" w:rsidRDefault="00645FCC" w:rsidP="004F11F3">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D1BC" w14:textId="77777777" w:rsidR="00645FCC" w:rsidRDefault="00645FCC">
    <w:pPr>
      <w:pStyle w:val="Header"/>
    </w:pPr>
    <w:r>
      <w:rPr>
        <w:noProof/>
      </w:rPr>
      <mc:AlternateContent>
        <mc:Choice Requires="wps">
          <w:drawing>
            <wp:anchor distT="0" distB="0" distL="114300" distR="114300" simplePos="0" relativeHeight="251658220" behindDoc="0" locked="0" layoutInCell="1" allowOverlap="1" wp14:anchorId="4DEFE3C7" wp14:editId="07022469">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783B7ED2" wp14:editId="1D7D44B6">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9C1CEDC" wp14:editId="4B29B878">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1A96B8AD" wp14:editId="23377999">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2240B7A1" wp14:editId="27D1552F">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C846" w14:textId="77777777" w:rsidR="00645FCC" w:rsidRDefault="00645FCC">
    <w:pPr>
      <w:pStyle w:val="Header"/>
    </w:pPr>
    <w:r>
      <w:rPr>
        <w:noProof/>
      </w:rPr>
      <mc:AlternateContent>
        <mc:Choice Requires="wps">
          <w:drawing>
            <wp:anchor distT="0" distB="0" distL="114300" distR="114300" simplePos="0" relativeHeight="251658224" behindDoc="0" locked="0" layoutInCell="1" allowOverlap="1" wp14:anchorId="24BDC0AC" wp14:editId="1E953CBC">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5E47BF41" wp14:editId="0180FAFB">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4C2924E8" wp14:editId="6179BB30">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CF5C6" w14:textId="77777777" w:rsidR="00645FCC" w:rsidRDefault="00645FCC">
    <w:pPr>
      <w:pStyle w:val="Header"/>
    </w:pPr>
    <w:r>
      <w:rPr>
        <w:noProof/>
      </w:rPr>
      <mc:AlternateContent>
        <mc:Choice Requires="wpg">
          <w:drawing>
            <wp:anchor distT="0" distB="0" distL="114300" distR="114300" simplePos="0" relativeHeight="251658244" behindDoc="0" locked="0" layoutInCell="1" allowOverlap="1" wp14:anchorId="160EFCC1" wp14:editId="58032332">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3E7507"/>
    <w:rsid w:val="00000DFA"/>
    <w:rsid w:val="00014B8B"/>
    <w:rsid w:val="00033850"/>
    <w:rsid w:val="000413C1"/>
    <w:rsid w:val="000518B4"/>
    <w:rsid w:val="00085EAC"/>
    <w:rsid w:val="00094EFE"/>
    <w:rsid w:val="000973E7"/>
    <w:rsid w:val="000B7346"/>
    <w:rsid w:val="000C347E"/>
    <w:rsid w:val="000D3CAA"/>
    <w:rsid w:val="0011021A"/>
    <w:rsid w:val="001107F1"/>
    <w:rsid w:val="0014719C"/>
    <w:rsid w:val="00190632"/>
    <w:rsid w:val="001B1442"/>
    <w:rsid w:val="001C59F2"/>
    <w:rsid w:val="001F3A77"/>
    <w:rsid w:val="002975D3"/>
    <w:rsid w:val="002C650B"/>
    <w:rsid w:val="002D0267"/>
    <w:rsid w:val="002D4877"/>
    <w:rsid w:val="00307353"/>
    <w:rsid w:val="00321DB9"/>
    <w:rsid w:val="00333238"/>
    <w:rsid w:val="00357B06"/>
    <w:rsid w:val="003E04F5"/>
    <w:rsid w:val="003E7507"/>
    <w:rsid w:val="003F72D5"/>
    <w:rsid w:val="004A08E9"/>
    <w:rsid w:val="004D2E86"/>
    <w:rsid w:val="004D445B"/>
    <w:rsid w:val="004F11F3"/>
    <w:rsid w:val="0051215F"/>
    <w:rsid w:val="00560C00"/>
    <w:rsid w:val="00596286"/>
    <w:rsid w:val="005A7988"/>
    <w:rsid w:val="005E6CDF"/>
    <w:rsid w:val="0060684F"/>
    <w:rsid w:val="00645FCC"/>
    <w:rsid w:val="00671063"/>
    <w:rsid w:val="006A7F04"/>
    <w:rsid w:val="006C1DA5"/>
    <w:rsid w:val="006E32A0"/>
    <w:rsid w:val="006F1B27"/>
    <w:rsid w:val="00736D3E"/>
    <w:rsid w:val="00742BDD"/>
    <w:rsid w:val="00754B48"/>
    <w:rsid w:val="00765013"/>
    <w:rsid w:val="00781E34"/>
    <w:rsid w:val="007F057E"/>
    <w:rsid w:val="00810509"/>
    <w:rsid w:val="00882ABB"/>
    <w:rsid w:val="00886809"/>
    <w:rsid w:val="008C334E"/>
    <w:rsid w:val="008F3908"/>
    <w:rsid w:val="008F4388"/>
    <w:rsid w:val="008F5388"/>
    <w:rsid w:val="009346B7"/>
    <w:rsid w:val="009B3B95"/>
    <w:rsid w:val="009D08FA"/>
    <w:rsid w:val="00A01D2A"/>
    <w:rsid w:val="00A340AC"/>
    <w:rsid w:val="00A8197A"/>
    <w:rsid w:val="00AC42F9"/>
    <w:rsid w:val="00B135E8"/>
    <w:rsid w:val="00B3007A"/>
    <w:rsid w:val="00B45AF0"/>
    <w:rsid w:val="00B56B10"/>
    <w:rsid w:val="00B76219"/>
    <w:rsid w:val="00BE688E"/>
    <w:rsid w:val="00BF479F"/>
    <w:rsid w:val="00C12C5E"/>
    <w:rsid w:val="00C25C0D"/>
    <w:rsid w:val="00C46B18"/>
    <w:rsid w:val="00C55E93"/>
    <w:rsid w:val="00C6275D"/>
    <w:rsid w:val="00C7186E"/>
    <w:rsid w:val="00C934E3"/>
    <w:rsid w:val="00C97488"/>
    <w:rsid w:val="00CB2F20"/>
    <w:rsid w:val="00CE55BA"/>
    <w:rsid w:val="00D02174"/>
    <w:rsid w:val="00D06944"/>
    <w:rsid w:val="00D44C22"/>
    <w:rsid w:val="00D7223A"/>
    <w:rsid w:val="00D91266"/>
    <w:rsid w:val="00DF3F20"/>
    <w:rsid w:val="00DF6824"/>
    <w:rsid w:val="00E0386A"/>
    <w:rsid w:val="00E3325B"/>
    <w:rsid w:val="00E37D3B"/>
    <w:rsid w:val="00E422E7"/>
    <w:rsid w:val="00E55AAC"/>
    <w:rsid w:val="00E64F5E"/>
    <w:rsid w:val="00E82C25"/>
    <w:rsid w:val="00E9666F"/>
    <w:rsid w:val="00EA47CD"/>
    <w:rsid w:val="00F447F6"/>
    <w:rsid w:val="00F71923"/>
    <w:rsid w:val="00F80444"/>
    <w:rsid w:val="00FA4641"/>
    <w:rsid w:val="00FA70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77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itle" w:uiPriority="10" w:qFormat="1"/>
    <w:lsdException w:name="Body Text" w:uiPriority="99"/>
    <w:lsdException w:name="Subtle Emphasis" w:uiPriority="19"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SubtleEmphasis">
    <w:name w:val="Subtle Emphasis"/>
    <w:basedOn w:val="DefaultParagraphFont"/>
    <w:uiPriority w:val="19"/>
    <w:qFormat/>
    <w:rsid w:val="00DF6824"/>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itle" w:uiPriority="10" w:qFormat="1"/>
    <w:lsdException w:name="Body Text" w:uiPriority="99"/>
    <w:lsdException w:name="Subtle Emphasis" w:uiPriority="19"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SubtleEmphasis">
    <w:name w:val="Subtle Emphasis"/>
    <w:basedOn w:val="DefaultParagraphFont"/>
    <w:uiPriority w:val="19"/>
    <w:qFormat/>
    <w:rsid w:val="00DF682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header" Target="header3.xml"/><Relationship Id="rId49" Type="http://schemas.openxmlformats.org/officeDocument/2006/relationships/footer" Target="footer2.xml"/><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50" Type="http://schemas.openxmlformats.org/officeDocument/2006/relationships/header" Target="header4.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jp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5.png"/><Relationship Id="rId34" Type="http://schemas.openxmlformats.org/officeDocument/2006/relationships/image" Target="media/image26.jp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header" Target="header2.xml"/><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e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40" Type="http://schemas.openxmlformats.org/officeDocument/2006/relationships/image" Target="media/image32.png"/><Relationship Id="rId41" Type="http://schemas.openxmlformats.org/officeDocument/2006/relationships/image" Target="media/image33.jpg"/><Relationship Id="rId42" Type="http://schemas.openxmlformats.org/officeDocument/2006/relationships/image" Target="media/image34.gi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_rels/header4.xml.rels><?xml version="1.0" encoding="UTF-8" standalone="yes"?>
<Relationships xmlns="http://schemas.openxmlformats.org/package/2006/relationships"><Relationship Id="rId3" Type="http://schemas.openxmlformats.org/officeDocument/2006/relationships/image" Target="media/image41.png"/><Relationship Id="rId4" Type="http://schemas.openxmlformats.org/officeDocument/2006/relationships/image" Target="media/image42.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309</TotalTime>
  <Pages>6</Pages>
  <Words>14</Words>
  <Characters>85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Stevens</dc:creator>
  <cp:keywords/>
  <dc:description/>
  <cp:lastModifiedBy>Kimberly Stevens</cp:lastModifiedBy>
  <cp:revision>42</cp:revision>
  <cp:lastPrinted>2012-09-20T16:57:00Z</cp:lastPrinted>
  <dcterms:created xsi:type="dcterms:W3CDTF">2012-09-17T20:58:00Z</dcterms:created>
  <dcterms:modified xsi:type="dcterms:W3CDTF">2012-09-21T18:57:00Z</dcterms:modified>
  <cp:category/>
</cp:coreProperties>
</file>