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F90C6" w14:textId="51FDBF50" w:rsidR="00E26512" w:rsidRDefault="0048481E" w:rsidP="00C6539D">
      <w:pPr>
        <w:sectPr w:rsidR="00E26512">
          <w:footerReference w:type="default" r:id="rId7"/>
          <w:pgSz w:w="12240" w:h="15840"/>
          <w:pgMar w:top="576" w:right="576" w:bottom="1080" w:left="576" w:header="576" w:footer="576" w:gutter="0"/>
          <w:cols w:space="720"/>
          <w:titlePg/>
        </w:sectPr>
      </w:pPr>
      <w:r>
        <w:rPr>
          <w:noProof/>
        </w:rPr>
        <w:drawing>
          <wp:anchor distT="0" distB="0" distL="114300" distR="114300" simplePos="0" relativeHeight="251669559" behindDoc="0" locked="0" layoutInCell="1" allowOverlap="1" wp14:anchorId="6505A1DF" wp14:editId="2E8F75A1">
            <wp:simplePos x="0" y="0"/>
            <wp:positionH relativeFrom="page">
              <wp:posOffset>2914650</wp:posOffset>
            </wp:positionH>
            <wp:positionV relativeFrom="page">
              <wp:posOffset>1100455</wp:posOffset>
            </wp:positionV>
            <wp:extent cx="1266825" cy="1744345"/>
            <wp:effectExtent l="0" t="0" r="3175" b="8255"/>
            <wp:wrapThrough wrapText="bothSides">
              <wp:wrapPolygon edited="0">
                <wp:start x="0" y="0"/>
                <wp:lineTo x="0" y="21388"/>
                <wp:lineTo x="21221" y="21388"/>
                <wp:lineTo x="21221"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1266825" cy="1744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87" behindDoc="0" locked="0" layoutInCell="1" allowOverlap="1" wp14:anchorId="59914098" wp14:editId="288C0D57">
                <wp:simplePos x="0" y="0"/>
                <wp:positionH relativeFrom="page">
                  <wp:posOffset>643890</wp:posOffset>
                </wp:positionH>
                <wp:positionV relativeFrom="page">
                  <wp:posOffset>-3181350</wp:posOffset>
                </wp:positionV>
                <wp:extent cx="2334260" cy="6953250"/>
                <wp:effectExtent l="0" t="0" r="0" b="6350"/>
                <wp:wrapThrough wrapText="bothSides">
                  <wp:wrapPolygon edited="0">
                    <wp:start x="235" y="0"/>
                    <wp:lineTo x="235" y="21541"/>
                    <wp:lineTo x="21153" y="21541"/>
                    <wp:lineTo x="21153" y="0"/>
                    <wp:lineTo x="235" y="0"/>
                  </wp:wrapPolygon>
                </wp:wrapThrough>
                <wp:docPr id="90" name="Text Box 90"/>
                <wp:cNvGraphicFramePr/>
                <a:graphic xmlns:a="http://schemas.openxmlformats.org/drawingml/2006/main">
                  <a:graphicData uri="http://schemas.microsoft.com/office/word/2010/wordprocessingShape">
                    <wps:wsp>
                      <wps:cNvSpPr txBox="1"/>
                      <wps:spPr>
                        <a:xfrm>
                          <a:off x="0" y="0"/>
                          <a:ext cx="2334260" cy="6953250"/>
                        </a:xfrm>
                        <a:prstGeom prst="rect">
                          <a:avLst/>
                        </a:prstGeom>
                        <a:noFill/>
                        <a:ln>
                          <a:noFill/>
                        </a:ln>
                        <a:effectLst/>
                        <a:extLst>
                          <a:ext uri="{C572A759-6A51-4108-AA02-DFA0A04FC94B}">
                            <ma14:wrappingTextBoxFlag xmlns:ma14="http://schemas.microsoft.com/office/mac/drawingml/2011/main" val="1"/>
                          </a:ext>
                        </a:extLst>
                      </wps:spPr>
                      <wps:txbx>
                        <w:txbxContent>
                          <w:p w14:paraId="305C4FE4" w14:textId="77777777" w:rsidR="008A2738" w:rsidRDefault="008A2738" w:rsidP="00DA7C4D">
                            <w:pPr>
                              <w:pStyle w:val="Title"/>
                              <w:ind w:left="1440" w:firstLine="720"/>
                              <w:rPr>
                                <w:u w:val="single"/>
                              </w:rPr>
                            </w:pPr>
                            <w:r w:rsidRPr="00FD46F7">
                              <w:rPr>
                                <w:u w:val="single"/>
                              </w:rPr>
                              <w:t>THE INDIAN CULTURE</w:t>
                            </w:r>
                          </w:p>
                          <w:p w14:paraId="6071AE4D" w14:textId="124DEFF3" w:rsidR="008A2738" w:rsidRPr="00B86203" w:rsidRDefault="008A2738" w:rsidP="00DA7C4D">
                            <w:pPr>
                              <w:rPr>
                                <w:u w:val="double"/>
                              </w:rPr>
                            </w:pPr>
                            <w:r w:rsidRPr="00B86203">
                              <w:rPr>
                                <w:u w:val="double"/>
                              </w:rPr>
                              <w:t>Native Americans/Trail of Tears</w:t>
                            </w:r>
                          </w:p>
                          <w:p w14:paraId="04389CF6" w14:textId="5178BD48" w:rsidR="008A2738" w:rsidRDefault="008A2738" w:rsidP="00DA7C4D">
                            <w:r>
                              <w:t>The Native American’s where under siege by the white American’s. The white American’s took back their word because they found gold and silver. They tricked them to signing a peace treating and they took their land because of the gold and silver. They learned they could not trick them any more because they learned their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0" o:spid="_x0000_s1026" type="#_x0000_t202" style="position:absolute;margin-left:50.7pt;margin-top:-250.45pt;width:183.8pt;height:547.5pt;z-index:251666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" mv:complextextbox="1" filled="f" stroked="f">
                <v:textbox>
                  <w:txbxContent>
                    <w:p w14:paraId="305C4FE4" w14:textId="77777777" w:rsidR="008A2738" w:rsidRDefault="008A2738" w:rsidP="00DA7C4D">
                      <w:pPr>
                        <w:pStyle w:val="Title"/>
                        <w:ind w:left="1440" w:firstLine="720"/>
                        <w:rPr>
                          <w:u w:val="single"/>
                        </w:rPr>
                      </w:pPr>
                      <w:r w:rsidRPr="00FD46F7">
                        <w:rPr>
                          <w:u w:val="single"/>
                        </w:rPr>
                        <w:t>THE INDIAN CULTURE</w:t>
                      </w:r>
                    </w:p>
                    <w:p w14:paraId="6071AE4D" w14:textId="124DEFF3" w:rsidR="008A2738" w:rsidRPr="00B86203" w:rsidRDefault="008A2738" w:rsidP="00DA7C4D">
                      <w:pPr>
                        <w:rPr>
                          <w:u w:val="double"/>
                        </w:rPr>
                      </w:pPr>
                      <w:r w:rsidRPr="00B86203">
                        <w:rPr>
                          <w:u w:val="double"/>
                        </w:rPr>
                        <w:t>Native Americans/Trail of Tears</w:t>
                      </w:r>
                    </w:p>
                    <w:p w14:paraId="04389CF6" w14:textId="5178BD48" w:rsidR="008A2738" w:rsidRDefault="008A2738" w:rsidP="00DA7C4D">
                      <w:r>
                        <w:t>The Native American’s where under siege by the white American’s. The white American’s took back their word because they found gold and silver. They tricked them to signing a peace treating and they took their land because of the gold and silver. They learned they could not trick them any more because they learned their language.</w:t>
                      </w:r>
                    </w:p>
                  </w:txbxContent>
                </v:textbox>
                <w10:wrap type="through" anchorx="page" anchory="page"/>
              </v:shape>
            </w:pict>
          </mc:Fallback>
        </mc:AlternateContent>
      </w:r>
      <w:r w:rsidR="008E2E6E">
        <w:rPr>
          <w:noProof/>
        </w:rPr>
        <mc:AlternateContent>
          <mc:Choice Requires="wpg">
            <w:drawing>
              <wp:anchor distT="0" distB="0" distL="114300" distR="114300" simplePos="0" relativeHeight="251658256" behindDoc="0" locked="0" layoutInCell="1" allowOverlap="1" wp14:anchorId="63862762" wp14:editId="0EEE8F44">
                <wp:simplePos x="0" y="0"/>
                <wp:positionH relativeFrom="page">
                  <wp:posOffset>643890</wp:posOffset>
                </wp:positionH>
                <wp:positionV relativeFrom="page">
                  <wp:posOffset>3670300</wp:posOffset>
                </wp:positionV>
                <wp:extent cx="2190750" cy="5473700"/>
                <wp:effectExtent l="0" t="0" r="0" b="12700"/>
                <wp:wrapThrough wrapText="bothSides">
                  <wp:wrapPolygon edited="0">
                    <wp:start x="1252" y="0"/>
                    <wp:lineTo x="1252" y="21550"/>
                    <wp:lineTo x="20285" y="21550"/>
                    <wp:lineTo x="20285" y="0"/>
                    <wp:lineTo x="1252" y="0"/>
                  </wp:wrapPolygon>
                </wp:wrapThrough>
                <wp:docPr id="229" name="Group 229"/>
                <wp:cNvGraphicFramePr/>
                <a:graphic xmlns:a="http://schemas.openxmlformats.org/drawingml/2006/main">
                  <a:graphicData uri="http://schemas.microsoft.com/office/word/2010/wordprocessingGroup">
                    <wpg:wgp>
                      <wpg:cNvGrpSpPr/>
                      <wpg:grpSpPr>
                        <a:xfrm>
                          <a:off x="0" y="0"/>
                          <a:ext cx="2190750" cy="5473700"/>
                          <a:chOff x="0" y="0"/>
                          <a:chExt cx="2190750" cy="5473700"/>
                        </a:xfrm>
                        <a:extLst>
                          <a:ext uri="{0CCBE362-F206-4b92-989A-16890622DB6E}">
                            <ma14:wrappingTextBoxFlag xmlns:ma14="http://schemas.microsoft.com/office/mac/drawingml/2011/main" val="1"/>
                          </a:ext>
                        </a:extLst>
                      </wpg:grpSpPr>
                      <wps:wsp>
                        <wps:cNvPr id="72" name="Text Box 80"/>
                        <wps:cNvSpPr txBox="1">
                          <a:spLocks noChangeArrowheads="1"/>
                        </wps:cNvSpPr>
                        <wps:spPr bwMode="auto">
                          <a:xfrm>
                            <a:off x="0" y="0"/>
                            <a:ext cx="2190750" cy="547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82880" tIns="0" rIns="182880" bIns="0" anchor="t" anchorCtr="0" upright="1">
                          <a:noAutofit/>
                        </wps:bodyPr>
                      </wps:wsp>
                      <wps:wsp>
                        <wps:cNvPr id="20" name="Text Box 20"/>
                        <wps:cNvSpPr txBox="1"/>
                        <wps:spPr>
                          <a:xfrm>
                            <a:off x="182880" y="405130"/>
                            <a:ext cx="1323975" cy="406400"/>
                          </a:xfrm>
                          <a:prstGeom prst="rect">
                            <a:avLst/>
                          </a:prstGeom>
                          <a:noFill/>
                          <a:ln>
                            <a:noFill/>
                          </a:ln>
                          <a:effectLst/>
                          <a:extLst>
                            <a:ext uri="{C572A759-6A51-4108-AA02-DFA0A04FC94B}">
                              <ma14:wrappingTextBoxFlag xmlns:ma14="http://schemas.microsoft.com/office/mac/drawingml/2011/main"/>
                            </a:ext>
                          </a:extLst>
                        </wps:spPr>
                        <wps:txbx id="2">
                          <w:txbxContent>
                            <w:p w14:paraId="5846A57A" w14:textId="77777777" w:rsidR="008A2738" w:rsidRDefault="008A2738" w:rsidP="00C5719E">
                              <w:pPr>
                                <w:rPr>
                                  <w:rFonts w:ascii="Brush Script MT Italic" w:hAnsi="Brush Script MT Italic"/>
                                  <w:color w:val="3366FF"/>
                                  <w:sz w:val="52"/>
                                  <w:szCs w:val="52"/>
                                  <w:u w:val="double"/>
                                </w:rPr>
                              </w:pPr>
                              <w:r w:rsidRPr="007A01A9">
                                <w:rPr>
                                  <w:rFonts w:ascii="Brush Script MT Italic" w:hAnsi="Brush Script MT Italic"/>
                                  <w:color w:val="3366FF"/>
                                  <w:sz w:val="52"/>
                                  <w:szCs w:val="52"/>
                                  <w:u w:val="double"/>
                                </w:rPr>
                                <w:t>Origin of Halloween</w:t>
                              </w:r>
                            </w:p>
                            <w:p w14:paraId="29471961" w14:textId="77777777" w:rsidR="008A2738" w:rsidRPr="007A01A9" w:rsidRDefault="008A2738" w:rsidP="00C5719E">
                              <w:pPr>
                                <w:rPr>
                                  <w:rFonts w:ascii="Brush Script MT Italic" w:hAnsi="Brush Script MT Italic"/>
                                  <w:color w:val="3366FF"/>
                                  <w:sz w:val="22"/>
                                  <w:szCs w:val="22"/>
                                </w:rPr>
                              </w:pPr>
                              <w:r w:rsidRPr="007A01A9">
                                <w:rPr>
                                  <w:rFonts w:ascii="Brush Script MT Italic" w:hAnsi="Brush Script MT Italic"/>
                                  <w:color w:val="3366FF"/>
                                  <w:sz w:val="22"/>
                                  <w:szCs w:val="22"/>
                                </w:rPr>
                                <w:t>By Amare and Terri</w:t>
                              </w:r>
                            </w:p>
                            <w:p w14:paraId="27A572D6" w14:textId="77777777" w:rsidR="008A2738" w:rsidRDefault="008A2738" w:rsidP="00C5719E">
                              <w:pPr>
                                <w:rPr>
                                  <w:rFonts w:ascii="Brush Script MT Italic" w:hAnsi="Brush Script MT Italic"/>
                                  <w:color w:val="000000" w:themeColor="text1"/>
                                  <w:sz w:val="32"/>
                                  <w:szCs w:val="32"/>
                                </w:rPr>
                              </w:pPr>
                              <w:r>
                                <w:rPr>
                                  <w:rFonts w:ascii="Brush Script MT Italic" w:hAnsi="Brush Script MT Italic"/>
                                  <w:color w:val="000000" w:themeColor="text1"/>
                                  <w:sz w:val="32"/>
                                  <w:szCs w:val="32"/>
                                </w:rPr>
                                <w:t>In G.T. we learned about the origin of Halloween.</w:t>
                              </w:r>
                            </w:p>
                            <w:p w14:paraId="113331FE" w14:textId="77777777" w:rsidR="008A2738" w:rsidRDefault="008A2738" w:rsidP="00C5719E">
                              <w:pPr>
                                <w:rPr>
                                  <w:rFonts w:ascii="Brush Script MT Italic" w:hAnsi="Brush Script MT Italic"/>
                                  <w:color w:val="000000" w:themeColor="text1"/>
                                  <w:sz w:val="32"/>
                                  <w:szCs w:val="32"/>
                                </w:rPr>
                              </w:pPr>
                              <w:r>
                                <w:rPr>
                                  <w:rFonts w:ascii="Brush Script MT Italic" w:hAnsi="Brush Script MT Italic"/>
                                  <w:color w:val="000000" w:themeColor="text1"/>
                                  <w:sz w:val="32"/>
                                  <w:szCs w:val="32"/>
                                </w:rPr>
                                <w:t>It is fun. Halloween was originally invented in Ireland,</w:t>
                              </w:r>
                            </w:p>
                            <w:p w14:paraId="7411A43A" w14:textId="77777777" w:rsidR="008A2738" w:rsidRPr="00443487" w:rsidRDefault="008A2738" w:rsidP="00C5719E">
                              <w:pPr>
                                <w:rPr>
                                  <w:rFonts w:ascii="Brush Script MT Italic" w:hAnsi="Brush Script MT Italic"/>
                                  <w:color w:val="000000" w:themeColor="text1"/>
                                  <w:sz w:val="32"/>
                                  <w:szCs w:val="32"/>
                                </w:rPr>
                              </w:pPr>
                              <w:proofErr w:type="gramStart"/>
                              <w:r>
                                <w:rPr>
                                  <w:rFonts w:ascii="Brush Script MT Italic" w:hAnsi="Brush Script MT Italic"/>
                                  <w:color w:val="000000" w:themeColor="text1"/>
                                  <w:sz w:val="32"/>
                                  <w:szCs w:val="32"/>
                                </w:rPr>
                                <w:t>by</w:t>
                              </w:r>
                              <w:proofErr w:type="gramEnd"/>
                              <w:r>
                                <w:rPr>
                                  <w:rFonts w:ascii="Brush Script MT Italic" w:hAnsi="Brush Script MT Italic"/>
                                  <w:color w:val="000000" w:themeColor="text1"/>
                                  <w:sz w:val="32"/>
                                  <w:szCs w:val="32"/>
                                </w:rPr>
                                <w:t xml:space="preserve"> the Celtics, people who lived in Ireland over two thousand years ago. </w:t>
                              </w:r>
                            </w:p>
                            <w:p w14:paraId="2FD34D3B" w14:textId="77777777" w:rsidR="008A2738" w:rsidRPr="004B38F1" w:rsidRDefault="008A2738" w:rsidP="00E26512">
                              <w:pPr>
                                <w:pStyle w:val="BodyText2"/>
                                <w:rPr>
                                  <w:color w:val="FC2E2E" w:themeColor="accent2" w:themeTint="80"/>
                                  <w:sz w:val="32"/>
                                  <w:szCs w:val="32"/>
                                  <w:u w:val="doub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82880" y="810260"/>
                            <a:ext cx="1323975" cy="532765"/>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82880" y="1341755"/>
                            <a:ext cx="1323975" cy="29972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82880" y="1640205"/>
                            <a:ext cx="1824990" cy="62674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82880" y="2265680"/>
                            <a:ext cx="1612265" cy="250825"/>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182880" y="2515235"/>
                            <a:ext cx="1578610" cy="25019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182880" y="2764155"/>
                            <a:ext cx="1767840" cy="37782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182880" y="3140710"/>
                            <a:ext cx="1824990" cy="25019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182880" y="3389630"/>
                            <a:ext cx="1824990" cy="626745"/>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182880" y="4015105"/>
                            <a:ext cx="1824990" cy="313055"/>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9" o:spid="_x0000_s1027" style="position:absolute;margin-left:50.7pt;margin-top:289pt;width:172.5pt;height:431pt;z-index:251658256;mso-position-horizontal-relative:page;mso-position-vertical-relative:page" coordsize="2190750,5473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" mv:complextextbox="1">
                <v:shape id="Text Box 80" o:spid="_x0000_s1028" type="#_x0000_t202" style="position:absolute;width:2190750;height:5473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9HfwwAA&#10;ANsAAAAPAAAAZHJzL2Rvd25yZXYueG1sRI9Ba8JAFITvQv/D8gq96cZQahpdQxEFr42StrdH9pmE&#10;Zt+G7HZN/323IHgcZuYbZlNMpheBRtdZVrBcJCCIa6s7bhScT4d5BsJ5ZI29ZVLwSw6K7cNsg7m2&#10;V36nUPpGRAi7HBW03g+5lK5uyaBb2IE4ehc7GvRRjo3UI14j3PQyTZIXabDjuNDiQLuW6u/yxyio&#10;qufXLx042GafhePwcfh05VKpp8fpbQ3C0+Tv4Vv7qBWsUvj/En+A3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p9HfwwAAANsAAAAPAAAAAAAAAAAAAAAAAJcCAABkcnMvZG93&#10;bnJldi54bWxQSwUGAAAAAAQABAD1AAAAhwMAAAAA&#10;" mv:complextextbox="1" filled="f" stroked="f">
                  <v:textbox inset="14.4pt,0,14.4pt,0"/>
                </v:shape>
                <v:shape id="Text Box 20" o:spid="_x0000_s1029" type="#_x0000_t202" style="position:absolute;left:182880;top:405130;width:1323975;height:406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w:p w14:paraId="5846A57A" w14:textId="77777777" w:rsidR="008A2738" w:rsidRDefault="008A2738" w:rsidP="00C5719E">
                        <w:pPr>
                          <w:rPr>
                            <w:rFonts w:ascii="Brush Script MT Italic" w:hAnsi="Brush Script MT Italic"/>
                            <w:color w:val="3366FF"/>
                            <w:sz w:val="52"/>
                            <w:szCs w:val="52"/>
                            <w:u w:val="double"/>
                          </w:rPr>
                        </w:pPr>
                        <w:r w:rsidRPr="007A01A9">
                          <w:rPr>
                            <w:rFonts w:ascii="Brush Script MT Italic" w:hAnsi="Brush Script MT Italic"/>
                            <w:color w:val="3366FF"/>
                            <w:sz w:val="52"/>
                            <w:szCs w:val="52"/>
                            <w:u w:val="double"/>
                          </w:rPr>
                          <w:t>Origin of Halloween</w:t>
                        </w:r>
                      </w:p>
                      <w:p w14:paraId="29471961" w14:textId="77777777" w:rsidR="008A2738" w:rsidRPr="007A01A9" w:rsidRDefault="008A2738" w:rsidP="00C5719E">
                        <w:pPr>
                          <w:rPr>
                            <w:rFonts w:ascii="Brush Script MT Italic" w:hAnsi="Brush Script MT Italic"/>
                            <w:color w:val="3366FF"/>
                            <w:sz w:val="22"/>
                            <w:szCs w:val="22"/>
                          </w:rPr>
                        </w:pPr>
                        <w:r w:rsidRPr="007A01A9">
                          <w:rPr>
                            <w:rFonts w:ascii="Brush Script MT Italic" w:hAnsi="Brush Script MT Italic"/>
                            <w:color w:val="3366FF"/>
                            <w:sz w:val="22"/>
                            <w:szCs w:val="22"/>
                          </w:rPr>
                          <w:t>By Amare and Terri</w:t>
                        </w:r>
                      </w:p>
                      <w:p w14:paraId="27A572D6" w14:textId="77777777" w:rsidR="008A2738" w:rsidRDefault="008A2738" w:rsidP="00C5719E">
                        <w:pPr>
                          <w:rPr>
                            <w:rFonts w:ascii="Brush Script MT Italic" w:hAnsi="Brush Script MT Italic"/>
                            <w:color w:val="000000" w:themeColor="text1"/>
                            <w:sz w:val="32"/>
                            <w:szCs w:val="32"/>
                          </w:rPr>
                        </w:pPr>
                        <w:r>
                          <w:rPr>
                            <w:rFonts w:ascii="Brush Script MT Italic" w:hAnsi="Brush Script MT Italic"/>
                            <w:color w:val="000000" w:themeColor="text1"/>
                            <w:sz w:val="32"/>
                            <w:szCs w:val="32"/>
                          </w:rPr>
                          <w:t>In G.T. we learned about the origin of Halloween.</w:t>
                        </w:r>
                      </w:p>
                      <w:p w14:paraId="113331FE" w14:textId="77777777" w:rsidR="008A2738" w:rsidRDefault="008A2738" w:rsidP="00C5719E">
                        <w:pPr>
                          <w:rPr>
                            <w:rFonts w:ascii="Brush Script MT Italic" w:hAnsi="Brush Script MT Italic"/>
                            <w:color w:val="000000" w:themeColor="text1"/>
                            <w:sz w:val="32"/>
                            <w:szCs w:val="32"/>
                          </w:rPr>
                        </w:pPr>
                        <w:r>
                          <w:rPr>
                            <w:rFonts w:ascii="Brush Script MT Italic" w:hAnsi="Brush Script MT Italic"/>
                            <w:color w:val="000000" w:themeColor="text1"/>
                            <w:sz w:val="32"/>
                            <w:szCs w:val="32"/>
                          </w:rPr>
                          <w:t>It is fun. Halloween was originally invented in Ireland,</w:t>
                        </w:r>
                      </w:p>
                      <w:p w14:paraId="7411A43A" w14:textId="77777777" w:rsidR="008A2738" w:rsidRPr="00443487" w:rsidRDefault="008A2738" w:rsidP="00C5719E">
                        <w:pPr>
                          <w:rPr>
                            <w:rFonts w:ascii="Brush Script MT Italic" w:hAnsi="Brush Script MT Italic"/>
                            <w:color w:val="000000" w:themeColor="text1"/>
                            <w:sz w:val="32"/>
                            <w:szCs w:val="32"/>
                          </w:rPr>
                        </w:pPr>
                        <w:proofErr w:type="gramStart"/>
                        <w:r>
                          <w:rPr>
                            <w:rFonts w:ascii="Brush Script MT Italic" w:hAnsi="Brush Script MT Italic"/>
                            <w:color w:val="000000" w:themeColor="text1"/>
                            <w:sz w:val="32"/>
                            <w:szCs w:val="32"/>
                          </w:rPr>
                          <w:t>by</w:t>
                        </w:r>
                        <w:proofErr w:type="gramEnd"/>
                        <w:r>
                          <w:rPr>
                            <w:rFonts w:ascii="Brush Script MT Italic" w:hAnsi="Brush Script MT Italic"/>
                            <w:color w:val="000000" w:themeColor="text1"/>
                            <w:sz w:val="32"/>
                            <w:szCs w:val="32"/>
                          </w:rPr>
                          <w:t xml:space="preserve"> the Celtics, people who lived in Ireland over two thousand years ago. </w:t>
                        </w:r>
                      </w:p>
                      <w:p w14:paraId="2FD34D3B" w14:textId="77777777" w:rsidR="008A2738" w:rsidRPr="004B38F1" w:rsidRDefault="008A2738" w:rsidP="00E26512">
                        <w:pPr>
                          <w:pStyle w:val="BodyText2"/>
                          <w:rPr>
                            <w:color w:val="FC2E2E" w:themeColor="accent2" w:themeTint="80"/>
                            <w:sz w:val="32"/>
                            <w:szCs w:val="32"/>
                            <w:u w:val="double"/>
                          </w:rPr>
                        </w:pPr>
                      </w:p>
                    </w:txbxContent>
                  </v:textbox>
                </v:shape>
                <v:shape id="Text Box 23" o:spid="_x0000_s1030" type="#_x0000_t202" style="position:absolute;left:182880;top:810260;width:1323975;height:532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6" inset="0,0,0,0">
                    <w:txbxContent/>
                  </v:textbox>
                </v:shape>
                <v:shape id="Text Box 26" o:spid="_x0000_s1031" type="#_x0000_t202" style="position:absolute;left:182880;top:1341755;width:1323975;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8" inset="0,0,0,0">
                    <w:txbxContent/>
                  </v:textbox>
                </v:shape>
                <v:shape id="Text Box 28" o:spid="_x0000_s1032" type="#_x0000_t202" style="position:absolute;left:182880;top:1640205;width:1824990;height:626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1" inset="0,0,0,0">
                    <w:txbxContent/>
                  </v:textbox>
                </v:shape>
                <v:shape id="Text Box 31" o:spid="_x0000_s1033" type="#_x0000_t202" style="position:absolute;left:182880;top:2265680;width:1612265;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34" type="#_x0000_t202" style="position:absolute;left:182880;top:2515235;width:157861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35" type="#_x0000_t202" style="position:absolute;left:182880;top:2764155;width:1767840;height:377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36" type="#_x0000_t202" style="position:absolute;left:182880;top:3140710;width:1824990;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37" type="#_x0000_t202" style="position:absolute;left:182880;top:3389630;width:1824990;height:626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38" type="#_x0000_t202" style="position:absolute;left:182880;top:4015105;width:182499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inset="0,0,0,0">
                    <w:txbxContent/>
                  </v:textbox>
                </v:shape>
                <w10:wrap type="through" anchorx="page" anchory="page"/>
              </v:group>
            </w:pict>
          </mc:Fallback>
        </mc:AlternateContent>
      </w:r>
      <w:r>
        <w:rPr>
          <w:noProof/>
        </w:rPr>
        <w:drawing>
          <wp:anchor distT="0" distB="0" distL="114300" distR="114300" simplePos="0" relativeHeight="251662391" behindDoc="0" locked="0" layoutInCell="1" allowOverlap="1" wp14:anchorId="0BBA5FFC" wp14:editId="472E2B33">
            <wp:simplePos x="0" y="0"/>
            <wp:positionH relativeFrom="page">
              <wp:posOffset>2570480</wp:posOffset>
            </wp:positionH>
            <wp:positionV relativeFrom="page">
              <wp:posOffset>6134100</wp:posOffset>
            </wp:positionV>
            <wp:extent cx="1492250" cy="551815"/>
            <wp:effectExtent l="50800" t="177800" r="57150" b="184785"/>
            <wp:wrapThrough wrapText="bothSides">
              <wp:wrapPolygon edited="0">
                <wp:start x="-852" y="-83"/>
                <wp:lineTo x="-589" y="16087"/>
                <wp:lineTo x="15786" y="22087"/>
                <wp:lineTo x="19617" y="22732"/>
                <wp:lineTo x="22123" y="21150"/>
                <wp:lineTo x="21609" y="2076"/>
                <wp:lineTo x="20774" y="-7606"/>
                <wp:lineTo x="12395" y="-8444"/>
                <wp:lineTo x="580" y="-987"/>
                <wp:lineTo x="-852" y="-83"/>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veyard02.jpg"/>
                    <pic:cNvPicPr/>
                  </pic:nvPicPr>
                  <pic:blipFill>
                    <a:blip r:embed="rId9">
                      <a:extLst>
                        <a:ext uri="{28A0092B-C50C-407E-A947-70E740481C1C}">
                          <a14:useLocalDpi xmlns:a14="http://schemas.microsoft.com/office/drawing/2010/main" val="0"/>
                        </a:ext>
                      </a:extLst>
                    </a:blip>
                    <a:stretch>
                      <a:fillRect/>
                    </a:stretch>
                  </pic:blipFill>
                  <pic:spPr>
                    <a:xfrm rot="788259">
                      <a:off x="0" y="0"/>
                      <a:ext cx="1492250" cy="551815"/>
                    </a:xfrm>
                    <a:prstGeom prst="rect">
                      <a:avLst/>
                    </a:prstGeom>
                  </pic:spPr>
                </pic:pic>
              </a:graphicData>
            </a:graphic>
            <wp14:sizeRelH relativeFrom="margin">
              <wp14:pctWidth>0</wp14:pctWidth>
            </wp14:sizeRelH>
            <wp14:sizeRelV relativeFrom="margin">
              <wp14:pctHeight>0</wp14:pctHeight>
            </wp14:sizeRelV>
          </wp:anchor>
        </w:drawing>
      </w:r>
      <w:r w:rsidR="0089531F">
        <w:rPr>
          <w:noProof/>
        </w:rPr>
        <w:drawing>
          <wp:anchor distT="0" distB="0" distL="118745" distR="118745" simplePos="0" relativeHeight="251658291" behindDoc="0" locked="0" layoutInCell="1" allowOverlap="1" wp14:anchorId="687836E3" wp14:editId="513C1533">
            <wp:simplePos x="0" y="0"/>
            <wp:positionH relativeFrom="page">
              <wp:posOffset>502920</wp:posOffset>
            </wp:positionH>
            <wp:positionV relativeFrom="page">
              <wp:posOffset>8138160</wp:posOffset>
            </wp:positionV>
            <wp:extent cx="2067560" cy="1376045"/>
            <wp:effectExtent l="0" t="0" r="0" b="0"/>
            <wp:wrapTight wrapText="bothSides">
              <wp:wrapPolygon edited="0">
                <wp:start x="0" y="0"/>
                <wp:lineTo x="0" y="21132"/>
                <wp:lineTo x="21229" y="21132"/>
                <wp:lineTo x="21229"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67560" cy="1376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2E6E">
        <w:rPr>
          <w:noProof/>
        </w:rPr>
        <mc:AlternateContent>
          <mc:Choice Requires="wpg">
            <w:drawing>
              <wp:anchor distT="0" distB="0" distL="114300" distR="114300" simplePos="0" relativeHeight="251658254" behindDoc="0" locked="0" layoutInCell="1" allowOverlap="1" wp14:anchorId="70154B4F" wp14:editId="09061EEC">
                <wp:simplePos x="0" y="0"/>
                <wp:positionH relativeFrom="page">
                  <wp:posOffset>2887980</wp:posOffset>
                </wp:positionH>
                <wp:positionV relativeFrom="page">
                  <wp:posOffset>6248400</wp:posOffset>
                </wp:positionV>
                <wp:extent cx="4572000" cy="3365500"/>
                <wp:effectExtent l="0" t="0" r="0" b="12700"/>
                <wp:wrapThrough wrapText="bothSides">
                  <wp:wrapPolygon edited="0">
                    <wp:start x="600" y="0"/>
                    <wp:lineTo x="600" y="21518"/>
                    <wp:lineTo x="20880" y="21518"/>
                    <wp:lineTo x="20880" y="0"/>
                    <wp:lineTo x="600" y="0"/>
                  </wp:wrapPolygon>
                </wp:wrapThrough>
                <wp:docPr id="19" name="Group 19"/>
                <wp:cNvGraphicFramePr/>
                <a:graphic xmlns:a="http://schemas.openxmlformats.org/drawingml/2006/main">
                  <a:graphicData uri="http://schemas.microsoft.com/office/word/2010/wordprocessingGroup">
                    <wpg:wgp>
                      <wpg:cNvGrpSpPr/>
                      <wpg:grpSpPr>
                        <a:xfrm>
                          <a:off x="0" y="0"/>
                          <a:ext cx="4572000" cy="3365500"/>
                          <a:chOff x="0" y="0"/>
                          <a:chExt cx="4572000" cy="3365500"/>
                        </a:xfrm>
                        <a:extLst>
                          <a:ext uri="{0CCBE362-F206-4b92-989A-16890622DB6E}">
                            <ma14:wrappingTextBoxFlag xmlns:ma14="http://schemas.microsoft.com/office/mac/drawingml/2011/main" val="1"/>
                          </a:ext>
                        </a:extLst>
                      </wpg:grpSpPr>
                      <wps:wsp>
                        <wps:cNvPr id="77" name="Text Box 78"/>
                        <wps:cNvSpPr txBox="1">
                          <a:spLocks noChangeArrowheads="1"/>
                        </wps:cNvSpPr>
                        <wps:spPr bwMode="auto">
                          <a:xfrm>
                            <a:off x="0" y="0"/>
                            <a:ext cx="4572000" cy="336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82880" tIns="0" rIns="182880" bIns="0" anchor="t" anchorCtr="0" upright="1">
                          <a:noAutofit/>
                        </wps:bodyPr>
                      </wps:wsp>
                      <wps:wsp>
                        <wps:cNvPr id="8" name="Text Box 8"/>
                        <wps:cNvSpPr txBox="1"/>
                        <wps:spPr>
                          <a:xfrm>
                            <a:off x="1303655" y="217805"/>
                            <a:ext cx="3085465" cy="328295"/>
                          </a:xfrm>
                          <a:prstGeom prst="rect">
                            <a:avLst/>
                          </a:prstGeom>
                          <a:noFill/>
                          <a:ln>
                            <a:noFill/>
                          </a:ln>
                          <a:effectLst/>
                          <a:extLst>
                            <a:ext uri="{C572A759-6A51-4108-AA02-DFA0A04FC94B}">
                              <ma14:wrappingTextBoxFlag xmlns:ma14="http://schemas.microsoft.com/office/mac/drawingml/2011/main"/>
                            </a:ext>
                          </a:extLst>
                        </wps:spPr>
                        <wps:txbx id="3">
                          <w:txbxContent>
                            <w:p w14:paraId="0D71450C" w14:textId="77777777" w:rsidR="008A2738" w:rsidRPr="0089531F" w:rsidRDefault="008A2738" w:rsidP="00EE5A0A">
                              <w:pPr>
                                <w:pStyle w:val="BodyText"/>
                                <w:jc w:val="center"/>
                                <w:rPr>
                                  <w:sz w:val="28"/>
                                  <w:szCs w:val="28"/>
                                  <w:u w:val="double"/>
                                </w:rPr>
                              </w:pPr>
                              <w:r w:rsidRPr="0089531F">
                                <w:rPr>
                                  <w:sz w:val="28"/>
                                  <w:szCs w:val="28"/>
                                  <w:u w:val="double"/>
                                </w:rPr>
                                <w:t>Up dates and plans for our Early American Costume Party</w:t>
                              </w:r>
                            </w:p>
                            <w:p w14:paraId="1BF5EC4F" w14:textId="6B1ED81E" w:rsidR="008A2738" w:rsidRPr="0089531F" w:rsidRDefault="008A2738" w:rsidP="00EE5A0A">
                              <w:pPr>
                                <w:pStyle w:val="BodyText"/>
                                <w:jc w:val="center"/>
                                <w:rPr>
                                  <w:sz w:val="28"/>
                                  <w:szCs w:val="28"/>
                                </w:rPr>
                              </w:pPr>
                              <w:r w:rsidRPr="0089531F">
                                <w:rPr>
                                  <w:sz w:val="28"/>
                                  <w:szCs w:val="28"/>
                                </w:rPr>
                                <w:t xml:space="preserve">     We are going to have a party! Do you have a costume? You can dress up like a Native American, use lots of fringe! Dress like an Early American settler, or a pioneer! You are allowed to buy your costume, but making it can be lots of fun too!</w:t>
                              </w:r>
                            </w:p>
                            <w:p w14:paraId="09A02EF0" w14:textId="2F52A7B2" w:rsidR="008A2738" w:rsidRDefault="008A2738" w:rsidP="00EE5A0A">
                              <w:pPr>
                                <w:pStyle w:val="BodyText"/>
                                <w:jc w:val="center"/>
                                <w:rPr>
                                  <w:sz w:val="20"/>
                                  <w:szCs w:val="20"/>
                                </w:rPr>
                              </w:pPr>
                              <w:r>
                                <w:rPr>
                                  <w:sz w:val="20"/>
                                  <w:szCs w:val="20"/>
                                </w:rPr>
                                <w:t>Article by Maci and Katie</w:t>
                              </w:r>
                            </w:p>
                            <w:p w14:paraId="6A8B7C02" w14:textId="77777777" w:rsidR="008A2738" w:rsidRDefault="008A2738" w:rsidP="00EE5A0A">
                              <w:pPr>
                                <w:pStyle w:val="BodyText"/>
                                <w:jc w:val="center"/>
                                <w:rPr>
                                  <w:sz w:val="20"/>
                                  <w:szCs w:val="20"/>
                                </w:rPr>
                              </w:pPr>
                            </w:p>
                            <w:p w14:paraId="042157A9" w14:textId="77777777" w:rsidR="008A2738" w:rsidRDefault="008A2738" w:rsidP="00EE5A0A">
                              <w:pPr>
                                <w:pStyle w:val="BodyText"/>
                                <w:jc w:val="center"/>
                                <w:rPr>
                                  <w:sz w:val="20"/>
                                  <w:szCs w:val="20"/>
                                </w:rPr>
                              </w:pPr>
                            </w:p>
                            <w:p w14:paraId="0E2C9656" w14:textId="77777777" w:rsidR="008A2738" w:rsidRPr="00EE5A0A" w:rsidRDefault="008A2738" w:rsidP="00EE5A0A">
                              <w:pPr>
                                <w:pStyle w:val="BodyText"/>
                                <w:jc w:val="center"/>
                                <w:rPr>
                                  <w:sz w:val="20"/>
                                  <w:szCs w:val="20"/>
                                  <w:u w:val="double"/>
                                </w:rPr>
                              </w:pPr>
                            </w:p>
                            <w:p w14:paraId="23A0B46B" w14:textId="77777777" w:rsidR="008A2738" w:rsidRPr="00EE5A0A" w:rsidRDefault="008A2738" w:rsidP="00EE5A0A">
                              <w:pPr>
                                <w:pStyle w:val="BodyText"/>
                                <w:jc w:val="center"/>
                                <w:rPr>
                                  <w:sz w:val="20"/>
                                  <w:szCs w:val="20"/>
                                  <w:u w:val="doub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252220" y="544830"/>
                            <a:ext cx="3136900" cy="44259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82880" y="986155"/>
                            <a:ext cx="4206240" cy="98234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82880" y="1967230"/>
                            <a:ext cx="4206240" cy="32829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82880" y="2294255"/>
                            <a:ext cx="3839845" cy="328295"/>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82880" y="2621280"/>
                            <a:ext cx="3839845" cy="442595"/>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39" style="position:absolute;margin-left:227.4pt;margin-top:492pt;width:5in;height:265pt;z-index:251658254;mso-position-horizontal-relative:page;mso-position-vertical-relative:page" coordsize="4572000,3365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" mv:complextextbox="1">
                <v:shape id="Text Box 78" o:spid="_x0000_s1040" type="#_x0000_t202" style="position:absolute;width:4572000;height:3365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HJHwgAA&#10;ANsAAAAPAAAAZHJzL2Rvd25yZXYueG1sRI9Pi8IwFMTvwn6H8IS9aaos/qlGWWQFr1Zx19ujebbF&#10;5qU02Vi/vREEj8PM/IZZrjtTi0CtqywrGA0TEMS51RUXCo6H7WAGwnlkjbVlUnAnB+vVR2+JqbY3&#10;3lPIfCEihF2KCkrvm1RKl5dk0A1tQxy9i20N+ijbQuoWbxFuajlOkok0WHFcKLGhTUn5Nfs3Ck6n&#10;r/lZBw62+JmFXfO7/XPZSKnPfve9AOGp8+/wq73TCqZTeH6JP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QckfCAAAA2wAAAA8AAAAAAAAAAAAAAAAAlwIAAGRycy9kb3du&#10;cmV2LnhtbFBLBQYAAAAABAAEAPUAAACGAwAAAAA=&#10;" mv:complextextbox="1" filled="f" stroked="f">
                  <v:textbox inset="14.4pt,0,14.4pt,0"/>
                </v:shape>
                <v:shape id="Text Box 8" o:spid="_x0000_s1041" type="#_x0000_t202" style="position:absolute;left:1303655;top:217805;width:3085465;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w:p w14:paraId="0D71450C" w14:textId="77777777" w:rsidR="008A2738" w:rsidRPr="0089531F" w:rsidRDefault="008A2738" w:rsidP="00EE5A0A">
                        <w:pPr>
                          <w:pStyle w:val="BodyText"/>
                          <w:jc w:val="center"/>
                          <w:rPr>
                            <w:sz w:val="28"/>
                            <w:szCs w:val="28"/>
                            <w:u w:val="double"/>
                          </w:rPr>
                        </w:pPr>
                        <w:r w:rsidRPr="0089531F">
                          <w:rPr>
                            <w:sz w:val="28"/>
                            <w:szCs w:val="28"/>
                            <w:u w:val="double"/>
                          </w:rPr>
                          <w:t>Up dates and plans for our Early American Costume Party</w:t>
                        </w:r>
                      </w:p>
                      <w:p w14:paraId="1BF5EC4F" w14:textId="6B1ED81E" w:rsidR="008A2738" w:rsidRPr="0089531F" w:rsidRDefault="008A2738" w:rsidP="00EE5A0A">
                        <w:pPr>
                          <w:pStyle w:val="BodyText"/>
                          <w:jc w:val="center"/>
                          <w:rPr>
                            <w:sz w:val="28"/>
                            <w:szCs w:val="28"/>
                          </w:rPr>
                        </w:pPr>
                        <w:r w:rsidRPr="0089531F">
                          <w:rPr>
                            <w:sz w:val="28"/>
                            <w:szCs w:val="28"/>
                          </w:rPr>
                          <w:t xml:space="preserve">     We are going to have a party! Do you have a costume? You can dress up like a Native American, use lots of fringe! Dress like an Early American settler, or a pioneer! You are allowed to buy your costume, but making it can be lots of fun too!</w:t>
                        </w:r>
                      </w:p>
                      <w:p w14:paraId="09A02EF0" w14:textId="2F52A7B2" w:rsidR="008A2738" w:rsidRDefault="008A2738" w:rsidP="00EE5A0A">
                        <w:pPr>
                          <w:pStyle w:val="BodyText"/>
                          <w:jc w:val="center"/>
                          <w:rPr>
                            <w:sz w:val="20"/>
                            <w:szCs w:val="20"/>
                          </w:rPr>
                        </w:pPr>
                        <w:r>
                          <w:rPr>
                            <w:sz w:val="20"/>
                            <w:szCs w:val="20"/>
                          </w:rPr>
                          <w:t>Article by Maci and Katie</w:t>
                        </w:r>
                      </w:p>
                      <w:p w14:paraId="6A8B7C02" w14:textId="77777777" w:rsidR="008A2738" w:rsidRDefault="008A2738" w:rsidP="00EE5A0A">
                        <w:pPr>
                          <w:pStyle w:val="BodyText"/>
                          <w:jc w:val="center"/>
                          <w:rPr>
                            <w:sz w:val="20"/>
                            <w:szCs w:val="20"/>
                          </w:rPr>
                        </w:pPr>
                      </w:p>
                      <w:p w14:paraId="042157A9" w14:textId="77777777" w:rsidR="008A2738" w:rsidRDefault="008A2738" w:rsidP="00EE5A0A">
                        <w:pPr>
                          <w:pStyle w:val="BodyText"/>
                          <w:jc w:val="center"/>
                          <w:rPr>
                            <w:sz w:val="20"/>
                            <w:szCs w:val="20"/>
                          </w:rPr>
                        </w:pPr>
                      </w:p>
                      <w:p w14:paraId="0E2C9656" w14:textId="77777777" w:rsidR="008A2738" w:rsidRPr="00EE5A0A" w:rsidRDefault="008A2738" w:rsidP="00EE5A0A">
                        <w:pPr>
                          <w:pStyle w:val="BodyText"/>
                          <w:jc w:val="center"/>
                          <w:rPr>
                            <w:sz w:val="20"/>
                            <w:szCs w:val="20"/>
                            <w:u w:val="double"/>
                          </w:rPr>
                        </w:pPr>
                      </w:p>
                      <w:p w14:paraId="23A0B46B" w14:textId="77777777" w:rsidR="008A2738" w:rsidRPr="00EE5A0A" w:rsidRDefault="008A2738" w:rsidP="00EE5A0A">
                        <w:pPr>
                          <w:pStyle w:val="BodyText"/>
                          <w:jc w:val="center"/>
                          <w:rPr>
                            <w:sz w:val="20"/>
                            <w:szCs w:val="20"/>
                            <w:u w:val="double"/>
                          </w:rPr>
                        </w:pPr>
                      </w:p>
                    </w:txbxContent>
                  </v:textbox>
                </v:shape>
                <v:shape id="Text Box 9" o:spid="_x0000_s1042" type="#_x0000_t202" style="position:absolute;left:1252220;top:544830;width:3136900;height:442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1" inset="0,0,0,0">
                    <w:txbxContent/>
                  </v:textbox>
                </v:shape>
                <v:shape id="Text Box 11" o:spid="_x0000_s1043" type="#_x0000_t202" style="position:absolute;left:182880;top:986155;width:4206240;height:982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3" inset="0,0,0,0">
                    <w:txbxContent/>
                  </v:textbox>
                </v:shape>
                <v:shape id="Text Box 13" o:spid="_x0000_s1044" type="#_x0000_t202" style="position:absolute;left:182880;top:1967230;width:4206240;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6" inset="0,0,0,0">
                    <w:txbxContent/>
                  </v:textbox>
                </v:shape>
                <v:shape id="Text Box 16" o:spid="_x0000_s1045" type="#_x0000_t202" style="position:absolute;left:182880;top:2294255;width:3839845;height:32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8" inset="0,0,0,0">
                    <w:txbxContent/>
                  </v:textbox>
                </v:shape>
                <v:shape id="Text Box 18" o:spid="_x0000_s1046" type="#_x0000_t202" style="position:absolute;left:182880;top:2621280;width:3839845;height:442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v:textbox>
                </v:shape>
                <w10:wrap type="through" anchorx="page" anchory="page"/>
              </v:group>
            </w:pict>
          </mc:Fallback>
        </mc:AlternateContent>
      </w:r>
      <w:r w:rsidR="005C4C14">
        <w:rPr>
          <w:noProof/>
        </w:rPr>
        <w:drawing>
          <wp:anchor distT="0" distB="0" distL="114300" distR="114300" simplePos="0" relativeHeight="251668535" behindDoc="0" locked="0" layoutInCell="1" allowOverlap="1" wp14:anchorId="3E957B21" wp14:editId="4ADCEB99">
            <wp:simplePos x="0" y="0"/>
            <wp:positionH relativeFrom="page">
              <wp:posOffset>2265045</wp:posOffset>
            </wp:positionH>
            <wp:positionV relativeFrom="page">
              <wp:posOffset>4323080</wp:posOffset>
            </wp:positionV>
            <wp:extent cx="1113155" cy="741680"/>
            <wp:effectExtent l="0" t="0" r="4445" b="0"/>
            <wp:wrapThrough wrapText="bothSides">
              <wp:wrapPolygon edited="0">
                <wp:start x="0" y="0"/>
                <wp:lineTo x="0" y="20712"/>
                <wp:lineTo x="21193" y="20712"/>
                <wp:lineTo x="21193"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1113155" cy="741680"/>
                    </a:xfrm>
                    <a:prstGeom prst="rect">
                      <a:avLst/>
                    </a:prstGeom>
                  </pic:spPr>
                </pic:pic>
              </a:graphicData>
            </a:graphic>
            <wp14:sizeRelH relativeFrom="margin">
              <wp14:pctWidth>0</wp14:pctWidth>
            </wp14:sizeRelH>
            <wp14:sizeRelV relativeFrom="margin">
              <wp14:pctHeight>0</wp14:pctHeight>
            </wp14:sizeRelV>
          </wp:anchor>
        </w:drawing>
      </w:r>
      <w:r w:rsidR="00DA7C4D">
        <w:rPr>
          <w:noProof/>
        </w:rPr>
        <w:drawing>
          <wp:anchor distT="0" distB="0" distL="114300" distR="114300" simplePos="0" relativeHeight="251667511" behindDoc="0" locked="0" layoutInCell="1" allowOverlap="1" wp14:anchorId="5CE6F829" wp14:editId="18471856">
            <wp:simplePos x="0" y="0"/>
            <wp:positionH relativeFrom="page">
              <wp:posOffset>6417310</wp:posOffset>
            </wp:positionH>
            <wp:positionV relativeFrom="page">
              <wp:posOffset>3390900</wp:posOffset>
            </wp:positionV>
            <wp:extent cx="838200" cy="723900"/>
            <wp:effectExtent l="0" t="0" r="0" b="12700"/>
            <wp:wrapThrough wrapText="bothSides">
              <wp:wrapPolygon edited="0">
                <wp:start x="9818" y="0"/>
                <wp:lineTo x="3927" y="3032"/>
                <wp:lineTo x="0" y="7579"/>
                <wp:lineTo x="0" y="16674"/>
                <wp:lineTo x="3927" y="21221"/>
                <wp:lineTo x="7200" y="21221"/>
                <wp:lineTo x="14400" y="21221"/>
                <wp:lineTo x="20945" y="19705"/>
                <wp:lineTo x="20945" y="6821"/>
                <wp:lineTo x="15055" y="0"/>
                <wp:lineTo x="9818"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olantern04.gif"/>
                    <pic:cNvPicPr/>
                  </pic:nvPicPr>
                  <pic:blipFill>
                    <a:blip r:embed="rId12">
                      <a:extLst>
                        <a:ext uri="{28A0092B-C50C-407E-A947-70E740481C1C}">
                          <a14:useLocalDpi xmlns:a14="http://schemas.microsoft.com/office/drawing/2010/main" val="0"/>
                        </a:ext>
                      </a:extLst>
                    </a:blip>
                    <a:stretch>
                      <a:fillRect/>
                    </a:stretch>
                  </pic:blipFill>
                  <pic:spPr>
                    <a:xfrm>
                      <a:off x="0" y="0"/>
                      <a:ext cx="838200" cy="723900"/>
                    </a:xfrm>
                    <a:prstGeom prst="rect">
                      <a:avLst/>
                    </a:prstGeom>
                  </pic:spPr>
                </pic:pic>
              </a:graphicData>
            </a:graphic>
          </wp:anchor>
        </w:drawing>
      </w:r>
      <w:r w:rsidR="00DA7C4D">
        <w:rPr>
          <w:noProof/>
        </w:rPr>
        <mc:AlternateContent>
          <mc:Choice Requires="wps">
            <w:drawing>
              <wp:anchor distT="0" distB="0" distL="114300" distR="114300" simplePos="0" relativeHeight="251658257" behindDoc="0" locked="0" layoutInCell="1" allowOverlap="1" wp14:anchorId="61C6ABD2" wp14:editId="7A7D6737">
                <wp:simplePos x="0" y="0"/>
                <wp:positionH relativeFrom="page">
                  <wp:posOffset>3378200</wp:posOffset>
                </wp:positionH>
                <wp:positionV relativeFrom="page">
                  <wp:posOffset>3191510</wp:posOffset>
                </wp:positionV>
                <wp:extent cx="3458210" cy="923290"/>
                <wp:effectExtent l="0" t="0" r="21590" b="16510"/>
                <wp:wrapTight wrapText="bothSides">
                  <wp:wrapPolygon edited="0">
                    <wp:start x="0" y="0"/>
                    <wp:lineTo x="0" y="21392"/>
                    <wp:lineTo x="21576" y="21392"/>
                    <wp:lineTo x="21576" y="0"/>
                    <wp:lineTo x="0" y="0"/>
                  </wp:wrapPolygon>
                </wp:wrapTight>
                <wp:docPr id="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F43B6E" w14:textId="6F6C7EEF" w:rsidR="008A2738" w:rsidRPr="005C4C14" w:rsidRDefault="008A2738" w:rsidP="00E26512">
                            <w:pPr>
                              <w:pStyle w:val="Event"/>
                              <w:rPr>
                                <w:color w:val="000000" w:themeColor="text1"/>
                                <w:sz w:val="22"/>
                                <w:szCs w:val="22"/>
                                <w:u w:val="double"/>
                              </w:rPr>
                            </w:pPr>
                            <w:r w:rsidRPr="005C4C14">
                              <w:rPr>
                                <w:color w:val="000000" w:themeColor="text1"/>
                                <w:u w:val="double"/>
                              </w:rPr>
                              <w:t xml:space="preserve">Fall Festival  </w:t>
                            </w:r>
                          </w:p>
                          <w:p w14:paraId="065C826F" w14:textId="77777777" w:rsidR="008A2738" w:rsidRPr="005C4C14" w:rsidRDefault="008A2738" w:rsidP="00E26512">
                            <w:pPr>
                              <w:pStyle w:val="Event"/>
                              <w:rPr>
                                <w:color w:val="000000" w:themeColor="text1"/>
                                <w:sz w:val="22"/>
                                <w:szCs w:val="22"/>
                              </w:rPr>
                            </w:pPr>
                            <w:r w:rsidRPr="005C4C14">
                              <w:rPr>
                                <w:color w:val="000000" w:themeColor="text1"/>
                                <w:sz w:val="22"/>
                                <w:szCs w:val="22"/>
                              </w:rPr>
                              <w:t>Will be on Oct. 29</w:t>
                            </w:r>
                            <w:r w:rsidRPr="005C4C14">
                              <w:rPr>
                                <w:color w:val="000000" w:themeColor="text1"/>
                                <w:sz w:val="22"/>
                                <w:szCs w:val="22"/>
                                <w:vertAlign w:val="superscript"/>
                              </w:rPr>
                              <w:t>th</w:t>
                            </w:r>
                            <w:r w:rsidRPr="005C4C14">
                              <w:rPr>
                                <w:color w:val="000000" w:themeColor="text1"/>
                                <w:sz w:val="22"/>
                                <w:szCs w:val="22"/>
                              </w:rPr>
                              <w:t>, which is on a Monday</w:t>
                            </w:r>
                          </w:p>
                          <w:p w14:paraId="16E84A57" w14:textId="77777777" w:rsidR="008A2738" w:rsidRPr="005C4C14" w:rsidRDefault="008A2738" w:rsidP="00E26512">
                            <w:pPr>
                              <w:pStyle w:val="Event"/>
                              <w:rPr>
                                <w:color w:val="000000" w:themeColor="text1"/>
                                <w:sz w:val="22"/>
                                <w:szCs w:val="22"/>
                              </w:rPr>
                            </w:pPr>
                            <w:r w:rsidRPr="005C4C14">
                              <w:rPr>
                                <w:color w:val="000000" w:themeColor="text1"/>
                                <w:sz w:val="22"/>
                                <w:szCs w:val="22"/>
                              </w:rPr>
                              <w:t>GT students will have a bake sale and sell</w:t>
                            </w:r>
                          </w:p>
                          <w:p w14:paraId="304E8259" w14:textId="30ACF373" w:rsidR="008A2738" w:rsidRPr="005C4C14" w:rsidRDefault="008A2738" w:rsidP="00E26512">
                            <w:pPr>
                              <w:pStyle w:val="Event"/>
                              <w:rPr>
                                <w:color w:val="000000" w:themeColor="text1"/>
                                <w:sz w:val="22"/>
                                <w:szCs w:val="22"/>
                              </w:rPr>
                            </w:pPr>
                            <w:proofErr w:type="gramStart"/>
                            <w:r w:rsidRPr="005C4C14">
                              <w:rPr>
                                <w:color w:val="000000" w:themeColor="text1"/>
                                <w:sz w:val="22"/>
                                <w:szCs w:val="22"/>
                              </w:rPr>
                              <w:t>hot</w:t>
                            </w:r>
                            <w:proofErr w:type="gramEnd"/>
                            <w:r w:rsidRPr="005C4C14">
                              <w:rPr>
                                <w:color w:val="000000" w:themeColor="text1"/>
                                <w:sz w:val="22"/>
                                <w:szCs w:val="22"/>
                              </w:rPr>
                              <w:t xml:space="preserve"> coco and mocha Frappuccino’s.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7" type="#_x0000_t202" style="position:absolute;margin-left:266pt;margin-top:251.3pt;width:272.3pt;height:72.7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" filled="f" stroked="f">
                <v:textbox inset="0,0,0,0">
                  <w:txbxContent>
                    <w:p w14:paraId="60F43B6E" w14:textId="6F6C7EEF" w:rsidR="008A2738" w:rsidRPr="005C4C14" w:rsidRDefault="008A2738" w:rsidP="00E26512">
                      <w:pPr>
                        <w:pStyle w:val="Event"/>
                        <w:rPr>
                          <w:color w:val="000000" w:themeColor="text1"/>
                          <w:sz w:val="22"/>
                          <w:szCs w:val="22"/>
                          <w:u w:val="double"/>
                        </w:rPr>
                      </w:pPr>
                      <w:r w:rsidRPr="005C4C14">
                        <w:rPr>
                          <w:color w:val="000000" w:themeColor="text1"/>
                          <w:u w:val="double"/>
                        </w:rPr>
                        <w:t xml:space="preserve">Fall Festival  </w:t>
                      </w:r>
                    </w:p>
                    <w:p w14:paraId="065C826F" w14:textId="77777777" w:rsidR="008A2738" w:rsidRPr="005C4C14" w:rsidRDefault="008A2738" w:rsidP="00E26512">
                      <w:pPr>
                        <w:pStyle w:val="Event"/>
                        <w:rPr>
                          <w:color w:val="000000" w:themeColor="text1"/>
                          <w:sz w:val="22"/>
                          <w:szCs w:val="22"/>
                        </w:rPr>
                      </w:pPr>
                      <w:r w:rsidRPr="005C4C14">
                        <w:rPr>
                          <w:color w:val="000000" w:themeColor="text1"/>
                          <w:sz w:val="22"/>
                          <w:szCs w:val="22"/>
                        </w:rPr>
                        <w:t>Will be on Oct. 29</w:t>
                      </w:r>
                      <w:r w:rsidRPr="005C4C14">
                        <w:rPr>
                          <w:color w:val="000000" w:themeColor="text1"/>
                          <w:sz w:val="22"/>
                          <w:szCs w:val="22"/>
                          <w:vertAlign w:val="superscript"/>
                        </w:rPr>
                        <w:t>th</w:t>
                      </w:r>
                      <w:r w:rsidRPr="005C4C14">
                        <w:rPr>
                          <w:color w:val="000000" w:themeColor="text1"/>
                          <w:sz w:val="22"/>
                          <w:szCs w:val="22"/>
                        </w:rPr>
                        <w:t>, which is on a Monday</w:t>
                      </w:r>
                    </w:p>
                    <w:p w14:paraId="16E84A57" w14:textId="77777777" w:rsidR="008A2738" w:rsidRPr="005C4C14" w:rsidRDefault="008A2738" w:rsidP="00E26512">
                      <w:pPr>
                        <w:pStyle w:val="Event"/>
                        <w:rPr>
                          <w:color w:val="000000" w:themeColor="text1"/>
                          <w:sz w:val="22"/>
                          <w:szCs w:val="22"/>
                        </w:rPr>
                      </w:pPr>
                      <w:r w:rsidRPr="005C4C14">
                        <w:rPr>
                          <w:color w:val="000000" w:themeColor="text1"/>
                          <w:sz w:val="22"/>
                          <w:szCs w:val="22"/>
                        </w:rPr>
                        <w:t>GT students will have a bake sale and sell</w:t>
                      </w:r>
                    </w:p>
                    <w:p w14:paraId="304E8259" w14:textId="30ACF373" w:rsidR="008A2738" w:rsidRPr="005C4C14" w:rsidRDefault="008A2738" w:rsidP="00E26512">
                      <w:pPr>
                        <w:pStyle w:val="Event"/>
                        <w:rPr>
                          <w:color w:val="000000" w:themeColor="text1"/>
                          <w:sz w:val="22"/>
                          <w:szCs w:val="22"/>
                        </w:rPr>
                      </w:pPr>
                      <w:proofErr w:type="gramStart"/>
                      <w:r w:rsidRPr="005C4C14">
                        <w:rPr>
                          <w:color w:val="000000" w:themeColor="text1"/>
                          <w:sz w:val="22"/>
                          <w:szCs w:val="22"/>
                        </w:rPr>
                        <w:t>hot</w:t>
                      </w:r>
                      <w:proofErr w:type="gramEnd"/>
                      <w:r w:rsidRPr="005C4C14">
                        <w:rPr>
                          <w:color w:val="000000" w:themeColor="text1"/>
                          <w:sz w:val="22"/>
                          <w:szCs w:val="22"/>
                        </w:rPr>
                        <w:t xml:space="preserve"> coco and mocha Frappuccino’s.</w:t>
                      </w:r>
                    </w:p>
                  </w:txbxContent>
                </v:textbox>
                <w10:wrap type="tight" anchorx="page" anchory="page"/>
              </v:shape>
            </w:pict>
          </mc:Fallback>
        </mc:AlternateContent>
      </w:r>
      <w:r w:rsidR="008E2E6E">
        <w:rPr>
          <w:noProof/>
        </w:rPr>
        <mc:AlternateContent>
          <mc:Choice Requires="wpg">
            <w:drawing>
              <wp:anchor distT="0" distB="0" distL="114300" distR="114300" simplePos="0" relativeHeight="251659319" behindDoc="0" locked="0" layoutInCell="1" allowOverlap="1" wp14:anchorId="79981D7B" wp14:editId="3D28A39B">
                <wp:simplePos x="0" y="0"/>
                <wp:positionH relativeFrom="page">
                  <wp:posOffset>3378200</wp:posOffset>
                </wp:positionH>
                <wp:positionV relativeFrom="page">
                  <wp:posOffset>4597400</wp:posOffset>
                </wp:positionV>
                <wp:extent cx="4028440" cy="1765300"/>
                <wp:effectExtent l="0" t="0" r="0" b="12700"/>
                <wp:wrapThrough wrapText="bothSides">
                  <wp:wrapPolygon edited="0">
                    <wp:start x="136" y="0"/>
                    <wp:lineTo x="136" y="21445"/>
                    <wp:lineTo x="21246" y="21445"/>
                    <wp:lineTo x="21246" y="0"/>
                    <wp:lineTo x="136" y="0"/>
                  </wp:wrapPolygon>
                </wp:wrapThrough>
                <wp:docPr id="238" name="Group 238"/>
                <wp:cNvGraphicFramePr/>
                <a:graphic xmlns:a="http://schemas.openxmlformats.org/drawingml/2006/main">
                  <a:graphicData uri="http://schemas.microsoft.com/office/word/2010/wordprocessingGroup">
                    <wpg:wgp>
                      <wpg:cNvGrpSpPr/>
                      <wpg:grpSpPr>
                        <a:xfrm>
                          <a:off x="0" y="0"/>
                          <a:ext cx="4028440" cy="1765300"/>
                          <a:chOff x="0" y="0"/>
                          <a:chExt cx="4028440" cy="1765300"/>
                        </a:xfrm>
                        <a:extLst>
                          <a:ext uri="{0CCBE362-F206-4b92-989A-16890622DB6E}">
                            <ma14:wrappingTextBoxFlag xmlns:ma14="http://schemas.microsoft.com/office/mac/drawingml/2011/main" val="1"/>
                          </a:ext>
                        </a:extLst>
                      </wpg:grpSpPr>
                      <wps:wsp>
                        <wps:cNvPr id="79" name="Text Box 79"/>
                        <wps:cNvSpPr txBox="1"/>
                        <wps:spPr>
                          <a:xfrm>
                            <a:off x="0" y="0"/>
                            <a:ext cx="4028440" cy="176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91440" y="45720"/>
                            <a:ext cx="3845560" cy="332740"/>
                          </a:xfrm>
                          <a:prstGeom prst="rect">
                            <a:avLst/>
                          </a:prstGeom>
                          <a:noFill/>
                          <a:ln>
                            <a:noFill/>
                          </a:ln>
                          <a:effectLst/>
                          <a:extLst>
                            <a:ext uri="{C572A759-6A51-4108-AA02-DFA0A04FC94B}">
                              <ma14:wrappingTextBoxFlag xmlns:ma14="http://schemas.microsoft.com/office/mac/drawingml/2011/main"/>
                            </a:ext>
                          </a:extLst>
                        </wps:spPr>
                        <wps:txbx id="5">
                          <w:txbxContent>
                            <w:p w14:paraId="1371DE87" w14:textId="77777777" w:rsidR="008A2738" w:rsidRDefault="008A2738" w:rsidP="00EE5A0A">
                              <w:pPr>
                                <w:jc w:val="center"/>
                                <w:rPr>
                                  <w:rFonts w:ascii="Abadi MT Condensed Extra Bold" w:hAnsi="Abadi MT Condensed Extra Bold"/>
                                  <w:color w:val="580101" w:themeColor="accent2"/>
                                  <w:sz w:val="28"/>
                                  <w:szCs w:val="28"/>
                                  <w:u w:val="double"/>
                                </w:rPr>
                              </w:pPr>
                              <w:r w:rsidRPr="004B38F1">
                                <w:rPr>
                                  <w:rFonts w:ascii="Abadi MT Condensed Extra Bold" w:hAnsi="Abadi MT Condensed Extra Bold"/>
                                  <w:color w:val="580101" w:themeColor="accent2"/>
                                  <w:sz w:val="28"/>
                                  <w:szCs w:val="28"/>
                                  <w:u w:val="double"/>
                                </w:rPr>
                                <w:t>The Haunted Gingerbread style house construction</w:t>
                              </w:r>
                            </w:p>
                            <w:p w14:paraId="6883B68B" w14:textId="77777777" w:rsidR="008A2738" w:rsidRDefault="008A2738" w:rsidP="00EE5A0A">
                              <w:pPr>
                                <w:jc w:val="center"/>
                                <w:rPr>
                                  <w:sz w:val="32"/>
                                  <w:szCs w:val="32"/>
                                </w:rPr>
                              </w:pPr>
                              <w:r>
                                <w:rPr>
                                  <w:sz w:val="32"/>
                                  <w:szCs w:val="32"/>
                                </w:rPr>
                                <w:t>4</w:t>
                              </w:r>
                              <w:r w:rsidRPr="006174EE">
                                <w:rPr>
                                  <w:sz w:val="32"/>
                                  <w:szCs w:val="32"/>
                                  <w:vertAlign w:val="superscript"/>
                                </w:rPr>
                                <w:t>TH</w:t>
                              </w:r>
                              <w:r>
                                <w:rPr>
                                  <w:sz w:val="32"/>
                                  <w:szCs w:val="32"/>
                                </w:rPr>
                                <w:t xml:space="preserve"> grade haunted house</w:t>
                              </w:r>
                            </w:p>
                            <w:p w14:paraId="64020A91" w14:textId="72FE5F73" w:rsidR="008A2738" w:rsidRPr="00EE5A0A" w:rsidRDefault="008A2738" w:rsidP="00EE5A0A">
                              <w:pPr>
                                <w:rPr>
                                  <w:color w:val="990000" w:themeColor="accent1"/>
                                  <w:sz w:val="20"/>
                                  <w:szCs w:val="20"/>
                                </w:rPr>
                              </w:pPr>
                              <w:r w:rsidRPr="00EE5A0A">
                                <w:rPr>
                                  <w:color w:val="990000" w:themeColor="accent1"/>
                                  <w:sz w:val="20"/>
                                  <w:szCs w:val="20"/>
                                </w:rPr>
                                <w:t>The fourth grade GT built a haunted house out of candy like a gingerbread house. It was tempting to eat but we couldn’t. We are saving it for the fall festival.</w:t>
                              </w:r>
                              <w:r>
                                <w:rPr>
                                  <w:color w:val="990000" w:themeColor="accent1"/>
                                  <w:sz w:val="20"/>
                                  <w:szCs w:val="20"/>
                                </w:rPr>
                                <w:t xml:space="preserve"> We want somebody else to </w:t>
                              </w:r>
                              <w:r w:rsidRPr="00EE5A0A">
                                <w:rPr>
                                  <w:color w:val="990000" w:themeColor="accent1"/>
                                  <w:sz w:val="20"/>
                                  <w:szCs w:val="20"/>
                                </w:rPr>
                                <w:t>enjoy our fantastic work! And that person is the winner of the pumpkin-carving contest!!!!! Here is a picture of the forth grade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578485" y="377190"/>
                            <a:ext cx="3358515" cy="37719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578485" y="753110"/>
                            <a:ext cx="3358515" cy="15748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578485" y="909320"/>
                            <a:ext cx="3358515" cy="15684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578485" y="1064895"/>
                            <a:ext cx="3358515" cy="156845"/>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578485" y="1220470"/>
                            <a:ext cx="3358515" cy="15684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830580" y="1376045"/>
                            <a:ext cx="3106420" cy="15748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830580" y="1532255"/>
                            <a:ext cx="3106420" cy="156845"/>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8" o:spid="_x0000_s1048" style="position:absolute;margin-left:266pt;margin-top:362pt;width:317.2pt;height:139pt;z-index:251659319;mso-position-horizontal-relative:page;mso-position-vertical-relative:page" coordsize="4028440,176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" mv:complextextbox="1">
                <v:shape id="Text Box 79" o:spid="_x0000_s1049" type="#_x0000_t202" style="position:absolute;width:4028440;height:176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4xCwwAA&#10;ANsAAAAPAAAAZHJzL2Rvd25yZXYueG1sRI9Pi8IwFMTvC36H8IS9raketFajqOiyB8W/B4+P5tkW&#10;m5fSZG399kZY2OMwM79hpvPWlOJBtSssK+j3IhDEqdUFZwou581XDMJ5ZI2lZVLwJAfzWedjiom2&#10;DR/pcfKZCBB2CSrIva8SKV2ak0HXsxVx8G62NuiDrDOpa2wC3JRyEEVDabDgsJBjRauc0vvp1yig&#10;bWvOu3i09vvl7Tu6xodmqzOlPrvtYgLCU+v/w3/tH61gNIb3l/AD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24xCwwAAANsAAAAPAAAAAAAAAAAAAAAAAJcCAABkcnMvZG93&#10;bnJldi54bWxQSwUGAAAAAAQABAD1AAAAhwMAAAAA&#10;" mv:complextextbox="1" filled="f" stroked="f"/>
                <v:shape id="Text Box 230" o:spid="_x0000_s1050" type="#_x0000_t202" style="position:absolute;left:91440;top:45720;width:384556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w:p w14:paraId="1371DE87" w14:textId="77777777" w:rsidR="008A2738" w:rsidRDefault="008A2738" w:rsidP="00EE5A0A">
                        <w:pPr>
                          <w:jc w:val="center"/>
                          <w:rPr>
                            <w:rFonts w:ascii="Abadi MT Condensed Extra Bold" w:hAnsi="Abadi MT Condensed Extra Bold"/>
                            <w:color w:val="580101" w:themeColor="accent2"/>
                            <w:sz w:val="28"/>
                            <w:szCs w:val="28"/>
                            <w:u w:val="double"/>
                          </w:rPr>
                        </w:pPr>
                        <w:r w:rsidRPr="004B38F1">
                          <w:rPr>
                            <w:rFonts w:ascii="Abadi MT Condensed Extra Bold" w:hAnsi="Abadi MT Condensed Extra Bold"/>
                            <w:color w:val="580101" w:themeColor="accent2"/>
                            <w:sz w:val="28"/>
                            <w:szCs w:val="28"/>
                            <w:u w:val="double"/>
                          </w:rPr>
                          <w:t>The Haunted Gingerbread style house construction</w:t>
                        </w:r>
                      </w:p>
                      <w:p w14:paraId="6883B68B" w14:textId="77777777" w:rsidR="008A2738" w:rsidRDefault="008A2738" w:rsidP="00EE5A0A">
                        <w:pPr>
                          <w:jc w:val="center"/>
                          <w:rPr>
                            <w:sz w:val="32"/>
                            <w:szCs w:val="32"/>
                          </w:rPr>
                        </w:pPr>
                        <w:r>
                          <w:rPr>
                            <w:sz w:val="32"/>
                            <w:szCs w:val="32"/>
                          </w:rPr>
                          <w:t>4</w:t>
                        </w:r>
                        <w:r w:rsidRPr="006174EE">
                          <w:rPr>
                            <w:sz w:val="32"/>
                            <w:szCs w:val="32"/>
                            <w:vertAlign w:val="superscript"/>
                          </w:rPr>
                          <w:t>TH</w:t>
                        </w:r>
                        <w:r>
                          <w:rPr>
                            <w:sz w:val="32"/>
                            <w:szCs w:val="32"/>
                          </w:rPr>
                          <w:t xml:space="preserve"> grade haunted house</w:t>
                        </w:r>
                      </w:p>
                      <w:p w14:paraId="64020A91" w14:textId="72FE5F73" w:rsidR="008A2738" w:rsidRPr="00EE5A0A" w:rsidRDefault="008A2738" w:rsidP="00EE5A0A">
                        <w:pPr>
                          <w:rPr>
                            <w:color w:val="990000" w:themeColor="accent1"/>
                            <w:sz w:val="20"/>
                            <w:szCs w:val="20"/>
                          </w:rPr>
                        </w:pPr>
                        <w:r w:rsidRPr="00EE5A0A">
                          <w:rPr>
                            <w:color w:val="990000" w:themeColor="accent1"/>
                            <w:sz w:val="20"/>
                            <w:szCs w:val="20"/>
                          </w:rPr>
                          <w:t>The fourth grade GT built a haunted house out of candy like a gingerbread house. It was tempting to eat but we couldn’t. We are saving it for the fall festival.</w:t>
                        </w:r>
                        <w:r>
                          <w:rPr>
                            <w:color w:val="990000" w:themeColor="accent1"/>
                            <w:sz w:val="20"/>
                            <w:szCs w:val="20"/>
                          </w:rPr>
                          <w:t xml:space="preserve"> We want somebody else to </w:t>
                        </w:r>
                        <w:r w:rsidRPr="00EE5A0A">
                          <w:rPr>
                            <w:color w:val="990000" w:themeColor="accent1"/>
                            <w:sz w:val="20"/>
                            <w:szCs w:val="20"/>
                          </w:rPr>
                          <w:t>enjoy our fantastic work! And that person is the winner of the pumpkin-carving contest!!!!! Here is a picture of the forth grade</w:t>
                        </w:r>
                      </w:p>
                    </w:txbxContent>
                  </v:textbox>
                </v:shape>
                <v:shape id="Text Box 231" o:spid="_x0000_s1051" type="#_x0000_t202" style="position:absolute;left:578485;top:377190;width:3358515;height:377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052" type="#_x0000_t202" style="position:absolute;left:578485;top:753110;width:3358515;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053" type="#_x0000_t202" style="position:absolute;left:578485;top:909320;width:335851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54" type="#_x0000_t202" style="position:absolute;left:578485;top:1064895;width:335851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55" type="#_x0000_t202" style="position:absolute;left:578485;top:1220470;width:335851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56" type="#_x0000_t202" style="position:absolute;left:830580;top:1376045;width:310642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57" type="#_x0000_t202" style="position:absolute;left:830580;top:1532255;width:310642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inset="0,0,0,0">
                    <w:txbxContent/>
                  </v:textbox>
                </v:shape>
                <w10:wrap type="through" anchorx="page" anchory="page"/>
              </v:group>
            </w:pict>
          </mc:Fallback>
        </mc:AlternateContent>
      </w:r>
      <w:r w:rsidR="00DA7C4D">
        <w:rPr>
          <w:noProof/>
        </w:rPr>
        <mc:AlternateContent>
          <mc:Choice Requires="wps">
            <w:drawing>
              <wp:anchor distT="0" distB="0" distL="114300" distR="114300" simplePos="0" relativeHeight="251658252" behindDoc="0" locked="0" layoutInCell="1" allowOverlap="1" wp14:anchorId="58D9D00B" wp14:editId="7B862A6B">
                <wp:simplePos x="0" y="0"/>
                <wp:positionH relativeFrom="page">
                  <wp:posOffset>3441700</wp:posOffset>
                </wp:positionH>
                <wp:positionV relativeFrom="page">
                  <wp:posOffset>368300</wp:posOffset>
                </wp:positionV>
                <wp:extent cx="3873500" cy="2413000"/>
                <wp:effectExtent l="0" t="0" r="0" b="0"/>
                <wp:wrapTight wrapText="bothSides">
                  <wp:wrapPolygon edited="0">
                    <wp:start x="142" y="0"/>
                    <wp:lineTo x="142" y="21373"/>
                    <wp:lineTo x="21246" y="21373"/>
                    <wp:lineTo x="21246" y="0"/>
                    <wp:lineTo x="142"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241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6A7A16" w14:textId="77777777" w:rsidR="008A2738" w:rsidRDefault="008A2738" w:rsidP="00E26512">
                            <w:pPr>
                              <w:pStyle w:val="Title"/>
                            </w:pPr>
                            <w:r>
                              <w:t>November GT Newsletter</w:t>
                            </w:r>
                          </w:p>
                          <w:p w14:paraId="10DA9DC0" w14:textId="77777777" w:rsidR="008A2738" w:rsidRDefault="008A2738" w:rsidP="00E26512">
                            <w:pPr>
                              <w:pStyle w:val="Title"/>
                            </w:pPr>
                            <w:r>
                              <w:t>Constructed by 3</w:t>
                            </w:r>
                            <w:r w:rsidRPr="004B38F1">
                              <w:rPr>
                                <w:vertAlign w:val="superscript"/>
                              </w:rPr>
                              <w:t>rd</w:t>
                            </w:r>
                            <w:r>
                              <w:t xml:space="preserve"> -8</w:t>
                            </w:r>
                            <w:r w:rsidRPr="004B38F1">
                              <w:rPr>
                                <w:vertAlign w:val="superscript"/>
                              </w:rPr>
                              <w:t>th</w:t>
                            </w:r>
                            <w:r>
                              <w:t xml:space="preserve">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8" type="#_x0000_t202" style="position:absolute;margin-left:271pt;margin-top:29pt;width:305pt;height:190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" filled="f" stroked="f">
                <v:textbox inset=",0,,0">
                  <w:txbxContent>
                    <w:p w14:paraId="756A7A16" w14:textId="77777777" w:rsidR="008A2738" w:rsidRDefault="008A2738" w:rsidP="00E26512">
                      <w:pPr>
                        <w:pStyle w:val="Title"/>
                      </w:pPr>
                      <w:r>
                        <w:t>November GT Newsletter</w:t>
                      </w:r>
                    </w:p>
                    <w:p w14:paraId="10DA9DC0" w14:textId="77777777" w:rsidR="008A2738" w:rsidRDefault="008A2738" w:rsidP="00E26512">
                      <w:pPr>
                        <w:pStyle w:val="Title"/>
                      </w:pPr>
                      <w:r>
                        <w:t>Constructed by 3</w:t>
                      </w:r>
                      <w:r w:rsidRPr="004B38F1">
                        <w:rPr>
                          <w:vertAlign w:val="superscript"/>
                        </w:rPr>
                        <w:t>rd</w:t>
                      </w:r>
                      <w:r>
                        <w:t xml:space="preserve"> -8</w:t>
                      </w:r>
                      <w:r w:rsidRPr="004B38F1">
                        <w:rPr>
                          <w:vertAlign w:val="superscript"/>
                        </w:rPr>
                        <w:t>th</w:t>
                      </w:r>
                      <w:r>
                        <w:t xml:space="preserve"> grade</w:t>
                      </w:r>
                    </w:p>
                  </w:txbxContent>
                </v:textbox>
                <w10:wrap type="tight" anchorx="page" anchory="page"/>
              </v:shape>
            </w:pict>
          </mc:Fallback>
        </mc:AlternateContent>
      </w:r>
      <w:r w:rsidR="00DA7C4D">
        <w:rPr>
          <w:noProof/>
        </w:rPr>
        <mc:AlternateContent>
          <mc:Choice Requires="wps">
            <w:drawing>
              <wp:anchor distT="0" distB="0" distL="114300" distR="114300" simplePos="0" relativeHeight="251664439" behindDoc="0" locked="0" layoutInCell="1" allowOverlap="1" wp14:anchorId="689B9770" wp14:editId="6516398A">
                <wp:simplePos x="0" y="0"/>
                <wp:positionH relativeFrom="page">
                  <wp:posOffset>3561715</wp:posOffset>
                </wp:positionH>
                <wp:positionV relativeFrom="page">
                  <wp:posOffset>5194300</wp:posOffset>
                </wp:positionV>
                <wp:extent cx="297815" cy="914400"/>
                <wp:effectExtent l="0" t="0" r="0" b="0"/>
                <wp:wrapThrough wrapText="bothSides">
                  <wp:wrapPolygon edited="0">
                    <wp:start x="600" y="0"/>
                    <wp:lineTo x="600" y="21000"/>
                    <wp:lineTo x="20400" y="21000"/>
                    <wp:lineTo x="20400" y="0"/>
                    <wp:lineTo x="600" y="0"/>
                  </wp:wrapPolygon>
                </wp:wrapThrough>
                <wp:docPr id="89" name="Text Box 8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E7F86B" w14:textId="77777777" w:rsidR="008A2738" w:rsidRDefault="008A27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59" type="#_x0000_t202" style="position:absolute;margin-left:280.45pt;margin-top:409pt;width:23.45pt;height:1in;z-index:25166443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" mv:complextextbox="1" filled="f" stroked="f">
                <v:textbox>
                  <w:txbxContent>
                    <w:p w14:paraId="09E7F86B" w14:textId="77777777" w:rsidR="008A2738" w:rsidRDefault="008A2738"/>
                  </w:txbxContent>
                </v:textbox>
                <w10:wrap type="through" anchorx="page" anchory="page"/>
              </v:shape>
            </w:pict>
          </mc:Fallback>
        </mc:AlternateContent>
      </w:r>
      <w:r w:rsidR="00C80D1D">
        <w:rPr>
          <w:noProof/>
          <w:sz w:val="48"/>
          <w:szCs w:val="48"/>
        </w:rPr>
        <w:drawing>
          <wp:anchor distT="0" distB="0" distL="114300" distR="114300" simplePos="0" relativeHeight="251663415" behindDoc="0" locked="0" layoutInCell="1" allowOverlap="1" wp14:anchorId="04358088" wp14:editId="20AA47EA">
            <wp:simplePos x="0" y="0"/>
            <wp:positionH relativeFrom="page">
              <wp:posOffset>7025005</wp:posOffset>
            </wp:positionH>
            <wp:positionV relativeFrom="page">
              <wp:posOffset>8507730</wp:posOffset>
            </wp:positionV>
            <wp:extent cx="763270" cy="1475740"/>
            <wp:effectExtent l="0" t="0" r="0" b="0"/>
            <wp:wrapTight wrapText="bothSides">
              <wp:wrapPolygon edited="0">
                <wp:start x="0" y="0"/>
                <wp:lineTo x="0" y="21191"/>
                <wp:lineTo x="20845" y="21191"/>
                <wp:lineTo x="20845"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eg"/>
                    <pic:cNvPicPr/>
                  </pic:nvPicPr>
                  <pic:blipFill>
                    <a:blip r:embed="rId13">
                      <a:extLst>
                        <a:ext uri="{28A0092B-C50C-407E-A947-70E740481C1C}">
                          <a14:useLocalDpi xmlns:a14="http://schemas.microsoft.com/office/drawing/2010/main" val="0"/>
                        </a:ext>
                      </a:extLst>
                    </a:blip>
                    <a:stretch>
                      <a:fillRect/>
                    </a:stretch>
                  </pic:blipFill>
                  <pic:spPr>
                    <a:xfrm>
                      <a:off x="0" y="0"/>
                      <a:ext cx="763270" cy="1475740"/>
                    </a:xfrm>
                    <a:prstGeom prst="rect">
                      <a:avLst/>
                    </a:prstGeom>
                  </pic:spPr>
                </pic:pic>
              </a:graphicData>
            </a:graphic>
            <wp14:sizeRelH relativeFrom="margin">
              <wp14:pctWidth>0</wp14:pctWidth>
            </wp14:sizeRelH>
            <wp14:sizeRelV relativeFrom="margin">
              <wp14:pctHeight>0</wp14:pctHeight>
            </wp14:sizeRelV>
          </wp:anchor>
        </w:drawing>
      </w:r>
      <w:r w:rsidR="007C43F3">
        <w:rPr>
          <w:noProof/>
        </w:rPr>
        <mc:AlternateContent>
          <mc:Choice Requires="wps">
            <w:drawing>
              <wp:anchor distT="0" distB="0" distL="114300" distR="114300" simplePos="0" relativeHeight="251660343" behindDoc="0" locked="0" layoutInCell="1" allowOverlap="1" wp14:anchorId="2F80A4EA" wp14:editId="3F959B3F">
                <wp:simplePos x="0" y="0"/>
                <wp:positionH relativeFrom="page">
                  <wp:posOffset>3263900</wp:posOffset>
                </wp:positionH>
                <wp:positionV relativeFrom="page">
                  <wp:posOffset>5956300</wp:posOffset>
                </wp:positionV>
                <wp:extent cx="297815" cy="914400"/>
                <wp:effectExtent l="0" t="0" r="0" b="0"/>
                <wp:wrapThrough wrapText="bothSides">
                  <wp:wrapPolygon edited="0">
                    <wp:start x="600" y="0"/>
                    <wp:lineTo x="600" y="21000"/>
                    <wp:lineTo x="20400" y="21000"/>
                    <wp:lineTo x="20400" y="0"/>
                    <wp:lineTo x="600" y="0"/>
                  </wp:wrapPolygon>
                </wp:wrapThrough>
                <wp:docPr id="83" name="Text Box 8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32ECDD" w14:textId="77777777" w:rsidR="008A2738" w:rsidRDefault="008A27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060" type="#_x0000_t202" style="position:absolute;margin-left:257pt;margin-top:469pt;width:23.45pt;height:1in;z-index:25166034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" mv:complextextbox="1" filled="f" stroked="f">
                <v:textbox>
                  <w:txbxContent>
                    <w:p w14:paraId="3632ECDD" w14:textId="77777777" w:rsidR="008A2738" w:rsidRDefault="008A2738"/>
                  </w:txbxContent>
                </v:textbox>
                <w10:wrap type="through" anchorx="page" anchory="page"/>
              </v:shape>
            </w:pict>
          </mc:Fallback>
        </mc:AlternateContent>
      </w:r>
      <w:r w:rsidR="004B38F1">
        <w:rPr>
          <w:noProof/>
        </w:rPr>
        <mc:AlternateContent>
          <mc:Choice Requires="wps">
            <w:drawing>
              <wp:anchor distT="0" distB="0" distL="114300" distR="114300" simplePos="0" relativeHeight="251658253" behindDoc="0" locked="0" layoutInCell="1" allowOverlap="1" wp14:anchorId="1FD45B95" wp14:editId="6971A56A">
                <wp:simplePos x="0" y="0"/>
                <wp:positionH relativeFrom="page">
                  <wp:posOffset>2926080</wp:posOffset>
                </wp:positionH>
                <wp:positionV relativeFrom="page">
                  <wp:posOffset>2717800</wp:posOffset>
                </wp:positionV>
                <wp:extent cx="4389120" cy="622300"/>
                <wp:effectExtent l="0" t="0" r="0" b="12700"/>
                <wp:wrapTight wrapText="bothSides">
                  <wp:wrapPolygon edited="0">
                    <wp:start x="125" y="0"/>
                    <wp:lineTo x="125" y="21159"/>
                    <wp:lineTo x="21375" y="21159"/>
                    <wp:lineTo x="21375" y="0"/>
                    <wp:lineTo x="125" y="0"/>
                  </wp:wrapPolygon>
                </wp:wrapTight>
                <wp:docPr id="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F010A8" w14:textId="77777777" w:rsidR="008A2738" w:rsidRDefault="008A2738" w:rsidP="00E26512">
                            <w:pPr>
                              <w:pStyle w:val="Date"/>
                            </w:pPr>
                            <w:r>
                              <w:t>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1" type="#_x0000_t202" style="position:absolute;margin-left:230.4pt;margin-top:214pt;width:345.6pt;height: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" filled="f" stroked="f">
                <v:textbox inset=",0,,0">
                  <w:txbxContent>
                    <w:p w14:paraId="63F010A8" w14:textId="77777777" w:rsidR="008A2738" w:rsidRDefault="008A2738" w:rsidP="00E26512">
                      <w:pPr>
                        <w:pStyle w:val="Date"/>
                      </w:pPr>
                      <w:r>
                        <w:t>2012</w:t>
                      </w: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41" behindDoc="0" locked="0" layoutInCell="1" allowOverlap="1" wp14:anchorId="040DE313" wp14:editId="47E3B211">
                <wp:simplePos x="0" y="0"/>
                <wp:positionH relativeFrom="page">
                  <wp:posOffset>2834640</wp:posOffset>
                </wp:positionH>
                <wp:positionV relativeFrom="page">
                  <wp:posOffset>365760</wp:posOffset>
                </wp:positionV>
                <wp:extent cx="4572000" cy="2743200"/>
                <wp:effectExtent l="2540" t="0" r="0" b="254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23.2pt;margin-top:28.8pt;width:5in;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" fillcolor="#900 [3204]" stroked="f" strokecolor="#4a7ebb" strokeweight="1.5pt">
                <v:shadow opacity="22938f" mv:blur="38100f" offset="0,2pt"/>
                <v:textbox inset=",7.2pt,,7.2pt"/>
                <w10:wrap anchorx="page" anchory="page"/>
              </v:rect>
            </w:pict>
          </mc:Fallback>
        </mc:AlternateContent>
      </w:r>
      <w:r w:rsidR="000360C3">
        <w:rPr>
          <w:noProof/>
        </w:rPr>
        <mc:AlternateContent>
          <mc:Choice Requires="wps">
            <w:drawing>
              <wp:anchor distT="0" distB="0" distL="114300" distR="114300" simplePos="0" relativeHeight="251658240" behindDoc="0" locked="0" layoutInCell="1" allowOverlap="1" wp14:anchorId="0CE49C72" wp14:editId="053318DC">
                <wp:simplePos x="0" y="0"/>
                <wp:positionH relativeFrom="page">
                  <wp:posOffset>365760</wp:posOffset>
                </wp:positionH>
                <wp:positionV relativeFrom="page">
                  <wp:posOffset>365760</wp:posOffset>
                </wp:positionV>
                <wp:extent cx="137160" cy="4114800"/>
                <wp:effectExtent l="0" t="0" r="5080" b="2540"/>
                <wp:wrapNone/>
                <wp:docPr id="6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41148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8.8pt;margin-top:28.8pt;width:10.8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5xlCYDAACj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" fillcolor="#900 [3204]" stroked="f" strokecolor="#4a7ebb" strokeweight="1.5pt">
                <v:shadow opacity="22938f" mv:blur="38100f" offset="0,2pt"/>
                <v:textbox inset=",7.2pt,,7.2pt"/>
                <w10:wrap anchorx="page" anchory="page"/>
              </v:rect>
            </w:pict>
          </mc:Fallback>
        </mc:AlternateContent>
      </w:r>
      <w:r w:rsidR="000753EC">
        <w:br w:type="page"/>
      </w:r>
      <w:r w:rsidR="00CB1DBD">
        <w:rPr>
          <w:noProof/>
        </w:rPr>
        <w:lastRenderedPageBreak/>
        <mc:AlternateContent>
          <mc:Choice Requires="wps">
            <w:drawing>
              <wp:anchor distT="0" distB="0" distL="114300" distR="114300" simplePos="0" relativeHeight="251686967" behindDoc="0" locked="0" layoutInCell="1" allowOverlap="1" wp14:anchorId="6D91B8AE" wp14:editId="6797AF70">
                <wp:simplePos x="0" y="0"/>
                <wp:positionH relativeFrom="page">
                  <wp:posOffset>1333500</wp:posOffset>
                </wp:positionH>
                <wp:positionV relativeFrom="page">
                  <wp:posOffset>9067800</wp:posOffset>
                </wp:positionV>
                <wp:extent cx="3858260" cy="914400"/>
                <wp:effectExtent l="0" t="0" r="0" b="0"/>
                <wp:wrapThrough wrapText="bothSides">
                  <wp:wrapPolygon edited="0">
                    <wp:start x="142" y="0"/>
                    <wp:lineTo x="142" y="21000"/>
                    <wp:lineTo x="21330" y="21000"/>
                    <wp:lineTo x="21330" y="0"/>
                    <wp:lineTo x="142" y="0"/>
                  </wp:wrapPolygon>
                </wp:wrapThrough>
                <wp:docPr id="167" name="Text Box 167"/>
                <wp:cNvGraphicFramePr/>
                <a:graphic xmlns:a="http://schemas.openxmlformats.org/drawingml/2006/main">
                  <a:graphicData uri="http://schemas.microsoft.com/office/word/2010/wordprocessingShape">
                    <wps:wsp>
                      <wps:cNvSpPr txBox="1"/>
                      <wps:spPr>
                        <a:xfrm>
                          <a:off x="0" y="0"/>
                          <a:ext cx="385826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5A219C" w14:textId="41325539" w:rsidR="008A2738" w:rsidRPr="00CB1DBD" w:rsidRDefault="008A2738">
                            <w:pPr>
                              <w:rPr>
                                <w:rFonts w:ascii="Baskerville" w:hAnsi="Baskerville" w:cs="Baskerville"/>
                                <w:b/>
                              </w:rPr>
                            </w:pPr>
                            <w:r w:rsidRPr="00CB1DBD">
                              <w:rPr>
                                <w:rFonts w:ascii="Baskerville" w:hAnsi="Baskerville" w:cs="Baskerville"/>
                                <w:b/>
                              </w:rPr>
                              <w:t>If you</w:t>
                            </w:r>
                            <w:r>
                              <w:rPr>
                                <w:rFonts w:ascii="Baskerville" w:hAnsi="Baskerville" w:cs="Baskerville"/>
                                <w:b/>
                              </w:rPr>
                              <w:t xml:space="preserve"> would</w:t>
                            </w:r>
                            <w:r w:rsidRPr="00CB1DBD">
                              <w:rPr>
                                <w:rFonts w:ascii="Baskerville" w:hAnsi="Baskerville" w:cs="Baskerville"/>
                                <w:b/>
                              </w:rPr>
                              <w:t xml:space="preserve"> like a good scare checkout the Raven</w:t>
                            </w:r>
                          </w:p>
                          <w:p w14:paraId="7B1EAE25" w14:textId="4D8427EB" w:rsidR="008A2738" w:rsidRPr="00CB1DBD" w:rsidRDefault="008A2738">
                            <w:pPr>
                              <w:rPr>
                                <w:rFonts w:ascii="Baskerville" w:hAnsi="Baskerville" w:cs="Baskerville"/>
                                <w:b/>
                              </w:rPr>
                            </w:pPr>
                            <w:r w:rsidRPr="00CB1DBD">
                              <w:rPr>
                                <w:rFonts w:ascii="Baskerville" w:hAnsi="Baskerville" w:cs="Baskerville"/>
                                <w:b/>
                              </w:rPr>
                              <w:t>By Edgar Allen Poe! He is a master of Gothic Tales!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062" type="#_x0000_t202" style="position:absolute;margin-left:105pt;margin-top:714pt;width:303.8pt;height:1in;z-index:25168696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" mv:complextextbox="1" filled="f" stroked="f">
                <v:textbox>
                  <w:txbxContent>
                    <w:p w14:paraId="255A219C" w14:textId="41325539" w:rsidR="008A2738" w:rsidRPr="00CB1DBD" w:rsidRDefault="008A2738">
                      <w:pPr>
                        <w:rPr>
                          <w:rFonts w:ascii="Baskerville" w:hAnsi="Baskerville" w:cs="Baskerville"/>
                          <w:b/>
                        </w:rPr>
                      </w:pPr>
                      <w:r w:rsidRPr="00CB1DBD">
                        <w:rPr>
                          <w:rFonts w:ascii="Baskerville" w:hAnsi="Baskerville" w:cs="Baskerville"/>
                          <w:b/>
                        </w:rPr>
                        <w:t>If you</w:t>
                      </w:r>
                      <w:r>
                        <w:rPr>
                          <w:rFonts w:ascii="Baskerville" w:hAnsi="Baskerville" w:cs="Baskerville"/>
                          <w:b/>
                        </w:rPr>
                        <w:t xml:space="preserve"> would</w:t>
                      </w:r>
                      <w:r w:rsidRPr="00CB1DBD">
                        <w:rPr>
                          <w:rFonts w:ascii="Baskerville" w:hAnsi="Baskerville" w:cs="Baskerville"/>
                          <w:b/>
                        </w:rPr>
                        <w:t xml:space="preserve"> like a good scare checkout the Raven</w:t>
                      </w:r>
                    </w:p>
                    <w:p w14:paraId="7B1EAE25" w14:textId="4D8427EB" w:rsidR="008A2738" w:rsidRPr="00CB1DBD" w:rsidRDefault="008A2738">
                      <w:pPr>
                        <w:rPr>
                          <w:rFonts w:ascii="Baskerville" w:hAnsi="Baskerville" w:cs="Baskerville"/>
                          <w:b/>
                        </w:rPr>
                      </w:pPr>
                      <w:r w:rsidRPr="00CB1DBD">
                        <w:rPr>
                          <w:rFonts w:ascii="Baskerville" w:hAnsi="Baskerville" w:cs="Baskerville"/>
                          <w:b/>
                        </w:rPr>
                        <w:t>By Edgar Allen Poe! He is a master of Gothic Tales!</w:t>
                      </w:r>
                    </w:p>
                  </w:txbxContent>
                </v:textbox>
                <w10:wrap type="through" anchorx="page" anchory="page"/>
              </v:shape>
            </w:pict>
          </mc:Fallback>
        </mc:AlternateContent>
      </w:r>
      <w:r w:rsidR="00CB1DBD">
        <w:rPr>
          <w:noProof/>
        </w:rPr>
        <w:drawing>
          <wp:anchor distT="0" distB="0" distL="114300" distR="114300" simplePos="0" relativeHeight="251685943" behindDoc="0" locked="0" layoutInCell="1" allowOverlap="1" wp14:anchorId="27FC0A1C" wp14:editId="5B814696">
            <wp:simplePos x="0" y="0"/>
            <wp:positionH relativeFrom="page">
              <wp:posOffset>5319395</wp:posOffset>
            </wp:positionH>
            <wp:positionV relativeFrom="page">
              <wp:posOffset>8458200</wp:posOffset>
            </wp:positionV>
            <wp:extent cx="2401570" cy="1612900"/>
            <wp:effectExtent l="0" t="0" r="11430" b="12700"/>
            <wp:wrapThrough wrapText="bothSides">
              <wp:wrapPolygon edited="0">
                <wp:start x="0" y="0"/>
                <wp:lineTo x="0" y="21430"/>
                <wp:lineTo x="21474" y="21430"/>
                <wp:lineTo x="21474" y="0"/>
                <wp:lineTo x="0" y="0"/>
              </wp:wrapPolygon>
            </wp:wrapThrough>
            <wp:docPr id="166" name="Picture 166" descr="Macintosh HD:Users:kimberly.stevens:Desktop:imagespo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mberly.stevens:Desktop:imagespoesignatu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57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DBD">
        <w:rPr>
          <w:noProof/>
        </w:rPr>
        <mc:AlternateContent>
          <mc:Choice Requires="wps">
            <w:drawing>
              <wp:anchor distT="0" distB="0" distL="114300" distR="114300" simplePos="0" relativeHeight="251671607" behindDoc="0" locked="0" layoutInCell="1" allowOverlap="1" wp14:anchorId="3597B236" wp14:editId="7C440802">
                <wp:simplePos x="0" y="0"/>
                <wp:positionH relativeFrom="page">
                  <wp:posOffset>3162300</wp:posOffset>
                </wp:positionH>
                <wp:positionV relativeFrom="page">
                  <wp:posOffset>3384550</wp:posOffset>
                </wp:positionV>
                <wp:extent cx="4203700" cy="2152650"/>
                <wp:effectExtent l="0" t="0" r="38100" b="31750"/>
                <wp:wrapThrough wrapText="bothSides">
                  <wp:wrapPolygon edited="0">
                    <wp:start x="0" y="0"/>
                    <wp:lineTo x="0" y="21664"/>
                    <wp:lineTo x="21665" y="21664"/>
                    <wp:lineTo x="21665" y="0"/>
                    <wp:lineTo x="0" y="0"/>
                  </wp:wrapPolygon>
                </wp:wrapThrough>
                <wp:docPr id="95" name="Text Box 95"/>
                <wp:cNvGraphicFramePr/>
                <a:graphic xmlns:a="http://schemas.openxmlformats.org/drawingml/2006/main">
                  <a:graphicData uri="http://schemas.microsoft.com/office/word/2010/wordprocessingShape">
                    <wps:wsp>
                      <wps:cNvSpPr txBox="1"/>
                      <wps:spPr>
                        <a:xfrm>
                          <a:off x="0" y="0"/>
                          <a:ext cx="4203700" cy="2152650"/>
                        </a:xfrm>
                        <a:prstGeom prst="rect">
                          <a:avLst/>
                        </a:prstGeom>
                        <a:noFill/>
                        <a:ln>
                          <a:solidFill>
                            <a:srgbClr val="008000"/>
                          </a:solidFill>
                        </a:ln>
                        <a:effectLst/>
                        <a:extLst>
                          <a:ext uri="{C572A759-6A51-4108-AA02-DFA0A04FC94B}">
                            <ma14:wrappingTextBoxFlag xmlns:ma14="http://schemas.microsoft.com/office/mac/drawingml/2011/main" val="1"/>
                          </a:ext>
                        </a:extLst>
                      </wps:spPr>
                      <wps:txbx>
                        <w:txbxContent>
                          <w:p w14:paraId="33FEA351" w14:textId="77777777" w:rsidR="008A2738" w:rsidRPr="00122C41" w:rsidRDefault="008A2738" w:rsidP="00122C41">
                            <w:pPr>
                              <w:rPr>
                                <w:rFonts w:ascii="Apple Chancery" w:hAnsi="Apple Chancery" w:cs="Apple Chancery"/>
                                <w:color w:val="720000" w:themeColor="accent1" w:themeShade="BF"/>
                              </w:rPr>
                            </w:pPr>
                            <w:r w:rsidRPr="00122C41">
                              <w:rPr>
                                <w:rFonts w:ascii="Apple Chancery" w:hAnsi="Apple Chancery" w:cs="Apple Chancery"/>
                                <w:color w:val="720000" w:themeColor="accent1" w:themeShade="BF"/>
                              </w:rPr>
                              <w:t xml:space="preserve">Our study of Frankenstein </w:t>
                            </w:r>
                          </w:p>
                          <w:p w14:paraId="12CAD6BF" w14:textId="6AF323F0" w:rsidR="008A2738" w:rsidRPr="00122C41" w:rsidRDefault="008A2738" w:rsidP="00122C41">
                            <w:pPr>
                              <w:rPr>
                                <w:rFonts w:ascii="Apple Chancery" w:hAnsi="Apple Chancery" w:cs="Apple Chancery"/>
                                <w:color w:val="720000" w:themeColor="accent1" w:themeShade="BF"/>
                              </w:rPr>
                            </w:pPr>
                            <w:r w:rsidRPr="00122C41">
                              <w:rPr>
                                <w:rFonts w:ascii="Apple Chancery" w:hAnsi="Apple Chancery" w:cs="Apple Chancery"/>
                                <w:color w:val="720000" w:themeColor="accent1" w:themeShade="BF"/>
                              </w:rPr>
                              <w:t>By Garner and London</w:t>
                            </w:r>
                          </w:p>
                          <w:p w14:paraId="0A9D1729" w14:textId="567E9D12" w:rsidR="008A2738" w:rsidRPr="00306A57" w:rsidRDefault="008A2738" w:rsidP="00122C41">
                            <w:pPr>
                              <w:rPr>
                                <w:rFonts w:ascii="Apple Chancery" w:hAnsi="Apple Chancery" w:cs="Apple Chancery"/>
                                <w:color w:val="FFFF00"/>
                              </w:rPr>
                            </w:pPr>
                            <w:r w:rsidRPr="00122C41">
                              <w:rPr>
                                <w:rFonts w:ascii="Apple Chancery" w:hAnsi="Apple Chancery" w:cs="Apple Chancery"/>
                                <w:color w:val="720000" w:themeColor="accent1" w:themeShade="BF"/>
                              </w:rPr>
                              <w:t>Frankenstein didn`t really have a name. The only reason why he is called Frankenstein is because the person who made</w:t>
                            </w:r>
                            <w:r>
                              <w:rPr>
                                <w:rFonts w:ascii="Apple Chancery" w:hAnsi="Apple Chancery" w:cs="Apple Chancery"/>
                                <w:color w:val="720000" w:themeColor="accent1" w:themeShade="BF"/>
                              </w:rPr>
                              <w:t xml:space="preserve"> him had that</w:t>
                            </w:r>
                            <w:r w:rsidRPr="00122C41">
                              <w:rPr>
                                <w:rFonts w:ascii="Apple Chancery" w:hAnsi="Apple Chancery" w:cs="Apple Chancery"/>
                                <w:color w:val="720000" w:themeColor="accent1" w:themeShade="BF"/>
                              </w:rPr>
                              <w:t xml:space="preserve"> nam</w:t>
                            </w:r>
                            <w:r>
                              <w:rPr>
                                <w:rFonts w:ascii="Apple Chancery" w:hAnsi="Apple Chancery" w:cs="Apple Chancery"/>
                                <w:color w:val="720000" w:themeColor="accent1" w:themeShade="BF"/>
                              </w:rPr>
                              <w:t>e.</w:t>
                            </w:r>
                            <w:r w:rsidRPr="001469E3">
                              <w:rPr>
                                <w:rFonts w:ascii="Apple Chancery" w:hAnsi="Apple Chancery" w:cs="Apple Chancery"/>
                                <w:color w:val="FFFF00"/>
                              </w:rPr>
                              <w:t xml:space="preserve">  </w:t>
                            </w:r>
                            <w:r>
                              <w:rPr>
                                <w:rFonts w:ascii="Apple Chancery" w:hAnsi="Apple Chancery" w:cs="Apple Chancery"/>
                                <w:color w:val="FFFF00"/>
                              </w:rPr>
                              <w:t xml:space="preserve"> </w:t>
                            </w:r>
                            <w:r w:rsidRPr="001772A5">
                              <w:rPr>
                                <w:rFonts w:ascii="Apple Chancery" w:hAnsi="Apple Chancery" w:cs="Apple Chancery"/>
                                <w:color w:val="990000" w:themeColor="accent1"/>
                              </w:rPr>
                              <w:t>Which was</w:t>
                            </w:r>
                            <w:r>
                              <w:rPr>
                                <w:rFonts w:ascii="Apple Chancery" w:hAnsi="Apple Chancery" w:cs="Apple Chancery"/>
                                <w:color w:val="FFFF00"/>
                              </w:rPr>
                              <w:t xml:space="preserve"> </w:t>
                            </w:r>
                            <w:r>
                              <w:rPr>
                                <w:rFonts w:ascii="Apple Chancery" w:hAnsi="Apple Chancery" w:cs="Apple Chancery"/>
                                <w:color w:val="008000"/>
                              </w:rPr>
                              <w:t xml:space="preserve">Dr. Frankenstein. The only reason he got mean </w:t>
                            </w:r>
                            <w:r w:rsidRPr="001469E3">
                              <w:rPr>
                                <w:rFonts w:ascii="Apple Chancery" w:hAnsi="Apple Chancery" w:cs="Apple Chancery"/>
                                <w:color w:val="008000"/>
                              </w:rPr>
                              <w:t>is because people wouldn`t be nice to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63" type="#_x0000_t202" style="position:absolute;margin-left:249pt;margin-top:266.5pt;width:331pt;height:169.5pt;z-index:251671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" mv:complextextbox="1" filled="f" strokecolor="green">
                <v:textbox>
                  <w:txbxContent>
                    <w:p w14:paraId="33FEA351" w14:textId="77777777" w:rsidR="008A2738" w:rsidRPr="00122C41" w:rsidRDefault="008A2738" w:rsidP="00122C41">
                      <w:pPr>
                        <w:rPr>
                          <w:rFonts w:ascii="Apple Chancery" w:hAnsi="Apple Chancery" w:cs="Apple Chancery"/>
                          <w:color w:val="720000" w:themeColor="accent1" w:themeShade="BF"/>
                        </w:rPr>
                      </w:pPr>
                      <w:r w:rsidRPr="00122C41">
                        <w:rPr>
                          <w:rFonts w:ascii="Apple Chancery" w:hAnsi="Apple Chancery" w:cs="Apple Chancery"/>
                          <w:color w:val="720000" w:themeColor="accent1" w:themeShade="BF"/>
                        </w:rPr>
                        <w:t xml:space="preserve">Our study of Frankenstein </w:t>
                      </w:r>
                    </w:p>
                    <w:p w14:paraId="12CAD6BF" w14:textId="6AF323F0" w:rsidR="008A2738" w:rsidRPr="00122C41" w:rsidRDefault="008A2738" w:rsidP="00122C41">
                      <w:pPr>
                        <w:rPr>
                          <w:rFonts w:ascii="Apple Chancery" w:hAnsi="Apple Chancery" w:cs="Apple Chancery"/>
                          <w:color w:val="720000" w:themeColor="accent1" w:themeShade="BF"/>
                        </w:rPr>
                      </w:pPr>
                      <w:r w:rsidRPr="00122C41">
                        <w:rPr>
                          <w:rFonts w:ascii="Apple Chancery" w:hAnsi="Apple Chancery" w:cs="Apple Chancery"/>
                          <w:color w:val="720000" w:themeColor="accent1" w:themeShade="BF"/>
                        </w:rPr>
                        <w:t>By Garner and London</w:t>
                      </w:r>
                    </w:p>
                    <w:p w14:paraId="0A9D1729" w14:textId="567E9D12" w:rsidR="008A2738" w:rsidRPr="00306A57" w:rsidRDefault="008A2738" w:rsidP="00122C41">
                      <w:pPr>
                        <w:rPr>
                          <w:rFonts w:ascii="Apple Chancery" w:hAnsi="Apple Chancery" w:cs="Apple Chancery"/>
                          <w:color w:val="FFFF00"/>
                        </w:rPr>
                      </w:pPr>
                      <w:r w:rsidRPr="00122C41">
                        <w:rPr>
                          <w:rFonts w:ascii="Apple Chancery" w:hAnsi="Apple Chancery" w:cs="Apple Chancery"/>
                          <w:color w:val="720000" w:themeColor="accent1" w:themeShade="BF"/>
                        </w:rPr>
                        <w:t>Frankenstein didn`t really have a name. The only reason why he is called Frankenstein is because the person who made</w:t>
                      </w:r>
                      <w:r>
                        <w:rPr>
                          <w:rFonts w:ascii="Apple Chancery" w:hAnsi="Apple Chancery" w:cs="Apple Chancery"/>
                          <w:color w:val="720000" w:themeColor="accent1" w:themeShade="BF"/>
                        </w:rPr>
                        <w:t xml:space="preserve"> him had that</w:t>
                      </w:r>
                      <w:r w:rsidRPr="00122C41">
                        <w:rPr>
                          <w:rFonts w:ascii="Apple Chancery" w:hAnsi="Apple Chancery" w:cs="Apple Chancery"/>
                          <w:color w:val="720000" w:themeColor="accent1" w:themeShade="BF"/>
                        </w:rPr>
                        <w:t xml:space="preserve"> nam</w:t>
                      </w:r>
                      <w:r>
                        <w:rPr>
                          <w:rFonts w:ascii="Apple Chancery" w:hAnsi="Apple Chancery" w:cs="Apple Chancery"/>
                          <w:color w:val="720000" w:themeColor="accent1" w:themeShade="BF"/>
                        </w:rPr>
                        <w:t>e.</w:t>
                      </w:r>
                      <w:r w:rsidRPr="001469E3">
                        <w:rPr>
                          <w:rFonts w:ascii="Apple Chancery" w:hAnsi="Apple Chancery" w:cs="Apple Chancery"/>
                          <w:color w:val="FFFF00"/>
                        </w:rPr>
                        <w:t xml:space="preserve">  </w:t>
                      </w:r>
                      <w:r>
                        <w:rPr>
                          <w:rFonts w:ascii="Apple Chancery" w:hAnsi="Apple Chancery" w:cs="Apple Chancery"/>
                          <w:color w:val="FFFF00"/>
                        </w:rPr>
                        <w:t xml:space="preserve"> </w:t>
                      </w:r>
                      <w:r w:rsidRPr="001772A5">
                        <w:rPr>
                          <w:rFonts w:ascii="Apple Chancery" w:hAnsi="Apple Chancery" w:cs="Apple Chancery"/>
                          <w:color w:val="990000" w:themeColor="accent1"/>
                        </w:rPr>
                        <w:t>Which was</w:t>
                      </w:r>
                      <w:r>
                        <w:rPr>
                          <w:rFonts w:ascii="Apple Chancery" w:hAnsi="Apple Chancery" w:cs="Apple Chancery"/>
                          <w:color w:val="FFFF00"/>
                        </w:rPr>
                        <w:t xml:space="preserve"> </w:t>
                      </w:r>
                      <w:r>
                        <w:rPr>
                          <w:rFonts w:ascii="Apple Chancery" w:hAnsi="Apple Chancery" w:cs="Apple Chancery"/>
                          <w:color w:val="008000"/>
                        </w:rPr>
                        <w:t xml:space="preserve">Dr. Frankenstein. The only reason he got mean </w:t>
                      </w:r>
                      <w:r w:rsidRPr="001469E3">
                        <w:rPr>
                          <w:rFonts w:ascii="Apple Chancery" w:hAnsi="Apple Chancery" w:cs="Apple Chancery"/>
                          <w:color w:val="008000"/>
                        </w:rPr>
                        <w:t>is because people wouldn`t be nice to him.</w:t>
                      </w:r>
                    </w:p>
                  </w:txbxContent>
                </v:textbox>
                <w10:wrap type="through" anchorx="page" anchory="page"/>
              </v:shape>
            </w:pict>
          </mc:Fallback>
        </mc:AlternateContent>
      </w:r>
      <w:r w:rsidR="00CB1DBD" w:rsidRPr="003D0FC7">
        <w:rPr>
          <w:noProof/>
          <w:sz w:val="40"/>
          <w:szCs w:val="40"/>
        </w:rPr>
        <w:drawing>
          <wp:anchor distT="0" distB="0" distL="114300" distR="114300" simplePos="0" relativeHeight="251684919" behindDoc="0" locked="0" layoutInCell="1" allowOverlap="1" wp14:anchorId="4F3D9140" wp14:editId="00130C3B">
            <wp:simplePos x="0" y="0"/>
            <wp:positionH relativeFrom="page">
              <wp:posOffset>365760</wp:posOffset>
            </wp:positionH>
            <wp:positionV relativeFrom="page">
              <wp:posOffset>4480560</wp:posOffset>
            </wp:positionV>
            <wp:extent cx="2517140" cy="1647190"/>
            <wp:effectExtent l="0" t="0" r="0" b="3810"/>
            <wp:wrapTight wrapText="bothSides">
              <wp:wrapPolygon edited="0">
                <wp:start x="0" y="0"/>
                <wp:lineTo x="0" y="21317"/>
                <wp:lineTo x="21360" y="21317"/>
                <wp:lineTo x="21360"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140"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DBD">
        <w:rPr>
          <w:noProof/>
        </w:rPr>
        <mc:AlternateContent>
          <mc:Choice Requires="wps">
            <w:drawing>
              <wp:anchor distT="0" distB="0" distL="114300" distR="114300" simplePos="0" relativeHeight="251683895" behindDoc="0" locked="0" layoutInCell="1" allowOverlap="1" wp14:anchorId="518316B7" wp14:editId="13F18FA0">
                <wp:simplePos x="0" y="0"/>
                <wp:positionH relativeFrom="page">
                  <wp:posOffset>558800</wp:posOffset>
                </wp:positionH>
                <wp:positionV relativeFrom="page">
                  <wp:posOffset>5029200</wp:posOffset>
                </wp:positionV>
                <wp:extent cx="297815" cy="1244600"/>
                <wp:effectExtent l="0" t="0" r="0" b="0"/>
                <wp:wrapThrough wrapText="bothSides">
                  <wp:wrapPolygon edited="0">
                    <wp:start x="295" y="0"/>
                    <wp:lineTo x="295" y="21159"/>
                    <wp:lineTo x="20944" y="21159"/>
                    <wp:lineTo x="20944" y="0"/>
                    <wp:lineTo x="295" y="0"/>
                  </wp:wrapPolygon>
                </wp:wrapThrough>
                <wp:docPr id="164" name="Text Box 164"/>
                <wp:cNvGraphicFramePr/>
                <a:graphic xmlns:a="http://schemas.openxmlformats.org/drawingml/2006/main">
                  <a:graphicData uri="http://schemas.microsoft.com/office/word/2010/wordprocessingShape">
                    <wps:wsp>
                      <wps:cNvSpPr txBox="1"/>
                      <wps:spPr>
                        <a:xfrm>
                          <a:off x="0" y="0"/>
                          <a:ext cx="297815" cy="1244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D04068" w14:textId="67C9FD1F" w:rsidR="008A2738" w:rsidRDefault="008A27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4" o:spid="_x0000_s1064" type="#_x0000_t202" style="position:absolute;margin-left:44pt;margin-top:396pt;width:23.45pt;height:98pt;z-index:251683895;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" mv:complextextbox="1" filled="f" stroked="f">
                <v:textbox>
                  <w:txbxContent>
                    <w:p w14:paraId="22D04068" w14:textId="67C9FD1F" w:rsidR="008A2738" w:rsidRDefault="008A2738"/>
                  </w:txbxContent>
                </v:textbox>
                <w10:wrap type="through" anchorx="page" anchory="page"/>
              </v:shape>
            </w:pict>
          </mc:Fallback>
        </mc:AlternateContent>
      </w:r>
      <w:r w:rsidR="008E2E6E">
        <w:rPr>
          <w:noProof/>
        </w:rPr>
        <mc:AlternateContent>
          <mc:Choice Requires="wpg">
            <w:drawing>
              <wp:anchor distT="0" distB="0" distL="114300" distR="114300" simplePos="0" relativeHeight="251682871" behindDoc="0" locked="0" layoutInCell="1" allowOverlap="1" wp14:anchorId="4CBBABFE" wp14:editId="010C1CC1">
                <wp:simplePos x="0" y="0"/>
                <wp:positionH relativeFrom="page">
                  <wp:posOffset>365760</wp:posOffset>
                </wp:positionH>
                <wp:positionV relativeFrom="page">
                  <wp:posOffset>6127750</wp:posOffset>
                </wp:positionV>
                <wp:extent cx="6797040" cy="2870200"/>
                <wp:effectExtent l="0" t="0" r="0" b="0"/>
                <wp:wrapThrough wrapText="bothSides">
                  <wp:wrapPolygon edited="0">
                    <wp:start x="81" y="0"/>
                    <wp:lineTo x="81" y="21409"/>
                    <wp:lineTo x="21390" y="21409"/>
                    <wp:lineTo x="21390" y="0"/>
                    <wp:lineTo x="81" y="0"/>
                  </wp:wrapPolygon>
                </wp:wrapThrough>
                <wp:docPr id="244" name="Group 244"/>
                <wp:cNvGraphicFramePr/>
                <a:graphic xmlns:a="http://schemas.openxmlformats.org/drawingml/2006/main">
                  <a:graphicData uri="http://schemas.microsoft.com/office/word/2010/wordprocessingGroup">
                    <wpg:wgp>
                      <wpg:cNvGrpSpPr/>
                      <wpg:grpSpPr>
                        <a:xfrm>
                          <a:off x="0" y="0"/>
                          <a:ext cx="6797040" cy="2870200"/>
                          <a:chOff x="0" y="0"/>
                          <a:chExt cx="6797040" cy="2870200"/>
                        </a:xfrm>
                        <a:extLst>
                          <a:ext uri="{0CCBE362-F206-4b92-989A-16890622DB6E}">
                            <ma14:wrappingTextBoxFlag xmlns:ma14="http://schemas.microsoft.com/office/mac/drawingml/2011/main" val="1"/>
                          </a:ext>
                        </a:extLst>
                      </wpg:grpSpPr>
                      <wps:wsp>
                        <wps:cNvPr id="159" name="Text Box 159"/>
                        <wps:cNvSpPr txBox="1"/>
                        <wps:spPr>
                          <a:xfrm>
                            <a:off x="0" y="0"/>
                            <a:ext cx="6797040" cy="287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595630" y="45720"/>
                            <a:ext cx="6109970" cy="533400"/>
                          </a:xfrm>
                          <a:prstGeom prst="rect">
                            <a:avLst/>
                          </a:prstGeom>
                          <a:noFill/>
                          <a:ln>
                            <a:noFill/>
                          </a:ln>
                          <a:effectLst/>
                          <a:extLst>
                            <a:ext uri="{C572A759-6A51-4108-AA02-DFA0A04FC94B}">
                              <ma14:wrappingTextBoxFlag xmlns:ma14="http://schemas.microsoft.com/office/mac/drawingml/2011/main"/>
                            </a:ext>
                          </a:extLst>
                        </wps:spPr>
                        <wps:txbx id="13">
                          <w:txbxContent>
                            <w:p w14:paraId="73FC8E68" w14:textId="01956AF9" w:rsidR="008A2738" w:rsidRPr="00AD7242" w:rsidRDefault="008A2738" w:rsidP="00CB1DBD">
                              <w:pPr>
                                <w:rPr>
                                  <w:u w:val="double"/>
                                </w:rPr>
                              </w:pPr>
                              <w:r w:rsidRPr="00CB1DBD">
                                <w:rPr>
                                  <w:sz w:val="52"/>
                                  <w:szCs w:val="52"/>
                                  <w:u w:val="double"/>
                                </w:rPr>
                                <w:t>Halloween</w:t>
                              </w:r>
                              <w:r>
                                <w:rPr>
                                  <w:sz w:val="52"/>
                                  <w:szCs w:val="52"/>
                                  <w:u w:val="double"/>
                                </w:rPr>
                                <w:t xml:space="preserve"> </w:t>
                              </w:r>
                              <w:r w:rsidRPr="00AD7242">
                                <w:rPr>
                                  <w:u w:val="double"/>
                                </w:rPr>
                                <w:t>written by Damon and Nick</w:t>
                              </w:r>
                            </w:p>
                            <w:p w14:paraId="3AF02E88" w14:textId="77777777" w:rsidR="008A2738" w:rsidRPr="00B06ABD" w:rsidRDefault="008A2738" w:rsidP="00CB1DBD">
                              <w:r w:rsidRPr="00B06ABD">
                                <w:t>If you want a scare, you better go to Savanna. That town is known for being haunted. They even have night tours for ghost in the city every night. They are even rumors about it being the most haunted city in America. But it doesn’t take being haunted to get into Halloween, even though most people spend Halloween in Savanna. Halloween is mainly, to us, about trick or treating and scaring people out of their socks. It is also about ghouls, goblins, and ghost. A tradition is to carve out pumpkins into jack-o-lanterns.</w:t>
                              </w:r>
                            </w:p>
                            <w:p w14:paraId="2B35EFE6" w14:textId="77777777" w:rsidR="008A2738" w:rsidRPr="00B06ABD" w:rsidRDefault="008A2738" w:rsidP="00CB1DBD">
                              <w:r w:rsidRPr="00B06ABD">
                                <w:t>Halloween originated from Ireland. It started when crops began to die in fall. The Celts believed that ghost came and destroyed their crops. So, they left out “snacks” for the ghost so they would be pleased. The next day they would have a celebration with masks and costumes around the fire.</w:t>
                              </w:r>
                            </w:p>
                            <w:p w14:paraId="4F4111E3" w14:textId="77777777" w:rsidR="008A2738" w:rsidRPr="00B06ABD" w:rsidRDefault="008A2738" w:rsidP="00CB1DBD"/>
                            <w:p w14:paraId="2BC66F34" w14:textId="77777777" w:rsidR="008A2738" w:rsidRDefault="008A273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577850"/>
                            <a:ext cx="6614160" cy="124904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1825625"/>
                            <a:ext cx="6614160" cy="37528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2199640"/>
                            <a:ext cx="4747895" cy="187960"/>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2386330"/>
                            <a:ext cx="4747895" cy="31496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4" o:spid="_x0000_s1065" style="position:absolute;margin-left:28.8pt;margin-top:482.5pt;width:535.2pt;height:226pt;z-index:251682871;mso-position-horizontal-relative:page;mso-position-vertical-relative:page" coordsize="6797040,287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" mv:complextextbox="1">
                <v:shape id="Text Box 159" o:spid="_x0000_s1066" type="#_x0000_t202" style="position:absolute;width:6797040;height:287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KD/wgAA&#10;ANwAAAAPAAAAZHJzL2Rvd25yZXYueG1sRE9Na8JAEL0L/Q/LFLzppoKapq6iouLB0lY9eByyYxLM&#10;zobsauK/dwWht3m8z5nMWlOKG9WusKzgox+BIE6tLjhTcDysezEI55E1lpZJwZ0czKZvnQkm2jb8&#10;R7e9z0QIYZeggtz7KpHSpTkZdH1bEQfubGuDPsA6k7rGJoSbUg6iaCQNFhwacqxomVN62V+NAtq1&#10;5vAdj1f+Z3HeRKf4t9npTKnuezv/AuGp9f/il3urw/zhJz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ooP/CAAAA3AAAAA8AAAAAAAAAAAAAAAAAlwIAAGRycy9kb3du&#10;cmV2LnhtbFBLBQYAAAAABAAEAPUAAACGAwAAAAA=&#10;" mv:complextextbox="1" filled="f" stroked="f"/>
                <v:shape id="Text Box 239" o:spid="_x0000_s1067" type="#_x0000_t202" style="position:absolute;left:595630;top:45720;width:6109970;height:533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w:p w14:paraId="73FC8E68" w14:textId="01956AF9" w:rsidR="008A2738" w:rsidRPr="00AD7242" w:rsidRDefault="008A2738" w:rsidP="00CB1DBD">
                        <w:pPr>
                          <w:rPr>
                            <w:u w:val="double"/>
                          </w:rPr>
                        </w:pPr>
                        <w:r w:rsidRPr="00CB1DBD">
                          <w:rPr>
                            <w:sz w:val="52"/>
                            <w:szCs w:val="52"/>
                            <w:u w:val="double"/>
                          </w:rPr>
                          <w:t>Halloween</w:t>
                        </w:r>
                        <w:r>
                          <w:rPr>
                            <w:sz w:val="52"/>
                            <w:szCs w:val="52"/>
                            <w:u w:val="double"/>
                          </w:rPr>
                          <w:t xml:space="preserve"> </w:t>
                        </w:r>
                        <w:r w:rsidRPr="00AD7242">
                          <w:rPr>
                            <w:u w:val="double"/>
                          </w:rPr>
                          <w:t>written by Damon and Nick</w:t>
                        </w:r>
                      </w:p>
                      <w:p w14:paraId="3AF02E88" w14:textId="77777777" w:rsidR="008A2738" w:rsidRPr="00B06ABD" w:rsidRDefault="008A2738" w:rsidP="00CB1DBD">
                        <w:r w:rsidRPr="00B06ABD">
                          <w:t>If you want a scare, you better go to Savanna. That town is known for being haunted. They even have night tours for ghost in the city every night. They are even rumors about it being the most haunted city in America. But it doesn’t take being haunted to get into Halloween, even though most people spend Halloween in Savanna. Halloween is mainly, to us, about trick or treating and scaring people out of their socks. It is also about ghouls, goblins, and ghost. A tradition is to carve out pumpkins into jack-o-lanterns.</w:t>
                        </w:r>
                      </w:p>
                      <w:p w14:paraId="2B35EFE6" w14:textId="77777777" w:rsidR="008A2738" w:rsidRPr="00B06ABD" w:rsidRDefault="008A2738" w:rsidP="00CB1DBD">
                        <w:r w:rsidRPr="00B06ABD">
                          <w:t>Halloween originated from Ireland. It started when crops began to die in fall. The Celts believed that ghost came and destroyed their crops. So, they left out “snacks” for the ghost so they would be pleased. The next day they would have a celebration with masks and costumes around the fire.</w:t>
                        </w:r>
                      </w:p>
                      <w:p w14:paraId="4F4111E3" w14:textId="77777777" w:rsidR="008A2738" w:rsidRPr="00B06ABD" w:rsidRDefault="008A2738" w:rsidP="00CB1DBD"/>
                      <w:p w14:paraId="2BC66F34" w14:textId="77777777" w:rsidR="008A2738" w:rsidRDefault="008A2738"/>
                    </w:txbxContent>
                  </v:textbox>
                </v:shape>
                <v:shape id="Text Box 240" o:spid="_x0000_s1068" type="#_x0000_t202" style="position:absolute;left:91440;top:577850;width:6614160;height:1249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69" type="#_x0000_t202" style="position:absolute;left:91440;top:1825625;width:6614160;height:375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070" type="#_x0000_t202" style="position:absolute;left:91440;top:2199640;width:474789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71" type="#_x0000_t202" style="position:absolute;left:91440;top:2386330;width:4747895;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inset="0,0,0,0">
                    <w:txbxContent/>
                  </v:textbox>
                </v:shape>
                <w10:wrap type="through" anchorx="page" anchory="page"/>
              </v:group>
            </w:pict>
          </mc:Fallback>
        </mc:AlternateContent>
      </w:r>
      <w:r w:rsidR="0089531F">
        <w:rPr>
          <w:noProof/>
        </w:rPr>
        <w:drawing>
          <wp:anchor distT="0" distB="0" distL="114300" distR="114300" simplePos="0" relativeHeight="251661367" behindDoc="0" locked="0" layoutInCell="1" allowOverlap="1" wp14:anchorId="39708821" wp14:editId="229C09E8">
            <wp:simplePos x="0" y="0"/>
            <wp:positionH relativeFrom="page">
              <wp:posOffset>7003415</wp:posOffset>
            </wp:positionH>
            <wp:positionV relativeFrom="page">
              <wp:posOffset>3467100</wp:posOffset>
            </wp:positionV>
            <wp:extent cx="274320" cy="304800"/>
            <wp:effectExtent l="0" t="0" r="5080" b="0"/>
            <wp:wrapThrough wrapText="bothSides">
              <wp:wrapPolygon edited="0">
                <wp:start x="0" y="0"/>
                <wp:lineTo x="0" y="19800"/>
                <wp:lineTo x="20000" y="19800"/>
                <wp:lineTo x="20000"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1010-0417-1307.jpg"/>
                    <pic:cNvPicPr/>
                  </pic:nvPicPr>
                  <pic:blipFill>
                    <a:blip r:embed="rId16">
                      <a:extLst>
                        <a:ext uri="{28A0092B-C50C-407E-A947-70E740481C1C}">
                          <a14:useLocalDpi xmlns:a14="http://schemas.microsoft.com/office/drawing/2010/main" val="0"/>
                        </a:ext>
                      </a:extLst>
                    </a:blip>
                    <a:stretch>
                      <a:fillRect/>
                    </a:stretch>
                  </pic:blipFill>
                  <pic:spPr>
                    <a:xfrm>
                      <a:off x="0" y="0"/>
                      <a:ext cx="274320" cy="304800"/>
                    </a:xfrm>
                    <a:prstGeom prst="rect">
                      <a:avLst/>
                    </a:prstGeom>
                  </pic:spPr>
                </pic:pic>
              </a:graphicData>
            </a:graphic>
          </wp:anchor>
        </w:drawing>
      </w:r>
      <w:r w:rsidR="00C6539D">
        <w:rPr>
          <w:noProof/>
        </w:rPr>
        <mc:AlternateContent>
          <mc:Choice Requires="wps">
            <w:drawing>
              <wp:anchor distT="0" distB="0" distL="114300" distR="114300" simplePos="0" relativeHeight="251658264" behindDoc="0" locked="0" layoutInCell="1" allowOverlap="1" wp14:anchorId="5A29C99A" wp14:editId="5734BF74">
                <wp:simplePos x="0" y="0"/>
                <wp:positionH relativeFrom="page">
                  <wp:posOffset>3162300</wp:posOffset>
                </wp:positionH>
                <wp:positionV relativeFrom="page">
                  <wp:posOffset>3246120</wp:posOffset>
                </wp:positionV>
                <wp:extent cx="4244340" cy="6126480"/>
                <wp:effectExtent l="0" t="0" r="0" b="20320"/>
                <wp:wrapThrough wrapText="bothSides">
                  <wp:wrapPolygon edited="0">
                    <wp:start x="129" y="0"/>
                    <wp:lineTo x="129" y="21582"/>
                    <wp:lineTo x="21329" y="21582"/>
                    <wp:lineTo x="21329" y="0"/>
                    <wp:lineTo x="129" y="0"/>
                  </wp:wrapPolygon>
                </wp:wrapThrough>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612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CF59C9" w14:textId="7C127E3A" w:rsidR="008A2738" w:rsidRPr="00FA3595" w:rsidRDefault="008A2738" w:rsidP="00E26512">
                            <w:pPr>
                              <w:pStyle w:val="BodyText"/>
                            </w:pPr>
                          </w:p>
                        </w:txbxContent>
                      </wps:txbx>
                      <wps:bodyPr rot="0" vert="horz" wrap="square" lIns="91440" tIns="0" rIns="91440" bIns="0" anchor="t" anchorCtr="0" upright="1">
                        <a:noAutofit/>
                      </wps:bodyPr>
                    </wps:wsp>
                  </a:graphicData>
                </a:graphic>
              </wp:anchor>
            </w:drawing>
          </mc:Choice>
          <mc:Fallback>
            <w:pict>
              <v:shape id="_x0000_s1072" type="#_x0000_t202" style="position:absolute;margin-left:249pt;margin-top:255.6pt;width:334.2pt;height:482.4pt;z-index:251658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" mv:complextextbox="1" filled="f" stroked="f">
                <v:textbox inset=",0,,0">
                  <w:txbxContent>
                    <w:p w14:paraId="2ECF59C9" w14:textId="7C127E3A" w:rsidR="008A2738" w:rsidRPr="00FA3595" w:rsidRDefault="008A2738" w:rsidP="00E26512">
                      <w:pPr>
                        <w:pStyle w:val="BodyText"/>
                      </w:pPr>
                    </w:p>
                  </w:txbxContent>
                </v:textbox>
                <w10:wrap type="through" anchorx="page" anchory="page"/>
              </v:shape>
            </w:pict>
          </mc:Fallback>
        </mc:AlternateContent>
      </w:r>
      <w:r w:rsidR="00122C41">
        <w:rPr>
          <w:noProof/>
        </w:rPr>
        <w:drawing>
          <wp:anchor distT="0" distB="0" distL="118745" distR="118745" simplePos="0" relativeHeight="251658292" behindDoc="0" locked="0" layoutInCell="1" allowOverlap="1" wp14:anchorId="2FF6AA1D" wp14:editId="1DA1AB7F">
            <wp:simplePos x="0" y="0"/>
            <wp:positionH relativeFrom="page">
              <wp:posOffset>365760</wp:posOffset>
            </wp:positionH>
            <wp:positionV relativeFrom="page">
              <wp:posOffset>365760</wp:posOffset>
            </wp:positionV>
            <wp:extent cx="2463800" cy="2879725"/>
            <wp:effectExtent l="0" t="0" r="0" b="0"/>
            <wp:wrapTight wrapText="bothSides">
              <wp:wrapPolygon edited="0">
                <wp:start x="0" y="0"/>
                <wp:lineTo x="0" y="21338"/>
                <wp:lineTo x="21377" y="21338"/>
                <wp:lineTo x="21377" y="0"/>
                <wp:lineTo x="0" y="0"/>
              </wp:wrapPolygon>
            </wp:wrapTight>
            <wp:docPr id="6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ll photo download:42-1813846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63800" cy="2879725"/>
                    </a:xfrm>
                    <a:prstGeom prst="rect">
                      <a:avLst/>
                    </a:prstGeom>
                    <a:noFill/>
                    <a:ln w="9525">
                      <a:noFill/>
                      <a:miter lim="800000"/>
                      <a:headEnd/>
                      <a:tailEnd/>
                    </a:ln>
                  </pic:spPr>
                </pic:pic>
              </a:graphicData>
            </a:graphic>
            <wp14:sizeRelV relativeFrom="margin">
              <wp14:pctHeight>0</wp14:pctHeight>
            </wp14:sizeRelV>
          </wp:anchor>
        </w:drawing>
      </w:r>
      <w:r w:rsidR="008526E0">
        <w:rPr>
          <w:noProof/>
        </w:rPr>
        <mc:AlternateContent>
          <mc:Choice Requires="wps">
            <w:drawing>
              <wp:anchor distT="0" distB="0" distL="114300" distR="114300" simplePos="0" relativeHeight="251658262" behindDoc="0" locked="0" layoutInCell="1" allowOverlap="1" wp14:anchorId="58F293FF" wp14:editId="5E3CDF42">
                <wp:simplePos x="0" y="0"/>
                <wp:positionH relativeFrom="page">
                  <wp:posOffset>2971800</wp:posOffset>
                </wp:positionH>
                <wp:positionV relativeFrom="page">
                  <wp:posOffset>365760</wp:posOffset>
                </wp:positionV>
                <wp:extent cx="4434840" cy="2880360"/>
                <wp:effectExtent l="0" t="0" r="0" b="15240"/>
                <wp:wrapTight wrapText="bothSides">
                  <wp:wrapPolygon edited="0">
                    <wp:start x="124" y="0"/>
                    <wp:lineTo x="124" y="21524"/>
                    <wp:lineTo x="21278" y="21524"/>
                    <wp:lineTo x="21278" y="0"/>
                    <wp:lineTo x="124" y="0"/>
                  </wp:wrapPolygon>
                </wp:wrapTight>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288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3203F2" w14:textId="77777777" w:rsidR="008A2738" w:rsidRPr="000A59AF" w:rsidRDefault="008A2738" w:rsidP="008526E0">
                            <w:pPr>
                              <w:rPr>
                                <w:sz w:val="20"/>
                                <w:szCs w:val="20"/>
                              </w:rPr>
                            </w:pPr>
                            <w:r w:rsidRPr="008526E0">
                              <w:rPr>
                                <w:sz w:val="36"/>
                                <w:szCs w:val="20"/>
                              </w:rPr>
                              <w:t xml:space="preserve">Frankenstein by Mary Shelly                 </w:t>
                            </w:r>
                            <w:r w:rsidRPr="000A59AF">
                              <w:rPr>
                                <w:sz w:val="20"/>
                                <w:szCs w:val="20"/>
                              </w:rPr>
                              <w:t>Sam and Amare</w:t>
                            </w:r>
                            <w:r w:rsidRPr="000A59AF">
                              <w:rPr>
                                <w:noProof/>
                                <w:sz w:val="20"/>
                                <w:szCs w:val="20"/>
                              </w:rPr>
                              <w:drawing>
                                <wp:inline distT="0" distB="0" distL="0" distR="0" wp14:anchorId="7D95370D" wp14:editId="606DFA10">
                                  <wp:extent cx="520700" cy="698500"/>
                                  <wp:effectExtent l="0" t="0" r="12700" b="12700"/>
                                  <wp:docPr id="214" name="Picture 214" descr="MacHD:Users:tpsd:Desktop:File/Punch_Anti-Irish_propaganda_(1882)_Irish_Frankenste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File/Punch_Anti-Irish_propaganda_(1882)_Irish_Frankenstei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00" cy="698500"/>
                                          </a:xfrm>
                                          <a:prstGeom prst="rect">
                                            <a:avLst/>
                                          </a:prstGeom>
                                          <a:noFill/>
                                          <a:ln>
                                            <a:noFill/>
                                          </a:ln>
                                        </pic:spPr>
                                      </pic:pic>
                                    </a:graphicData>
                                  </a:graphic>
                                </wp:inline>
                              </w:drawing>
                            </w:r>
                          </w:p>
                          <w:p w14:paraId="5ECE216C" w14:textId="77777777" w:rsidR="008A2738" w:rsidRPr="000A59AF" w:rsidRDefault="008A2738" w:rsidP="008526E0">
                            <w:pPr>
                              <w:rPr>
                                <w:sz w:val="20"/>
                                <w:szCs w:val="20"/>
                              </w:rPr>
                            </w:pPr>
                            <w:r w:rsidRPr="000A59AF">
                              <w:rPr>
                                <w:sz w:val="20"/>
                                <w:szCs w:val="20"/>
                              </w:rPr>
                              <w:t>Frankenstein is a science fiction or sci-fi book by Mary Shelly.</w:t>
                            </w:r>
                          </w:p>
                          <w:p w14:paraId="24E50327" w14:textId="77777777" w:rsidR="008A2738" w:rsidRPr="000A59AF" w:rsidRDefault="008A2738" w:rsidP="008526E0">
                            <w:pPr>
                              <w:rPr>
                                <w:sz w:val="20"/>
                                <w:szCs w:val="20"/>
                              </w:rPr>
                            </w:pPr>
                          </w:p>
                          <w:p w14:paraId="00B6BD9F" w14:textId="77777777" w:rsidR="008A2738" w:rsidRPr="000A59AF" w:rsidRDefault="008A2738" w:rsidP="008526E0">
                            <w:pPr>
                              <w:rPr>
                                <w:sz w:val="20"/>
                                <w:szCs w:val="20"/>
                              </w:rPr>
                            </w:pPr>
                            <w:r w:rsidRPr="000A59AF">
                              <w:rPr>
                                <w:sz w:val="20"/>
                                <w:szCs w:val="20"/>
                              </w:rPr>
                              <w:t>The book is a series of letters to a man’s sister which includes a man named Victor Frankenstein who has spent his live a scientist but is ruined when he makes a monster out of dead body parts. When people mistreat him he turns evil and murders Victor’s brother, wife, and best friend. When Victor finds out, he swears to track the monster and kill it.</w:t>
                            </w:r>
                          </w:p>
                          <w:p w14:paraId="13C8E8E1" w14:textId="1372D091" w:rsidR="008A2738" w:rsidRPr="00AC3D1F" w:rsidRDefault="008A2738" w:rsidP="00E26512">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3" type="#_x0000_t202" style="position:absolute;margin-left:234pt;margin-top:28.8pt;width:349.2pt;height:226.8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" filled="f" stroked="f">
                <v:textbox inset=",0,,0">
                  <w:txbxContent>
                    <w:p w14:paraId="093203F2" w14:textId="77777777" w:rsidR="008A2738" w:rsidRPr="000A59AF" w:rsidRDefault="008A2738" w:rsidP="008526E0">
                      <w:pPr>
                        <w:rPr>
                          <w:sz w:val="20"/>
                          <w:szCs w:val="20"/>
                        </w:rPr>
                      </w:pPr>
                      <w:r w:rsidRPr="008526E0">
                        <w:rPr>
                          <w:sz w:val="36"/>
                          <w:szCs w:val="20"/>
                        </w:rPr>
                        <w:t xml:space="preserve">Frankenstein by Mary Shelly                 </w:t>
                      </w:r>
                      <w:r w:rsidRPr="000A59AF">
                        <w:rPr>
                          <w:sz w:val="20"/>
                          <w:szCs w:val="20"/>
                        </w:rPr>
                        <w:t>Sam and Amare</w:t>
                      </w:r>
                      <w:r w:rsidRPr="000A59AF">
                        <w:rPr>
                          <w:noProof/>
                          <w:sz w:val="20"/>
                          <w:szCs w:val="20"/>
                        </w:rPr>
                        <w:drawing>
                          <wp:inline distT="0" distB="0" distL="0" distR="0" wp14:anchorId="7D95370D" wp14:editId="606DFA10">
                            <wp:extent cx="520700" cy="698500"/>
                            <wp:effectExtent l="0" t="0" r="12700" b="12700"/>
                            <wp:docPr id="214" name="Picture 214" descr="MacHD:Users:tpsd:Desktop:File/Punch_Anti-Irish_propaganda_(1882)_Irish_Frankenste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File/Punch_Anti-Irish_propaganda_(1882)_Irish_Frankenstei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700" cy="698500"/>
                                    </a:xfrm>
                                    <a:prstGeom prst="rect">
                                      <a:avLst/>
                                    </a:prstGeom>
                                    <a:noFill/>
                                    <a:ln>
                                      <a:noFill/>
                                    </a:ln>
                                  </pic:spPr>
                                </pic:pic>
                              </a:graphicData>
                            </a:graphic>
                          </wp:inline>
                        </w:drawing>
                      </w:r>
                    </w:p>
                    <w:p w14:paraId="5ECE216C" w14:textId="77777777" w:rsidR="008A2738" w:rsidRPr="000A59AF" w:rsidRDefault="008A2738" w:rsidP="008526E0">
                      <w:pPr>
                        <w:rPr>
                          <w:sz w:val="20"/>
                          <w:szCs w:val="20"/>
                        </w:rPr>
                      </w:pPr>
                      <w:r w:rsidRPr="000A59AF">
                        <w:rPr>
                          <w:sz w:val="20"/>
                          <w:szCs w:val="20"/>
                        </w:rPr>
                        <w:t>Frankenstein is a science fiction or sci-fi book by Mary Shelly.</w:t>
                      </w:r>
                    </w:p>
                    <w:p w14:paraId="24E50327" w14:textId="77777777" w:rsidR="008A2738" w:rsidRPr="000A59AF" w:rsidRDefault="008A2738" w:rsidP="008526E0">
                      <w:pPr>
                        <w:rPr>
                          <w:sz w:val="20"/>
                          <w:szCs w:val="20"/>
                        </w:rPr>
                      </w:pPr>
                    </w:p>
                    <w:p w14:paraId="00B6BD9F" w14:textId="77777777" w:rsidR="008A2738" w:rsidRPr="000A59AF" w:rsidRDefault="008A2738" w:rsidP="008526E0">
                      <w:pPr>
                        <w:rPr>
                          <w:sz w:val="20"/>
                          <w:szCs w:val="20"/>
                        </w:rPr>
                      </w:pPr>
                      <w:r w:rsidRPr="000A59AF">
                        <w:rPr>
                          <w:sz w:val="20"/>
                          <w:szCs w:val="20"/>
                        </w:rPr>
                        <w:t>The book is a series of letters to a man’s sister which includes a man named Victor Frankenstein who has spent his live a scientist but is ruined when he makes a monster out of dead body parts. When people mistreat him he turns evil and murders Victor’s brother, wife, and best friend. When Victor finds out, he swears to track the monster and kill it.</w:t>
                      </w:r>
                    </w:p>
                    <w:p w14:paraId="13C8E8E1" w14:textId="1372D091" w:rsidR="008A2738" w:rsidRPr="00AC3D1F" w:rsidRDefault="008A2738" w:rsidP="00E26512">
                      <w:pPr>
                        <w:pStyle w:val="Heading1"/>
                      </w:pP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47" behindDoc="0" locked="0" layoutInCell="1" allowOverlap="1" wp14:anchorId="6BE31C72" wp14:editId="604DC2B0">
                <wp:simplePos x="0" y="0"/>
                <wp:positionH relativeFrom="page">
                  <wp:posOffset>365760</wp:posOffset>
                </wp:positionH>
                <wp:positionV relativeFrom="page">
                  <wp:posOffset>3246120</wp:posOffset>
                </wp:positionV>
                <wp:extent cx="2468880" cy="1234440"/>
                <wp:effectExtent l="0" t="0" r="0" b="2540"/>
                <wp:wrapNone/>
                <wp:docPr id="2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234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8.8pt;margin-top:255.6pt;width:194.4pt;height:97.2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" fillcolor="#900 [3204]" stroked="f" strokecolor="#4a7ebb" strokeweight="1.5pt">
                <v:shadow opacity="22938f" mv:blur="38100f" offset="0,2pt"/>
                <v:textbox inset=",7.2pt,,7.2pt"/>
                <w10:wrap anchorx="page" anchory="page"/>
              </v:rect>
            </w:pict>
          </mc:Fallback>
        </mc:AlternateContent>
      </w:r>
      <w:r w:rsidR="000753EC">
        <w:br w:type="page"/>
      </w:r>
      <w:r w:rsidR="00DB30B9">
        <w:rPr>
          <w:noProof/>
        </w:rPr>
        <w:lastRenderedPageBreak/>
        <mc:AlternateContent>
          <mc:Choice Requires="wps">
            <w:drawing>
              <wp:anchor distT="0" distB="0" distL="114300" distR="114300" simplePos="0" relativeHeight="251658273" behindDoc="0" locked="0" layoutInCell="1" allowOverlap="1" wp14:anchorId="71E2641B" wp14:editId="03DE8D48">
                <wp:simplePos x="0" y="0"/>
                <wp:positionH relativeFrom="page">
                  <wp:posOffset>533400</wp:posOffset>
                </wp:positionH>
                <wp:positionV relativeFrom="page">
                  <wp:posOffset>6972300</wp:posOffset>
                </wp:positionV>
                <wp:extent cx="5003800" cy="2571750"/>
                <wp:effectExtent l="0" t="0" r="0" b="19050"/>
                <wp:wrapTight wrapText="bothSides">
                  <wp:wrapPolygon edited="0">
                    <wp:start x="548" y="0"/>
                    <wp:lineTo x="548" y="21547"/>
                    <wp:lineTo x="20942" y="21547"/>
                    <wp:lineTo x="20942" y="0"/>
                    <wp:lineTo x="548" y="0"/>
                  </wp:wrapPolygon>
                </wp:wrapTight>
                <wp:docPr id="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5D93F8" w14:textId="77777777" w:rsidR="008A2738" w:rsidRDefault="008A2738" w:rsidP="00E26512">
                            <w:pPr>
                              <w:pStyle w:val="BodyText"/>
                              <w:rPr>
                                <w:sz w:val="32"/>
                                <w:szCs w:val="32"/>
                                <w:u w:val="double"/>
                              </w:rPr>
                            </w:pPr>
                            <w:r w:rsidRPr="0000761F">
                              <w:rPr>
                                <w:sz w:val="32"/>
                                <w:szCs w:val="32"/>
                                <w:u w:val="double"/>
                              </w:rPr>
                              <w:t xml:space="preserve">The G.T. Haunted House Project </w:t>
                            </w:r>
                          </w:p>
                          <w:p w14:paraId="7DCCF8FC" w14:textId="77777777" w:rsidR="008A2738" w:rsidRDefault="008A2738" w:rsidP="00E26512">
                            <w:pPr>
                              <w:pStyle w:val="BodyText"/>
                              <w:rPr>
                                <w:sz w:val="20"/>
                                <w:szCs w:val="20"/>
                              </w:rPr>
                            </w:pPr>
                            <w:r w:rsidRPr="0000761F">
                              <w:rPr>
                                <w:sz w:val="20"/>
                                <w:szCs w:val="20"/>
                              </w:rPr>
                              <w:t xml:space="preserve">Written by: Jana Kai, and Adrianna, Daly </w:t>
                            </w:r>
                          </w:p>
                          <w:p w14:paraId="5C74DA90" w14:textId="09F1B9EE" w:rsidR="008A2738" w:rsidRDefault="008A2738" w:rsidP="00E26512">
                            <w:pPr>
                              <w:pStyle w:val="BodyText"/>
                              <w:rPr>
                                <w:sz w:val="20"/>
                                <w:szCs w:val="20"/>
                              </w:rPr>
                            </w:pPr>
                            <w:r w:rsidRPr="00841999">
                              <w:rPr>
                                <w:rFonts w:ascii="Modern No. 20" w:hAnsi="Modern No. 20"/>
                                <w:color w:val="525252" w:themeColor="accent5" w:themeShade="80"/>
                                <w:sz w:val="20"/>
                                <w:szCs w:val="20"/>
                              </w:rPr>
                              <w:t>This Halloween Season, all of the G.T. classes made edible Haunted Houses to give away as a prize at the upcoming Fall Festival. Mrs. Stevens brought all kinds of edible materials, and let the students use their creativity to create a haunted house anyway they wanted to. It was pretty challenging because you had to build it in a way that it would be sturdy enough to stand on its own, and you still have to make. In our grade we let the boys built the thing and the girls decorated it. Our class had a lot of fun building our haunted house and we hope whoever wins it!</w:t>
                            </w:r>
                          </w:p>
                          <w:p w14:paraId="16EC17BE" w14:textId="3FE210C7" w:rsidR="008A2738" w:rsidRPr="0000761F" w:rsidRDefault="008A2738" w:rsidP="0000761F">
                            <w:pPr>
                              <w:tabs>
                                <w:tab w:val="left" w:pos="3040"/>
                              </w:tabs>
                              <w:ind w:left="-1440"/>
                            </w:pPr>
                            <w:r w:rsidRPr="00841999">
                              <w:rPr>
                                <w:rFonts w:ascii="Modern No. 20" w:hAnsi="Modern No. 20"/>
                                <w:color w:val="525252" w:themeColor="accent5" w:themeShade="80"/>
                                <w:sz w:val="20"/>
                                <w:szCs w:val="20"/>
                              </w:rPr>
                              <w:t xml:space="preserve">This </w:t>
                            </w:r>
                          </w:p>
                          <w:p w14:paraId="4A01CF66" w14:textId="3B78C5CC" w:rsidR="008A2738" w:rsidRPr="0000761F" w:rsidRDefault="008A2738" w:rsidP="00E26512">
                            <w:pPr>
                              <w:pStyle w:val="BodyText"/>
                              <w:rPr>
                                <w:color w:val="990000" w:themeColor="accent1"/>
                                <w:sz w:val="20"/>
                                <w:szCs w:val="20"/>
                              </w:rPr>
                            </w:pPr>
                            <w:r w:rsidRPr="0000761F">
                              <w:rPr>
                                <w:sz w:val="20"/>
                                <w:szCs w:val="20"/>
                              </w:rPr>
                              <w:t xml:space="preserve">                                                                              </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4" type="#_x0000_t202" style="position:absolute;margin-left:42pt;margin-top:549pt;width:394pt;height:202.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" filled="f" stroked="f">
                <v:textbox inset="14.4pt,0,14.4pt,0">
                  <w:txbxContent>
                    <w:p w14:paraId="485D93F8" w14:textId="77777777" w:rsidR="008A2738" w:rsidRDefault="008A2738" w:rsidP="00E26512">
                      <w:pPr>
                        <w:pStyle w:val="BodyText"/>
                        <w:rPr>
                          <w:sz w:val="32"/>
                          <w:szCs w:val="32"/>
                          <w:u w:val="double"/>
                        </w:rPr>
                      </w:pPr>
                      <w:r w:rsidRPr="0000761F">
                        <w:rPr>
                          <w:sz w:val="32"/>
                          <w:szCs w:val="32"/>
                          <w:u w:val="double"/>
                        </w:rPr>
                        <w:t xml:space="preserve">The G.T. Haunted House Project </w:t>
                      </w:r>
                    </w:p>
                    <w:p w14:paraId="7DCCF8FC" w14:textId="77777777" w:rsidR="008A2738" w:rsidRDefault="008A2738" w:rsidP="00E26512">
                      <w:pPr>
                        <w:pStyle w:val="BodyText"/>
                        <w:rPr>
                          <w:sz w:val="20"/>
                          <w:szCs w:val="20"/>
                        </w:rPr>
                      </w:pPr>
                      <w:r w:rsidRPr="0000761F">
                        <w:rPr>
                          <w:sz w:val="20"/>
                          <w:szCs w:val="20"/>
                        </w:rPr>
                        <w:t xml:space="preserve">Written by: Jana Kai, and Adrianna, Daly </w:t>
                      </w:r>
                    </w:p>
                    <w:p w14:paraId="5C74DA90" w14:textId="09F1B9EE" w:rsidR="008A2738" w:rsidRDefault="008A2738" w:rsidP="00E26512">
                      <w:pPr>
                        <w:pStyle w:val="BodyText"/>
                        <w:rPr>
                          <w:sz w:val="20"/>
                          <w:szCs w:val="20"/>
                        </w:rPr>
                      </w:pPr>
                      <w:r w:rsidRPr="00841999">
                        <w:rPr>
                          <w:rFonts w:ascii="Modern No. 20" w:hAnsi="Modern No. 20"/>
                          <w:color w:val="525252" w:themeColor="accent5" w:themeShade="80"/>
                          <w:sz w:val="20"/>
                          <w:szCs w:val="20"/>
                        </w:rPr>
                        <w:t>This Halloween Season, all of the G.T. classes made edible Haunted Houses to give away as a prize at the upcoming Fall Festival. Mrs. Stevens brought all kinds of edible materials, and let the students use their creativity to create a haunted house anyway they wanted to. It was pretty challenging because you had to build it in a way that it would be sturdy enough to stand on its own, and you still have to make. In our grade we let the boys built the thing and the girls decorated it. Our class had a lot of fun building our haunted house and we hope whoever wins it!</w:t>
                      </w:r>
                    </w:p>
                    <w:p w14:paraId="16EC17BE" w14:textId="3FE210C7" w:rsidR="008A2738" w:rsidRPr="0000761F" w:rsidRDefault="008A2738" w:rsidP="0000761F">
                      <w:pPr>
                        <w:tabs>
                          <w:tab w:val="left" w:pos="3040"/>
                        </w:tabs>
                        <w:ind w:left="-1440"/>
                      </w:pPr>
                      <w:r w:rsidRPr="00841999">
                        <w:rPr>
                          <w:rFonts w:ascii="Modern No. 20" w:hAnsi="Modern No. 20"/>
                          <w:color w:val="525252" w:themeColor="accent5" w:themeShade="80"/>
                          <w:sz w:val="20"/>
                          <w:szCs w:val="20"/>
                        </w:rPr>
                        <w:t xml:space="preserve">This </w:t>
                      </w:r>
                    </w:p>
                    <w:p w14:paraId="4A01CF66" w14:textId="3B78C5CC" w:rsidR="008A2738" w:rsidRPr="0000761F" w:rsidRDefault="008A2738" w:rsidP="00E26512">
                      <w:pPr>
                        <w:pStyle w:val="BodyText"/>
                        <w:rPr>
                          <w:color w:val="990000" w:themeColor="accent1"/>
                          <w:sz w:val="20"/>
                          <w:szCs w:val="20"/>
                        </w:rPr>
                      </w:pPr>
                      <w:r w:rsidRPr="0000761F">
                        <w:rPr>
                          <w:sz w:val="20"/>
                          <w:szCs w:val="20"/>
                        </w:rPr>
                        <w:t xml:space="preserve">                                                                              </w:t>
                      </w:r>
                    </w:p>
                  </w:txbxContent>
                </v:textbox>
                <w10:wrap type="tight" anchorx="page" anchory="page"/>
              </v:shape>
            </w:pict>
          </mc:Fallback>
        </mc:AlternateContent>
      </w:r>
      <w:r w:rsidR="008E2E6E">
        <w:rPr>
          <w:noProof/>
        </w:rPr>
        <mc:AlternateContent>
          <mc:Choice Requires="wpg">
            <w:drawing>
              <wp:anchor distT="0" distB="0" distL="114300" distR="114300" simplePos="0" relativeHeight="251658266" behindDoc="0" locked="0" layoutInCell="1" allowOverlap="1" wp14:anchorId="62534CC8" wp14:editId="08AAEC60">
                <wp:simplePos x="0" y="0"/>
                <wp:positionH relativeFrom="page">
                  <wp:posOffset>4800600</wp:posOffset>
                </wp:positionH>
                <wp:positionV relativeFrom="page">
                  <wp:posOffset>4429760</wp:posOffset>
                </wp:positionV>
                <wp:extent cx="2606040" cy="2872740"/>
                <wp:effectExtent l="0" t="0" r="0" b="22860"/>
                <wp:wrapThrough wrapText="bothSides">
                  <wp:wrapPolygon edited="0">
                    <wp:start x="1053" y="0"/>
                    <wp:lineTo x="1053" y="21581"/>
                    <wp:lineTo x="20421" y="21581"/>
                    <wp:lineTo x="20421" y="0"/>
                    <wp:lineTo x="1053" y="0"/>
                  </wp:wrapPolygon>
                </wp:wrapThrough>
                <wp:docPr id="253" name="Group 253"/>
                <wp:cNvGraphicFramePr/>
                <a:graphic xmlns:a="http://schemas.openxmlformats.org/drawingml/2006/main">
                  <a:graphicData uri="http://schemas.microsoft.com/office/word/2010/wordprocessingGroup">
                    <wpg:wgp>
                      <wpg:cNvGrpSpPr/>
                      <wpg:grpSpPr>
                        <a:xfrm>
                          <a:off x="0" y="0"/>
                          <a:ext cx="2606040" cy="2872740"/>
                          <a:chOff x="0" y="0"/>
                          <a:chExt cx="2606040" cy="2872740"/>
                        </a:xfrm>
                        <a:extLst>
                          <a:ext uri="{0CCBE362-F206-4b92-989A-16890622DB6E}">
                            <ma14:wrappingTextBoxFlag xmlns:ma14="http://schemas.microsoft.com/office/mac/drawingml/2011/main" val="1"/>
                          </a:ext>
                        </a:extLst>
                      </wpg:grpSpPr>
                      <wps:wsp>
                        <wps:cNvPr id="22" name="Text Box 92"/>
                        <wps:cNvSpPr txBox="1">
                          <a:spLocks noChangeArrowheads="1"/>
                        </wps:cNvSpPr>
                        <wps:spPr bwMode="auto">
                          <a:xfrm>
                            <a:off x="0" y="0"/>
                            <a:ext cx="2606040" cy="287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82880" tIns="0" rIns="182880" bIns="0" anchor="t" anchorCtr="0" upright="1">
                          <a:noAutofit/>
                        </wps:bodyPr>
                      </wps:wsp>
                      <wps:wsp>
                        <wps:cNvPr id="245" name="Text Box 245"/>
                        <wps:cNvSpPr txBox="1"/>
                        <wps:spPr>
                          <a:xfrm>
                            <a:off x="182880" y="0"/>
                            <a:ext cx="2240280" cy="219075"/>
                          </a:xfrm>
                          <a:prstGeom prst="rect">
                            <a:avLst/>
                          </a:prstGeom>
                          <a:noFill/>
                          <a:ln>
                            <a:noFill/>
                          </a:ln>
                          <a:effectLst/>
                          <a:extLst>
                            <a:ext uri="{C572A759-6A51-4108-AA02-DFA0A04FC94B}">
                              <ma14:wrappingTextBoxFlag xmlns:ma14="http://schemas.microsoft.com/office/mac/drawingml/2011/main"/>
                            </a:ext>
                          </a:extLst>
                        </wps:spPr>
                        <wps:txbx id="17">
                          <w:txbxContent>
                            <w:p w14:paraId="07A3C9B4" w14:textId="77777777" w:rsidR="008A2738" w:rsidRPr="00DB30B9" w:rsidRDefault="008A2738" w:rsidP="005D56CF">
                              <w:pPr>
                                <w:rPr>
                                  <w:noProof/>
                                  <w:sz w:val="28"/>
                                  <w:szCs w:val="28"/>
                                </w:rPr>
                              </w:pPr>
                              <w:r w:rsidRPr="00DB30B9">
                                <w:rPr>
                                  <w:sz w:val="28"/>
                                  <w:szCs w:val="28"/>
                                </w:rPr>
                                <w:t>The Trumann Wildcats basketball season is about to go under way. We expect for them to have a good season. Their first game will be on November 19 in Weiner, Arkansas. They have already started practicing under their head coach Skip Dulaney.</w:t>
                              </w:r>
                            </w:p>
                            <w:p w14:paraId="372B7E75" w14:textId="56DD4A08" w:rsidR="008A2738" w:rsidRDefault="008A2738" w:rsidP="00E26512">
                              <w:pPr>
                                <w:pStyle w:val="Heading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182880" y="217805"/>
                            <a:ext cx="2240280" cy="218122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697865" y="2397760"/>
                            <a:ext cx="1725295" cy="34671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3" o:spid="_x0000_s1075" style="position:absolute;margin-left:378pt;margin-top:348.8pt;width:205.2pt;height:226.2pt;z-index:251658266;mso-position-horizontal-relative:page;mso-position-vertical-relative:page" coordsize="2606040,2872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" mv:complextextbox="1">
                <v:shape id="Text Box 92" o:spid="_x0000_s1076" type="#_x0000_t202" style="position:absolute;width:2606040;height:287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P7CwQAA&#10;ANsAAAAPAAAAZHJzL2Rvd25yZXYueG1sRI9Bi8IwFITvwv6H8Ba8aWoR0WqUZVnBq1V09/Zonm3Z&#10;5qU0MdZ/bwTB4zAz3zCrTW8aEahztWUFk3ECgriwuuZSwfGwHc1BOI+ssbFMCu7kYLP+GKww0/bG&#10;ewq5L0WEsMtQQeV9m0npiooMurFtiaN3sZ1BH2VXSt3hLcJNI9MkmUmDNceFClv6rqj4z69Gwek0&#10;XfzpwMGWP/Owa8/bX5dPlBp+9l9LEJ56/w6/2jutIE3h+SX+AL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BT+wsEAAADbAAAADwAAAAAAAAAAAAAAAACXAgAAZHJzL2Rvd25y&#10;ZXYueG1sUEsFBgAAAAAEAAQA9QAAAIUDAAAAAA==&#10;" mv:complextextbox="1" filled="f" stroked="f">
                  <v:textbox inset="14.4pt,0,14.4pt,0"/>
                </v:shape>
                <v:shape id="Text Box 245" o:spid="_x0000_s1077" type="#_x0000_t202" style="position:absolute;left:182880;width:224028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51" inset="0,0,0,0">
                    <w:txbxContent>
                      <w:p w14:paraId="07A3C9B4" w14:textId="77777777" w:rsidR="008A2738" w:rsidRPr="00DB30B9" w:rsidRDefault="008A2738" w:rsidP="005D56CF">
                        <w:pPr>
                          <w:rPr>
                            <w:noProof/>
                            <w:sz w:val="28"/>
                            <w:szCs w:val="28"/>
                          </w:rPr>
                        </w:pPr>
                        <w:r w:rsidRPr="00DB30B9">
                          <w:rPr>
                            <w:sz w:val="28"/>
                            <w:szCs w:val="28"/>
                          </w:rPr>
                          <w:t>The Trumann Wildcats basketball season is about to go under way. We expect for them to have a good season. Their first game will be on November 19 in Weiner, Arkansas. They have already started practicing under their head coach Skip Dulaney.</w:t>
                        </w:r>
                      </w:p>
                      <w:p w14:paraId="372B7E75" w14:textId="56DD4A08" w:rsidR="008A2738" w:rsidRDefault="008A2738" w:rsidP="00E26512">
                        <w:pPr>
                          <w:pStyle w:val="Heading2"/>
                        </w:pPr>
                      </w:p>
                    </w:txbxContent>
                  </v:textbox>
                </v:shape>
                <v:shape id="Text Box 251" o:spid="_x0000_s1078" type="#_x0000_t202" style="position:absolute;left:182880;top:217805;width:2240280;height:2181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079" type="#_x0000_t202" style="position:absolute;left:697865;top:2397760;width:1725295;height:346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inset="0,0,0,0">
                    <w:txbxContent/>
                  </v:textbox>
                </v:shape>
                <w10:wrap type="through" anchorx="page" anchory="page"/>
              </v:group>
            </w:pict>
          </mc:Fallback>
        </mc:AlternateContent>
      </w:r>
      <w:r w:rsidR="00911D19">
        <w:rPr>
          <w:noProof/>
        </w:rPr>
        <mc:AlternateContent>
          <mc:Choice Requires="wps">
            <w:drawing>
              <wp:anchor distT="0" distB="0" distL="114300" distR="114300" simplePos="0" relativeHeight="251681847" behindDoc="0" locked="0" layoutInCell="1" allowOverlap="1" wp14:anchorId="6E6642CC" wp14:editId="0788DE4C">
                <wp:simplePos x="0" y="0"/>
                <wp:positionH relativeFrom="page">
                  <wp:posOffset>445770</wp:posOffset>
                </wp:positionH>
                <wp:positionV relativeFrom="page">
                  <wp:posOffset>3746500</wp:posOffset>
                </wp:positionV>
                <wp:extent cx="4265930" cy="3149600"/>
                <wp:effectExtent l="0" t="0" r="0" b="0"/>
                <wp:wrapThrough wrapText="bothSides">
                  <wp:wrapPolygon edited="0">
                    <wp:start x="129" y="0"/>
                    <wp:lineTo x="129" y="21426"/>
                    <wp:lineTo x="21349" y="21426"/>
                    <wp:lineTo x="21349" y="0"/>
                    <wp:lineTo x="129" y="0"/>
                  </wp:wrapPolygon>
                </wp:wrapThrough>
                <wp:docPr id="157" name="Text Box 157"/>
                <wp:cNvGraphicFramePr/>
                <a:graphic xmlns:a="http://schemas.openxmlformats.org/drawingml/2006/main">
                  <a:graphicData uri="http://schemas.microsoft.com/office/word/2010/wordprocessingShape">
                    <wps:wsp>
                      <wps:cNvSpPr txBox="1"/>
                      <wps:spPr>
                        <a:xfrm>
                          <a:off x="0" y="0"/>
                          <a:ext cx="4265930" cy="314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1EF497" w14:textId="7A7CAAB0" w:rsidR="008A2738" w:rsidRPr="00911D19" w:rsidRDefault="008A2738" w:rsidP="00911D19">
                            <w:pPr>
                              <w:rPr>
                                <w:color w:val="4C4C4C"/>
                                <w:sz w:val="36"/>
                                <w:szCs w:val="36"/>
                                <w14:glow w14:rad="101600">
                                  <w14:srgbClr w14:val="0080FF"/>
                                </w14:glow>
                                <w14:props3d w14:extrusionH="0" w14:contourW="0" w14:prstMaterial="warmMatte">
                                  <w14:bevelT w14:w="152400" w14:h="0" w14:prst="circle"/>
                                  <w14:bevelB w14:w="152400" w14:h="0" w14:prst="circle"/>
                                </w14:props3d>
                              </w:rPr>
                            </w:pPr>
                            <w:r w:rsidRPr="0009428F">
                              <w:rPr>
                                <w:noProof/>
                                <w:color w:val="4C4C4C"/>
                                <w:sz w:val="40"/>
                                <w:szCs w:val="40"/>
                                <w14:glow w14:rad="101600">
                                  <w14:srgbClr w14:val="0080FF"/>
                                </w14:glow>
                                <w14:props3d w14:extrusionH="0" w14:contourW="0" w14:prstMaterial="warmMatte">
                                  <w14:bevelT w14:w="152400" w14:h="0" w14:prst="circle"/>
                                  <w14:bevelB w14:w="152400" w14:h="0" w14:prst="circle"/>
                                </w14:props3d>
                              </w:rPr>
                              <w:drawing>
                                <wp:inline distT="0" distB="0" distL="0" distR="0" wp14:anchorId="3ED26010" wp14:editId="27BC0DE5">
                                  <wp:extent cx="1771073" cy="607060"/>
                                  <wp:effectExtent l="0" t="0" r="6985" b="2540"/>
                                  <wp:docPr id="215" name="Picture 215" descr="MacHD:Users:tpsd:Desktop:img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HD:Users:tpsd:Desktop:imgre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7073" cy="609117"/>
                                          </a:xfrm>
                                          <a:prstGeom prst="rect">
                                            <a:avLst/>
                                          </a:prstGeom>
                                          <a:noFill/>
                                          <a:ln>
                                            <a:noFill/>
                                          </a:ln>
                                        </pic:spPr>
                                      </pic:pic>
                                    </a:graphicData>
                                  </a:graphic>
                                </wp:inline>
                              </w:drawing>
                            </w:r>
                            <w:r w:rsidRPr="00911D19">
                              <w:rPr>
                                <w:color w:val="4C4C4C"/>
                                <w:sz w:val="40"/>
                                <w:szCs w:val="40"/>
                                <w14:glow w14:rad="101600">
                                  <w14:srgbClr w14:val="0080FF"/>
                                </w14:glow>
                                <w14:props3d w14:extrusionH="0" w14:contourW="0" w14:prstMaterial="warmMatte">
                                  <w14:bevelT w14:w="152400" w14:h="0" w14:prst="circle"/>
                                  <w14:bevelB w14:w="152400" w14:h="0" w14:prst="circle"/>
                                </w14:props3d>
                              </w:rPr>
                              <w:t xml:space="preserve"> </w:t>
                            </w:r>
                            <w:r w:rsidRPr="00911D19">
                              <w:rPr>
                                <w:color w:val="4C4C4C"/>
                                <w:sz w:val="48"/>
                                <w:szCs w:val="48"/>
                                <w:u w:val="double"/>
                                <w14:glow w14:rad="101600">
                                  <w14:srgbClr w14:val="0080FF"/>
                                </w14:glow>
                                <w14:props3d w14:extrusionH="0" w14:contourW="0" w14:prstMaterial="warmMatte">
                                  <w14:bevelT w14:w="152400" w14:h="0" w14:prst="circle"/>
                                  <w14:bevelB w14:w="152400" w14:h="0" w14:prst="circle"/>
                                </w14:props3d>
                              </w:rPr>
                              <w:t>Fall festival</w:t>
                            </w:r>
                          </w:p>
                          <w:p w14:paraId="3199F5EF" w14:textId="5B61E114" w:rsidR="008A2738" w:rsidRPr="00911D19" w:rsidRDefault="008A2738" w:rsidP="00911D19">
                            <w:pPr>
                              <w:rPr>
                                <w:color w:val="4C4C4C"/>
                                <w:sz w:val="22"/>
                                <w:szCs w:val="22"/>
                                <w14:glow w14:rad="101600">
                                  <w14:srgbClr w14:val="0080FF"/>
                                </w14:glow>
                                <w14:props3d w14:extrusionH="0" w14:contourW="0" w14:prstMaterial="warmMatte">
                                  <w14:bevelT w14:w="152400" w14:h="0" w14:prst="circle"/>
                                  <w14:bevelB w14:w="152400" w14:h="0" w14:prst="circle"/>
                                </w14:props3d>
                              </w:rPr>
                            </w:pPr>
                            <w:r>
                              <w:rPr>
                                <w:color w:val="4C4C4C"/>
                                <w:sz w:val="22"/>
                                <w:szCs w:val="22"/>
                                <w14:glow w14:rad="101600">
                                  <w14:srgbClr w14:val="0080FF"/>
                                </w14:glow>
                                <w14:props3d w14:extrusionH="0" w14:contourW="0" w14:prstMaterial="warmMatte">
                                  <w14:bevelT w14:w="152400" w14:h="0" w14:prst="circle"/>
                                  <w14:bevelB w14:w="152400" w14:h="0" w14:prst="circle"/>
                                </w14:props3d>
                              </w:rPr>
                              <w:t xml:space="preserve">   Written by: Jada, Maddie, and Olivia </w:t>
                            </w:r>
                            <w:r w:rsidRPr="00911D19">
                              <w:rPr>
                                <w:color w:val="4C4C4C"/>
                                <w:sz w:val="22"/>
                                <w:szCs w:val="22"/>
                                <w14:glow w14:rad="101600">
                                  <w14:srgbClr w14:val="0080FF"/>
                                </w14:glow>
                                <w14:props3d w14:extrusionH="0" w14:contourW="0" w14:prstMaterial="warmMatte">
                                  <w14:bevelT w14:w="152400" w14:h="0" w14:prst="circle"/>
                                  <w14:bevelB w14:w="152400" w14:h="0" w14:prst="circle"/>
                                </w14:props3d>
                              </w:rPr>
                              <w:t>…</w:t>
                            </w:r>
                          </w:p>
                          <w:p w14:paraId="2D134F11" w14:textId="11B6340E" w:rsidR="008A2738" w:rsidRPr="0009428F" w:rsidRDefault="008A2738" w:rsidP="00911D19">
                            <w:pPr>
                              <w:rPr>
                                <w:color w:val="000000" w:themeColor="text1"/>
                                <w14:glow w14:rad="101600">
                                  <w14:srgbClr w14:val="FF3B4C"/>
                                </w14:glow>
                                <w14:props3d w14:extrusionH="0" w14:contourW="0" w14:prstMaterial="warmMatte">
                                  <w14:bevelT w14:w="152400" w14:h="0" w14:prst="circle"/>
                                  <w14:bevelB w14:w="152400" w14:h="0" w14:prst="circle"/>
                                </w14:props3d>
                              </w:rPr>
                            </w:pPr>
                            <w:r w:rsidRPr="0009428F">
                              <w:rPr>
                                <w:color w:val="000000" w:themeColor="text1"/>
                                <w14:glow w14:rad="101600">
                                  <w14:srgbClr w14:val="FF3B4C"/>
                                </w14:glow>
                                <w14:props3d w14:extrusionH="0" w14:contourW="0" w14:prstMaterial="warmMatte">
                                  <w14:bevelT w14:w="152400" w14:h="0" w14:prst="circle"/>
                                  <w14:bevelB w14:w="152400" w14:h="0" w14:prst="circle"/>
                                </w14:props3d>
                              </w:rPr>
                              <w:t>Monday October 28</w:t>
                            </w:r>
                            <w:r w:rsidRPr="0009428F">
                              <w:rPr>
                                <w:color w:val="000000" w:themeColor="text1"/>
                                <w:vertAlign w:val="superscript"/>
                                <w14:glow w14:rad="101600">
                                  <w14:srgbClr w14:val="FF3B4C"/>
                                </w14:glow>
                                <w14:props3d w14:extrusionH="0" w14:contourW="0" w14:prstMaterial="warmMatte">
                                  <w14:bevelT w14:w="152400" w14:h="0" w14:prst="circle"/>
                                  <w14:bevelB w14:w="152400" w14:h="0" w14:prst="circle"/>
                                </w14:props3d>
                              </w:rPr>
                              <w:t>th</w:t>
                            </w:r>
                            <w:r w:rsidRPr="0009428F">
                              <w:rPr>
                                <w:color w:val="000000" w:themeColor="text1"/>
                                <w14:glow w14:rad="101600">
                                  <w14:srgbClr w14:val="FF3B4C"/>
                                </w14:glow>
                                <w14:props3d w14:extrusionH="0" w14:contourW="0" w14:prstMaterial="warmMatte">
                                  <w14:bevelT w14:w="152400" w14:h="0" w14:prst="circle"/>
                                  <w14:bevelB w14:w="152400" w14:h="0" w14:prst="circle"/>
                                </w14:props3d>
                              </w:rPr>
                              <w:t xml:space="preserve"> 2012 we will be having a </w:t>
                            </w:r>
                            <w:proofErr w:type="gramStart"/>
                            <w:r w:rsidRPr="0009428F">
                              <w:rPr>
                                <w:color w:val="000000" w:themeColor="text1"/>
                                <w14:glow w14:rad="101600">
                                  <w14:srgbClr w14:val="FF3B4C"/>
                                </w14:glow>
                                <w14:props3d w14:extrusionH="0" w14:contourW="0" w14:prstMaterial="warmMatte">
                                  <w14:bevelT w14:w="152400" w14:h="0" w14:prst="circle"/>
                                  <w14:bevelB w14:w="152400" w14:h="0" w14:prst="circle"/>
                                </w14:props3d>
                              </w:rPr>
                              <w:t>Fall</w:t>
                            </w:r>
                            <w:proofErr w:type="gramEnd"/>
                            <w:r w:rsidRPr="0009428F">
                              <w:rPr>
                                <w:color w:val="000000" w:themeColor="text1"/>
                                <w14:glow w14:rad="101600">
                                  <w14:srgbClr w14:val="FF3B4C"/>
                                </w14:glow>
                                <w14:props3d w14:extrusionH="0" w14:contourW="0" w14:prstMaterial="warmMatte">
                                  <w14:bevelT w14:w="152400" w14:h="0" w14:prst="circle"/>
                                  <w14:bevelB w14:w="152400" w14:h="0" w14:prst="circle"/>
                                </w14:props3d>
                              </w:rPr>
                              <w:t xml:space="preserve"> festival at Cedar park in the cafeteria. The gifted and talented booth will serve cupcakes, cookies, and witch finger, hot chocolate, and freeze wheezy cappuccinos. Some of us will be dressed in our Halloween costumes. There will be a</w:t>
                            </w:r>
                            <w:r>
                              <w:rPr>
                                <w:color w:val="000000" w:themeColor="text1"/>
                                <w14:glow w14:rad="101600">
                                  <w14:srgbClr w14:val="FF3B4C"/>
                                </w14:glow>
                                <w14:props3d w14:extrusionH="0" w14:contourW="0" w14:prstMaterial="warmMatte">
                                  <w14:bevelT w14:w="152400" w14:h="0" w14:prst="circle"/>
                                  <w14:bevelB w14:w="152400" w14:h="0" w14:prst="circle"/>
                                </w14:props3d>
                              </w:rPr>
                              <w:t xml:space="preserve"> haunted house, jack-o-lantern </w:t>
                            </w:r>
                            <w:r w:rsidRPr="0009428F">
                              <w:rPr>
                                <w:color w:val="000000" w:themeColor="text1"/>
                                <w14:glow w14:rad="101600">
                                  <w14:srgbClr w14:val="FF3B4C"/>
                                </w14:glow>
                                <w14:props3d w14:extrusionH="0" w14:contourW="0" w14:prstMaterial="warmMatte">
                                  <w14:bevelT w14:w="152400" w14:h="0" w14:prst="circle"/>
                                  <w14:bevelB w14:w="152400" w14:h="0" w14:prst="circle"/>
                                </w14:props3d>
                              </w:rPr>
                              <w:t>contest, games, and more. We hope to see you there!!!</w:t>
                            </w:r>
                          </w:p>
                          <w:p w14:paraId="1181B0ED" w14:textId="1F093210" w:rsidR="008A2738" w:rsidRDefault="008A2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80" type="#_x0000_t202" style="position:absolute;margin-left:35.1pt;margin-top:295pt;width:335.9pt;height:248pt;z-index:251681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wWYNYCAAAj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" mv:complextextbox="1" filled="f" stroked="f">
                <v:textbox>
                  <w:txbxContent>
                    <w:p w14:paraId="0F1EF497" w14:textId="7A7CAAB0" w:rsidR="008A2738" w:rsidRPr="00911D19" w:rsidRDefault="008A2738" w:rsidP="00911D19">
                      <w:pPr>
                        <w:rPr>
                          <w:color w:val="4C4C4C"/>
                          <w:sz w:val="36"/>
                          <w:szCs w:val="36"/>
                          <w14:glow w14:rad="101600">
                            <w14:srgbClr w14:val="0080FF"/>
                          </w14:glow>
                          <w14:props3d w14:extrusionH="0" w14:contourW="0" w14:prstMaterial="warmMatte">
                            <w14:bevelT w14:w="152400" w14:h="0" w14:prst="circle"/>
                            <w14:bevelB w14:w="152400" w14:h="0" w14:prst="circle"/>
                          </w14:props3d>
                        </w:rPr>
                      </w:pPr>
                      <w:r w:rsidRPr="0009428F">
                        <w:rPr>
                          <w:noProof/>
                          <w:color w:val="4C4C4C"/>
                          <w:sz w:val="40"/>
                          <w:szCs w:val="40"/>
                          <w14:glow w14:rad="101600">
                            <w14:srgbClr w14:val="0080FF"/>
                          </w14:glow>
                          <w14:props3d w14:extrusionH="0" w14:contourW="0" w14:prstMaterial="warmMatte">
                            <w14:bevelT w14:w="152400" w14:h="0" w14:prst="circle"/>
                            <w14:bevelB w14:w="152400" w14:h="0" w14:prst="circle"/>
                          </w14:props3d>
                        </w:rPr>
                        <w:drawing>
                          <wp:inline distT="0" distB="0" distL="0" distR="0" wp14:anchorId="3ED26010" wp14:editId="27BC0DE5">
                            <wp:extent cx="1771073" cy="607060"/>
                            <wp:effectExtent l="0" t="0" r="6985" b="2540"/>
                            <wp:docPr id="215" name="Picture 215" descr="MacHD:Users:tpsd:Desktop:img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HD:Users:tpsd:Desktop:imgre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7073" cy="609117"/>
                                    </a:xfrm>
                                    <a:prstGeom prst="rect">
                                      <a:avLst/>
                                    </a:prstGeom>
                                    <a:noFill/>
                                    <a:ln>
                                      <a:noFill/>
                                    </a:ln>
                                  </pic:spPr>
                                </pic:pic>
                              </a:graphicData>
                            </a:graphic>
                          </wp:inline>
                        </w:drawing>
                      </w:r>
                      <w:r w:rsidRPr="00911D19">
                        <w:rPr>
                          <w:color w:val="4C4C4C"/>
                          <w:sz w:val="40"/>
                          <w:szCs w:val="40"/>
                          <w14:glow w14:rad="101600">
                            <w14:srgbClr w14:val="0080FF"/>
                          </w14:glow>
                          <w14:props3d w14:extrusionH="0" w14:contourW="0" w14:prstMaterial="warmMatte">
                            <w14:bevelT w14:w="152400" w14:h="0" w14:prst="circle"/>
                            <w14:bevelB w14:w="152400" w14:h="0" w14:prst="circle"/>
                          </w14:props3d>
                        </w:rPr>
                        <w:t xml:space="preserve"> </w:t>
                      </w:r>
                      <w:r w:rsidRPr="00911D19">
                        <w:rPr>
                          <w:color w:val="4C4C4C"/>
                          <w:sz w:val="48"/>
                          <w:szCs w:val="48"/>
                          <w:u w:val="double"/>
                          <w14:glow w14:rad="101600">
                            <w14:srgbClr w14:val="0080FF"/>
                          </w14:glow>
                          <w14:props3d w14:extrusionH="0" w14:contourW="0" w14:prstMaterial="warmMatte">
                            <w14:bevelT w14:w="152400" w14:h="0" w14:prst="circle"/>
                            <w14:bevelB w14:w="152400" w14:h="0" w14:prst="circle"/>
                          </w14:props3d>
                        </w:rPr>
                        <w:t>Fall festival</w:t>
                      </w:r>
                    </w:p>
                    <w:p w14:paraId="3199F5EF" w14:textId="5B61E114" w:rsidR="008A2738" w:rsidRPr="00911D19" w:rsidRDefault="008A2738" w:rsidP="00911D19">
                      <w:pPr>
                        <w:rPr>
                          <w:color w:val="4C4C4C"/>
                          <w:sz w:val="22"/>
                          <w:szCs w:val="22"/>
                          <w14:glow w14:rad="101600">
                            <w14:srgbClr w14:val="0080FF"/>
                          </w14:glow>
                          <w14:props3d w14:extrusionH="0" w14:contourW="0" w14:prstMaterial="warmMatte">
                            <w14:bevelT w14:w="152400" w14:h="0" w14:prst="circle"/>
                            <w14:bevelB w14:w="152400" w14:h="0" w14:prst="circle"/>
                          </w14:props3d>
                        </w:rPr>
                      </w:pPr>
                      <w:r>
                        <w:rPr>
                          <w:color w:val="4C4C4C"/>
                          <w:sz w:val="22"/>
                          <w:szCs w:val="22"/>
                          <w14:glow w14:rad="101600">
                            <w14:srgbClr w14:val="0080FF"/>
                          </w14:glow>
                          <w14:props3d w14:extrusionH="0" w14:contourW="0" w14:prstMaterial="warmMatte">
                            <w14:bevelT w14:w="152400" w14:h="0" w14:prst="circle"/>
                            <w14:bevelB w14:w="152400" w14:h="0" w14:prst="circle"/>
                          </w14:props3d>
                        </w:rPr>
                        <w:t xml:space="preserve">   Written by: Jada, Maddie, and Olivia </w:t>
                      </w:r>
                      <w:r w:rsidRPr="00911D19">
                        <w:rPr>
                          <w:color w:val="4C4C4C"/>
                          <w:sz w:val="22"/>
                          <w:szCs w:val="22"/>
                          <w14:glow w14:rad="101600">
                            <w14:srgbClr w14:val="0080FF"/>
                          </w14:glow>
                          <w14:props3d w14:extrusionH="0" w14:contourW="0" w14:prstMaterial="warmMatte">
                            <w14:bevelT w14:w="152400" w14:h="0" w14:prst="circle"/>
                            <w14:bevelB w14:w="152400" w14:h="0" w14:prst="circle"/>
                          </w14:props3d>
                        </w:rPr>
                        <w:t>…</w:t>
                      </w:r>
                    </w:p>
                    <w:p w14:paraId="2D134F11" w14:textId="11B6340E" w:rsidR="008A2738" w:rsidRPr="0009428F" w:rsidRDefault="008A2738" w:rsidP="00911D19">
                      <w:pPr>
                        <w:rPr>
                          <w:color w:val="000000" w:themeColor="text1"/>
                          <w14:glow w14:rad="101600">
                            <w14:srgbClr w14:val="FF3B4C"/>
                          </w14:glow>
                          <w14:props3d w14:extrusionH="0" w14:contourW="0" w14:prstMaterial="warmMatte">
                            <w14:bevelT w14:w="152400" w14:h="0" w14:prst="circle"/>
                            <w14:bevelB w14:w="152400" w14:h="0" w14:prst="circle"/>
                          </w14:props3d>
                        </w:rPr>
                      </w:pPr>
                      <w:r w:rsidRPr="0009428F">
                        <w:rPr>
                          <w:color w:val="000000" w:themeColor="text1"/>
                          <w14:glow w14:rad="101600">
                            <w14:srgbClr w14:val="FF3B4C"/>
                          </w14:glow>
                          <w14:props3d w14:extrusionH="0" w14:contourW="0" w14:prstMaterial="warmMatte">
                            <w14:bevelT w14:w="152400" w14:h="0" w14:prst="circle"/>
                            <w14:bevelB w14:w="152400" w14:h="0" w14:prst="circle"/>
                          </w14:props3d>
                        </w:rPr>
                        <w:t>Monday October 28</w:t>
                      </w:r>
                      <w:r w:rsidRPr="0009428F">
                        <w:rPr>
                          <w:color w:val="000000" w:themeColor="text1"/>
                          <w:vertAlign w:val="superscript"/>
                          <w14:glow w14:rad="101600">
                            <w14:srgbClr w14:val="FF3B4C"/>
                          </w14:glow>
                          <w14:props3d w14:extrusionH="0" w14:contourW="0" w14:prstMaterial="warmMatte">
                            <w14:bevelT w14:w="152400" w14:h="0" w14:prst="circle"/>
                            <w14:bevelB w14:w="152400" w14:h="0" w14:prst="circle"/>
                          </w14:props3d>
                        </w:rPr>
                        <w:t>th</w:t>
                      </w:r>
                      <w:r w:rsidRPr="0009428F">
                        <w:rPr>
                          <w:color w:val="000000" w:themeColor="text1"/>
                          <w14:glow w14:rad="101600">
                            <w14:srgbClr w14:val="FF3B4C"/>
                          </w14:glow>
                          <w14:props3d w14:extrusionH="0" w14:contourW="0" w14:prstMaterial="warmMatte">
                            <w14:bevelT w14:w="152400" w14:h="0" w14:prst="circle"/>
                            <w14:bevelB w14:w="152400" w14:h="0" w14:prst="circle"/>
                          </w14:props3d>
                        </w:rPr>
                        <w:t xml:space="preserve"> 2012 we will be having a </w:t>
                      </w:r>
                      <w:proofErr w:type="gramStart"/>
                      <w:r w:rsidRPr="0009428F">
                        <w:rPr>
                          <w:color w:val="000000" w:themeColor="text1"/>
                          <w14:glow w14:rad="101600">
                            <w14:srgbClr w14:val="FF3B4C"/>
                          </w14:glow>
                          <w14:props3d w14:extrusionH="0" w14:contourW="0" w14:prstMaterial="warmMatte">
                            <w14:bevelT w14:w="152400" w14:h="0" w14:prst="circle"/>
                            <w14:bevelB w14:w="152400" w14:h="0" w14:prst="circle"/>
                          </w14:props3d>
                        </w:rPr>
                        <w:t>Fall</w:t>
                      </w:r>
                      <w:proofErr w:type="gramEnd"/>
                      <w:r w:rsidRPr="0009428F">
                        <w:rPr>
                          <w:color w:val="000000" w:themeColor="text1"/>
                          <w14:glow w14:rad="101600">
                            <w14:srgbClr w14:val="FF3B4C"/>
                          </w14:glow>
                          <w14:props3d w14:extrusionH="0" w14:contourW="0" w14:prstMaterial="warmMatte">
                            <w14:bevelT w14:w="152400" w14:h="0" w14:prst="circle"/>
                            <w14:bevelB w14:w="152400" w14:h="0" w14:prst="circle"/>
                          </w14:props3d>
                        </w:rPr>
                        <w:t xml:space="preserve"> festival at Cedar park in the cafeteria. The gifted and talented booth will serve cupcakes, cookies, and witch finger, hot chocolate, and freeze wheezy cappuccinos. Some of us will be dressed in our Halloween costumes. There will be a</w:t>
                      </w:r>
                      <w:r>
                        <w:rPr>
                          <w:color w:val="000000" w:themeColor="text1"/>
                          <w14:glow w14:rad="101600">
                            <w14:srgbClr w14:val="FF3B4C"/>
                          </w14:glow>
                          <w14:props3d w14:extrusionH="0" w14:contourW="0" w14:prstMaterial="warmMatte">
                            <w14:bevelT w14:w="152400" w14:h="0" w14:prst="circle"/>
                            <w14:bevelB w14:w="152400" w14:h="0" w14:prst="circle"/>
                          </w14:props3d>
                        </w:rPr>
                        <w:t xml:space="preserve"> haunted house, jack-o-lantern </w:t>
                      </w:r>
                      <w:r w:rsidRPr="0009428F">
                        <w:rPr>
                          <w:color w:val="000000" w:themeColor="text1"/>
                          <w14:glow w14:rad="101600">
                            <w14:srgbClr w14:val="FF3B4C"/>
                          </w14:glow>
                          <w14:props3d w14:extrusionH="0" w14:contourW="0" w14:prstMaterial="warmMatte">
                            <w14:bevelT w14:w="152400" w14:h="0" w14:prst="circle"/>
                            <w14:bevelB w14:w="152400" w14:h="0" w14:prst="circle"/>
                          </w14:props3d>
                        </w:rPr>
                        <w:t>contest, games, and more. We hope to see you there!!!</w:t>
                      </w:r>
                    </w:p>
                    <w:p w14:paraId="1181B0ED" w14:textId="1F093210" w:rsidR="008A2738" w:rsidRDefault="008A2738"/>
                  </w:txbxContent>
                </v:textbox>
                <w10:wrap type="through" anchorx="page" anchory="page"/>
              </v:shape>
            </w:pict>
          </mc:Fallback>
        </mc:AlternateContent>
      </w:r>
      <w:r w:rsidR="008E2E6E">
        <w:rPr>
          <w:noProof/>
        </w:rPr>
        <mc:AlternateContent>
          <mc:Choice Requires="wpg">
            <w:drawing>
              <wp:anchor distT="0" distB="0" distL="114300" distR="114300" simplePos="0" relativeHeight="251673655" behindDoc="0" locked="0" layoutInCell="1" allowOverlap="1" wp14:anchorId="613DC8AF" wp14:editId="342EB299">
                <wp:simplePos x="0" y="0"/>
                <wp:positionH relativeFrom="page">
                  <wp:posOffset>254000</wp:posOffset>
                </wp:positionH>
                <wp:positionV relativeFrom="page">
                  <wp:posOffset>1597660</wp:posOffset>
                </wp:positionV>
                <wp:extent cx="4457700" cy="2580640"/>
                <wp:effectExtent l="0" t="0" r="0" b="10160"/>
                <wp:wrapThrough wrapText="bothSides">
                  <wp:wrapPolygon edited="0">
                    <wp:start x="123" y="0"/>
                    <wp:lineTo x="123" y="21472"/>
                    <wp:lineTo x="21292" y="21472"/>
                    <wp:lineTo x="21292" y="0"/>
                    <wp:lineTo x="123" y="0"/>
                  </wp:wrapPolygon>
                </wp:wrapThrough>
                <wp:docPr id="258" name="Group 258"/>
                <wp:cNvGraphicFramePr/>
                <a:graphic xmlns:a="http://schemas.openxmlformats.org/drawingml/2006/main">
                  <a:graphicData uri="http://schemas.microsoft.com/office/word/2010/wordprocessingGroup">
                    <wpg:wgp>
                      <wpg:cNvGrpSpPr/>
                      <wpg:grpSpPr>
                        <a:xfrm>
                          <a:off x="0" y="0"/>
                          <a:ext cx="4457700" cy="2580640"/>
                          <a:chOff x="0" y="0"/>
                          <a:chExt cx="4457700" cy="2580640"/>
                        </a:xfrm>
                        <a:extLst>
                          <a:ext uri="{0CCBE362-F206-4b92-989A-16890622DB6E}">
                            <ma14:wrappingTextBoxFlag xmlns:ma14="http://schemas.microsoft.com/office/mac/drawingml/2011/main" val="1"/>
                          </a:ext>
                        </a:extLst>
                      </wpg:grpSpPr>
                      <wps:wsp>
                        <wps:cNvPr id="147" name="Text Box 147"/>
                        <wps:cNvSpPr txBox="1"/>
                        <wps:spPr>
                          <a:xfrm>
                            <a:off x="0" y="0"/>
                            <a:ext cx="4457700" cy="25806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91440" y="45720"/>
                            <a:ext cx="4274820" cy="314960"/>
                          </a:xfrm>
                          <a:prstGeom prst="rect">
                            <a:avLst/>
                          </a:prstGeom>
                          <a:noFill/>
                          <a:ln>
                            <a:noFill/>
                          </a:ln>
                          <a:effectLst/>
                          <a:extLst>
                            <a:ext uri="{C572A759-6A51-4108-AA02-DFA0A04FC94B}">
                              <ma14:wrappingTextBoxFlag xmlns:ma14="http://schemas.microsoft.com/office/mac/drawingml/2011/main"/>
                            </a:ext>
                          </a:extLst>
                        </wps:spPr>
                        <wps:txbx id="19">
                          <w:txbxContent>
                            <w:p w14:paraId="52BBF681" w14:textId="77777777" w:rsidR="008A2738" w:rsidRPr="003E2B64" w:rsidRDefault="008A2738" w:rsidP="00C6539D">
                              <w:pPr>
                                <w:jc w:val="center"/>
                                <w:rPr>
                                  <w:u w:val="double"/>
                                </w:rPr>
                              </w:pPr>
                              <w:r w:rsidRPr="003E2B64">
                                <w:rPr>
                                  <w:u w:val="double"/>
                                </w:rPr>
                                <w:t>The Haunted Sector</w:t>
                              </w:r>
                            </w:p>
                            <w:p w14:paraId="0FEC940C" w14:textId="77777777" w:rsidR="008A2738" w:rsidRPr="003E2B64" w:rsidRDefault="008A2738" w:rsidP="00C6539D">
                              <w:pPr>
                                <w:jc w:val="center"/>
                              </w:pPr>
                              <w:r w:rsidRPr="003E2B64">
                                <w:t>Written by Zachary and Taylor</w:t>
                              </w:r>
                            </w:p>
                            <w:p w14:paraId="01F85A65" w14:textId="3AF49D25" w:rsidR="008A2738" w:rsidRDefault="008A2738" w:rsidP="00C6539D">
                              <w:r w:rsidRPr="003E2B64">
                                <w:t>The haunted sector, or Carn</w:t>
                              </w:r>
                              <w:r>
                                <w:t>-</w:t>
                              </w:r>
                              <w:r w:rsidRPr="003E2B64">
                                <w:t>evil, has a great theme this year. Scary clowns! It’s full of scary fun and creepy clowns. If you don’t have a fear of clowns and you went through this haunted house, you will have a huge fear of clowns. It will be at the sports complex in Trumann Arkansas</w:t>
                              </w:r>
                              <w:r>
                                <w:t>, from</w:t>
                              </w:r>
                              <w:r w:rsidRPr="003E2B64">
                                <w:t xml:space="preserve"> October 13</w:t>
                              </w:r>
                              <w:r w:rsidRPr="003E2B64">
                                <w:rPr>
                                  <w:vertAlign w:val="superscript"/>
                                </w:rPr>
                                <w:t>th</w:t>
                              </w:r>
                              <w:r w:rsidRPr="003E2B64">
                                <w:t>,</w:t>
                              </w:r>
                              <w:r>
                                <w:t xml:space="preserve"> </w:t>
                              </w:r>
                              <w:r w:rsidRPr="003E2B64">
                                <w:t>through the 31</w:t>
                              </w:r>
                              <w:r w:rsidRPr="003E2B64">
                                <w:rPr>
                                  <w:vertAlign w:val="superscript"/>
                                </w:rPr>
                                <w:t>st</w:t>
                              </w:r>
                              <w:r w:rsidRPr="003E2B64">
                                <w:t>. If you like haunted houses you’ll go to this one. Don’t miss it</w:t>
                              </w:r>
                              <w:r>
                                <w:t>.</w:t>
                              </w:r>
                            </w:p>
                            <w:p w14:paraId="0C64A7BC" w14:textId="77777777" w:rsidR="008A2738" w:rsidRDefault="008A2738" w:rsidP="00C653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1440" y="359410"/>
                            <a:ext cx="4274820" cy="315595"/>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673735"/>
                            <a:ext cx="4274820" cy="1435735"/>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2108200"/>
                            <a:ext cx="11430" cy="315595"/>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8" o:spid="_x0000_s1081" style="position:absolute;margin-left:20pt;margin-top:125.8pt;width:351pt;height:203.2pt;z-index:251673655;mso-position-horizontal-relative:page;mso-position-vertical-relative:page" coordsize="4457700,2580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" mv:complextextbox="1">
                <v:shape id="Text Box 147" o:spid="_x0000_s1082" type="#_x0000_t202" style="position:absolute;width:4457700;height:2580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gfLwwAA&#10;ANwAAAAPAAAAZHJzL2Rvd25yZXYueG1sRE9Na8JAEL0L/odlhN7MxlJqiK6hllZ6sLSNPXgcsmMS&#10;mp0N2TWJ/94tCN7m8T5nnY2mET11rrasYBHFIIgLq2suFfwe3ucJCOeRNTaWScGFHGSb6WSNqbYD&#10;/1Cf+1KEEHYpKqi8b1MpXVGRQRfZljhwJ9sZ9AF2pdQdDiHcNPIxjp+lwZpDQ4UtvVZU/OVno4D2&#10;ozl8Jss3/7U97eJj8j3sdanUw2x8WYHwNPq7+Ob+0GH+0xL+nw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gfLwwAAANwAAAAPAAAAAAAAAAAAAAAAAJcCAABkcnMvZG93&#10;bnJldi54bWxQSwUGAAAAAAQABAD1AAAAhwMAAAAA&#10;" mv:complextextbox="1" filled="f" stroked="f"/>
                <v:shape id="Text Box 254" o:spid="_x0000_s1083" type="#_x0000_t202" style="position:absolute;left:91440;top:45720;width:427482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w:p w14:paraId="52BBF681" w14:textId="77777777" w:rsidR="008A2738" w:rsidRPr="003E2B64" w:rsidRDefault="008A2738" w:rsidP="00C6539D">
                        <w:pPr>
                          <w:jc w:val="center"/>
                          <w:rPr>
                            <w:u w:val="double"/>
                          </w:rPr>
                        </w:pPr>
                        <w:r w:rsidRPr="003E2B64">
                          <w:rPr>
                            <w:u w:val="double"/>
                          </w:rPr>
                          <w:t>The Haunted Sector</w:t>
                        </w:r>
                      </w:p>
                      <w:p w14:paraId="0FEC940C" w14:textId="77777777" w:rsidR="008A2738" w:rsidRPr="003E2B64" w:rsidRDefault="008A2738" w:rsidP="00C6539D">
                        <w:pPr>
                          <w:jc w:val="center"/>
                        </w:pPr>
                        <w:r w:rsidRPr="003E2B64">
                          <w:t>Written by Zachary and Taylor</w:t>
                        </w:r>
                      </w:p>
                      <w:p w14:paraId="01F85A65" w14:textId="3AF49D25" w:rsidR="008A2738" w:rsidRDefault="008A2738" w:rsidP="00C6539D">
                        <w:r w:rsidRPr="003E2B64">
                          <w:t>The haunted sector, or Carn</w:t>
                        </w:r>
                        <w:r>
                          <w:t>-</w:t>
                        </w:r>
                        <w:r w:rsidRPr="003E2B64">
                          <w:t>evil, has a great theme this year. Scary clowns! It’s full of scary fun and creepy clowns. If you don’t have a fear of clowns and you went through this haunted house, you will have a huge fear of clowns. It will be at the sports complex in Trumann Arkansas</w:t>
                        </w:r>
                        <w:r>
                          <w:t>, from</w:t>
                        </w:r>
                        <w:r w:rsidRPr="003E2B64">
                          <w:t xml:space="preserve"> October 13</w:t>
                        </w:r>
                        <w:r w:rsidRPr="003E2B64">
                          <w:rPr>
                            <w:vertAlign w:val="superscript"/>
                          </w:rPr>
                          <w:t>th</w:t>
                        </w:r>
                        <w:r w:rsidRPr="003E2B64">
                          <w:t>,</w:t>
                        </w:r>
                        <w:r>
                          <w:t xml:space="preserve"> </w:t>
                        </w:r>
                        <w:r w:rsidRPr="003E2B64">
                          <w:t>through the 31</w:t>
                        </w:r>
                        <w:r w:rsidRPr="003E2B64">
                          <w:rPr>
                            <w:vertAlign w:val="superscript"/>
                          </w:rPr>
                          <w:t>st</w:t>
                        </w:r>
                        <w:r w:rsidRPr="003E2B64">
                          <w:t>. If you like haunted houses you’ll go to this one. Don’t miss it</w:t>
                        </w:r>
                        <w:r>
                          <w:t>.</w:t>
                        </w:r>
                      </w:p>
                      <w:p w14:paraId="0C64A7BC" w14:textId="77777777" w:rsidR="008A2738" w:rsidRDefault="008A2738" w:rsidP="00C6539D"/>
                    </w:txbxContent>
                  </v:textbox>
                </v:shape>
                <v:shape id="Text Box 255" o:spid="_x0000_s1084" type="#_x0000_t202" style="position:absolute;left:91440;top:359410;width:4274820;height:31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256" inset="0,0,0,0">
                    <w:txbxContent/>
                  </v:textbox>
                </v:shape>
                <v:shape id="Text Box 256" o:spid="_x0000_s1085" type="#_x0000_t202" style="position:absolute;left:91440;top:673735;width:4274820;height:143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086" type="#_x0000_t202" style="position:absolute;left:91440;top:2108200;width:11430;height:31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inset="0,0,0,0">
                    <w:txbxContent/>
                  </v:textbox>
                </v:shape>
                <w10:wrap type="through" anchorx="page" anchory="page"/>
              </v:group>
            </w:pict>
          </mc:Fallback>
        </mc:AlternateContent>
      </w:r>
      <w:r w:rsidR="00911D19">
        <w:rPr>
          <w:noProof/>
        </w:rPr>
        <w:drawing>
          <wp:anchor distT="0" distB="0" distL="114300" distR="114300" simplePos="0" relativeHeight="251674679" behindDoc="0" locked="0" layoutInCell="1" allowOverlap="1" wp14:anchorId="430440F5" wp14:editId="659989FC">
            <wp:simplePos x="0" y="0"/>
            <wp:positionH relativeFrom="page">
              <wp:posOffset>445770</wp:posOffset>
            </wp:positionH>
            <wp:positionV relativeFrom="page">
              <wp:posOffset>368300</wp:posOffset>
            </wp:positionV>
            <wp:extent cx="3745230" cy="1263015"/>
            <wp:effectExtent l="0" t="0" r="0" b="6985"/>
            <wp:wrapTight wrapText="bothSides">
              <wp:wrapPolygon edited="0">
                <wp:start x="0" y="0"/>
                <wp:lineTo x="0" y="21285"/>
                <wp:lineTo x="21388" y="21285"/>
                <wp:lineTo x="21388"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523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D19">
        <w:rPr>
          <w:noProof/>
          <w:sz w:val="40"/>
          <w:szCs w:val="40"/>
        </w:rPr>
        <w:drawing>
          <wp:anchor distT="0" distB="0" distL="114300" distR="114300" simplePos="0" relativeHeight="251680823" behindDoc="0" locked="0" layoutInCell="1" allowOverlap="1" wp14:anchorId="78BD07E2" wp14:editId="4E4F6708">
            <wp:simplePos x="0" y="0"/>
            <wp:positionH relativeFrom="page">
              <wp:posOffset>5537200</wp:posOffset>
            </wp:positionH>
            <wp:positionV relativeFrom="page">
              <wp:posOffset>7443470</wp:posOffset>
            </wp:positionV>
            <wp:extent cx="2082800" cy="2315845"/>
            <wp:effectExtent l="0" t="0" r="0" b="0"/>
            <wp:wrapTight wrapText="bothSides">
              <wp:wrapPolygon edited="0">
                <wp:start x="0" y="0"/>
                <wp:lineTo x="0" y="21322"/>
                <wp:lineTo x="21337" y="21322"/>
                <wp:lineTo x="21337" y="0"/>
                <wp:lineTo x="0" y="0"/>
              </wp:wrapPolygon>
            </wp:wrapTight>
            <wp:docPr id="156" name="Picture 156" descr="MacHD:Users:tpsd:Pictures:iPhoto Library.photolibrary:Masters:2012:10:24:20121024-094337:IMG_70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Pictures:iPhoto Library.photolibrary:Masters:2012:10:24:20121024-094337:IMG_707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800" cy="231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6CF">
        <w:rPr>
          <w:noProof/>
        </w:rPr>
        <mc:AlternateContent>
          <mc:Choice Requires="wps">
            <w:drawing>
              <wp:anchor distT="0" distB="0" distL="114300" distR="114300" simplePos="0" relativeHeight="251678775" behindDoc="0" locked="0" layoutInCell="1" allowOverlap="1" wp14:anchorId="6A4BD388" wp14:editId="5730799E">
                <wp:simplePos x="0" y="0"/>
                <wp:positionH relativeFrom="page">
                  <wp:posOffset>5118100</wp:posOffset>
                </wp:positionH>
                <wp:positionV relativeFrom="page">
                  <wp:posOffset>368300</wp:posOffset>
                </wp:positionV>
                <wp:extent cx="2117725" cy="1104900"/>
                <wp:effectExtent l="0" t="0" r="0" b="12700"/>
                <wp:wrapThrough wrapText="bothSides">
                  <wp:wrapPolygon edited="0">
                    <wp:start x="259" y="0"/>
                    <wp:lineTo x="259" y="21352"/>
                    <wp:lineTo x="20985" y="21352"/>
                    <wp:lineTo x="20985" y="0"/>
                    <wp:lineTo x="259" y="0"/>
                  </wp:wrapPolygon>
                </wp:wrapThrough>
                <wp:docPr id="152" name="Text Box 152"/>
                <wp:cNvGraphicFramePr/>
                <a:graphic xmlns:a="http://schemas.openxmlformats.org/drawingml/2006/main">
                  <a:graphicData uri="http://schemas.microsoft.com/office/word/2010/wordprocessingShape">
                    <wps:wsp>
                      <wps:cNvSpPr txBox="1"/>
                      <wps:spPr>
                        <a:xfrm>
                          <a:off x="0" y="0"/>
                          <a:ext cx="2117725" cy="1104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7BF70E" w14:textId="70233386" w:rsidR="008A2738" w:rsidRPr="005D56CF" w:rsidRDefault="008A2738" w:rsidP="005D56CF">
                            <w:pPr>
                              <w:jc w:val="center"/>
                              <w:rPr>
                                <w:rFonts w:ascii="Abadi MT Condensed Extra Bold" w:hAnsi="Abadi MT Condensed Extra Bold"/>
                                <w:sz w:val="28"/>
                                <w:szCs w:val="28"/>
                              </w:rPr>
                            </w:pPr>
                            <w:r w:rsidRPr="005D56CF">
                              <w:rPr>
                                <w:rFonts w:ascii="Abadi MT Condensed Extra Bold" w:hAnsi="Abadi MT Condensed Extra Bold"/>
                                <w:sz w:val="28"/>
                                <w:szCs w:val="28"/>
                              </w:rPr>
                              <w:t>Basketball Season is almost</w:t>
                            </w:r>
                          </w:p>
                          <w:p w14:paraId="45471D68" w14:textId="476E07AF" w:rsidR="008A2738" w:rsidRDefault="008A2738" w:rsidP="005D56CF">
                            <w:pPr>
                              <w:jc w:val="center"/>
                              <w:rPr>
                                <w:rFonts w:ascii="Abadi MT Condensed Extra Bold" w:hAnsi="Abadi MT Condensed Extra Bold"/>
                                <w:sz w:val="28"/>
                                <w:szCs w:val="28"/>
                              </w:rPr>
                            </w:pPr>
                            <w:r w:rsidRPr="005D56CF">
                              <w:rPr>
                                <w:rFonts w:ascii="Abadi MT Condensed Extra Bold" w:hAnsi="Abadi MT Condensed Extra Bold"/>
                                <w:sz w:val="28"/>
                                <w:szCs w:val="28"/>
                              </w:rPr>
                              <w:t>Here!!!!</w:t>
                            </w:r>
                          </w:p>
                          <w:p w14:paraId="2E566159" w14:textId="2A2AD397" w:rsidR="008A2738" w:rsidRDefault="008A2738" w:rsidP="005D56CF">
                            <w:pPr>
                              <w:jc w:val="center"/>
                              <w:rPr>
                                <w:rFonts w:ascii="Abadi MT Condensed Extra Bold" w:hAnsi="Abadi MT Condensed Extra Bold"/>
                                <w:sz w:val="28"/>
                                <w:szCs w:val="28"/>
                              </w:rPr>
                            </w:pPr>
                            <w:r>
                              <w:rPr>
                                <w:rFonts w:ascii="Abadi MT Condensed Extra Bold" w:hAnsi="Abadi MT Condensed Extra Bold"/>
                                <w:sz w:val="28"/>
                                <w:szCs w:val="28"/>
                              </w:rPr>
                              <w:t>Article by: Jesse and Cole</w:t>
                            </w:r>
                          </w:p>
                          <w:p w14:paraId="117C8781" w14:textId="77777777" w:rsidR="008A2738" w:rsidRDefault="008A2738" w:rsidP="005D56CF">
                            <w:pPr>
                              <w:jc w:val="center"/>
                              <w:rPr>
                                <w:rFonts w:ascii="Abadi MT Condensed Extra Bold" w:hAnsi="Abadi MT Condensed Extra Bold"/>
                                <w:sz w:val="28"/>
                                <w:szCs w:val="28"/>
                              </w:rPr>
                            </w:pPr>
                          </w:p>
                          <w:p w14:paraId="71672206" w14:textId="77777777" w:rsidR="008A2738" w:rsidRPr="005D56CF" w:rsidRDefault="008A2738" w:rsidP="005D56CF">
                            <w:pPr>
                              <w:jc w:val="center"/>
                              <w:rPr>
                                <w:rFonts w:ascii="Abadi MT Condensed Extra Bold" w:hAnsi="Abadi MT Condensed Extra Bold"/>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087" type="#_x0000_t202" style="position:absolute;margin-left:403pt;margin-top:29pt;width:166.75pt;height:87pt;z-index:251678775;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" mv:complextextbox="1" filled="f" stroked="f">
                <v:textbox>
                  <w:txbxContent>
                    <w:p w14:paraId="457BF70E" w14:textId="70233386" w:rsidR="008A2738" w:rsidRPr="005D56CF" w:rsidRDefault="008A2738" w:rsidP="005D56CF">
                      <w:pPr>
                        <w:jc w:val="center"/>
                        <w:rPr>
                          <w:rFonts w:ascii="Abadi MT Condensed Extra Bold" w:hAnsi="Abadi MT Condensed Extra Bold"/>
                          <w:sz w:val="28"/>
                          <w:szCs w:val="28"/>
                        </w:rPr>
                      </w:pPr>
                      <w:r w:rsidRPr="005D56CF">
                        <w:rPr>
                          <w:rFonts w:ascii="Abadi MT Condensed Extra Bold" w:hAnsi="Abadi MT Condensed Extra Bold"/>
                          <w:sz w:val="28"/>
                          <w:szCs w:val="28"/>
                        </w:rPr>
                        <w:t>Basketball Season is almost</w:t>
                      </w:r>
                    </w:p>
                    <w:p w14:paraId="45471D68" w14:textId="476E07AF" w:rsidR="008A2738" w:rsidRDefault="008A2738" w:rsidP="005D56CF">
                      <w:pPr>
                        <w:jc w:val="center"/>
                        <w:rPr>
                          <w:rFonts w:ascii="Abadi MT Condensed Extra Bold" w:hAnsi="Abadi MT Condensed Extra Bold"/>
                          <w:sz w:val="28"/>
                          <w:szCs w:val="28"/>
                        </w:rPr>
                      </w:pPr>
                      <w:r w:rsidRPr="005D56CF">
                        <w:rPr>
                          <w:rFonts w:ascii="Abadi MT Condensed Extra Bold" w:hAnsi="Abadi MT Condensed Extra Bold"/>
                          <w:sz w:val="28"/>
                          <w:szCs w:val="28"/>
                        </w:rPr>
                        <w:t>Here!!!!</w:t>
                      </w:r>
                    </w:p>
                    <w:p w14:paraId="2E566159" w14:textId="2A2AD397" w:rsidR="008A2738" w:rsidRDefault="008A2738" w:rsidP="005D56CF">
                      <w:pPr>
                        <w:jc w:val="center"/>
                        <w:rPr>
                          <w:rFonts w:ascii="Abadi MT Condensed Extra Bold" w:hAnsi="Abadi MT Condensed Extra Bold"/>
                          <w:sz w:val="28"/>
                          <w:szCs w:val="28"/>
                        </w:rPr>
                      </w:pPr>
                      <w:r>
                        <w:rPr>
                          <w:rFonts w:ascii="Abadi MT Condensed Extra Bold" w:hAnsi="Abadi MT Condensed Extra Bold"/>
                          <w:sz w:val="28"/>
                          <w:szCs w:val="28"/>
                        </w:rPr>
                        <w:t>Article by: Jesse and Cole</w:t>
                      </w:r>
                    </w:p>
                    <w:p w14:paraId="117C8781" w14:textId="77777777" w:rsidR="008A2738" w:rsidRDefault="008A2738" w:rsidP="005D56CF">
                      <w:pPr>
                        <w:jc w:val="center"/>
                        <w:rPr>
                          <w:rFonts w:ascii="Abadi MT Condensed Extra Bold" w:hAnsi="Abadi MT Condensed Extra Bold"/>
                          <w:sz w:val="28"/>
                          <w:szCs w:val="28"/>
                        </w:rPr>
                      </w:pPr>
                    </w:p>
                    <w:p w14:paraId="71672206" w14:textId="77777777" w:rsidR="008A2738" w:rsidRPr="005D56CF" w:rsidRDefault="008A2738" w:rsidP="005D56CF">
                      <w:pPr>
                        <w:jc w:val="center"/>
                        <w:rPr>
                          <w:rFonts w:ascii="Abadi MT Condensed Extra Bold" w:hAnsi="Abadi MT Condensed Extra Bold"/>
                          <w:sz w:val="28"/>
                          <w:szCs w:val="28"/>
                        </w:rPr>
                      </w:pPr>
                    </w:p>
                  </w:txbxContent>
                </v:textbox>
                <w10:wrap type="through" anchorx="page" anchory="page"/>
              </v:shape>
            </w:pict>
          </mc:Fallback>
        </mc:AlternateContent>
      </w:r>
      <w:r w:rsidR="005D56CF">
        <w:rPr>
          <w:noProof/>
        </w:rPr>
        <w:drawing>
          <wp:anchor distT="0" distB="0" distL="114300" distR="114300" simplePos="0" relativeHeight="251677751" behindDoc="0" locked="0" layoutInCell="1" allowOverlap="1" wp14:anchorId="47C30A3E" wp14:editId="79B688D2">
            <wp:simplePos x="0" y="0"/>
            <wp:positionH relativeFrom="page">
              <wp:posOffset>5537200</wp:posOffset>
            </wp:positionH>
            <wp:positionV relativeFrom="page">
              <wp:posOffset>2875915</wp:posOffset>
            </wp:positionV>
            <wp:extent cx="1290955" cy="1561465"/>
            <wp:effectExtent l="0" t="0" r="4445" b="0"/>
            <wp:wrapTight wrapText="bothSides">
              <wp:wrapPolygon edited="0">
                <wp:start x="0" y="0"/>
                <wp:lineTo x="0" y="21082"/>
                <wp:lineTo x="21249" y="21082"/>
                <wp:lineTo x="21249" y="0"/>
                <wp:lineTo x="0" y="0"/>
              </wp:wrapPolygon>
            </wp:wrapTight>
            <wp:docPr id="151" name="Picture 151" descr="MacHD:Users:tpsd:Desktop:img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tpsd:Desktop:imgres-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095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39D">
        <w:rPr>
          <w:noProof/>
        </w:rPr>
        <w:drawing>
          <wp:anchor distT="0" distB="0" distL="114300" distR="114300" simplePos="0" relativeHeight="251676727" behindDoc="0" locked="0" layoutInCell="1" allowOverlap="1" wp14:anchorId="21E08E45" wp14:editId="376D3403">
            <wp:simplePos x="0" y="0"/>
            <wp:positionH relativeFrom="page">
              <wp:posOffset>5118100</wp:posOffset>
            </wp:positionH>
            <wp:positionV relativeFrom="page">
              <wp:posOffset>1473200</wp:posOffset>
            </wp:positionV>
            <wp:extent cx="2103120" cy="1402715"/>
            <wp:effectExtent l="0" t="0" r="5080" b="0"/>
            <wp:wrapTight wrapText="bothSides">
              <wp:wrapPolygon edited="0">
                <wp:start x="0" y="0"/>
                <wp:lineTo x="0" y="21121"/>
                <wp:lineTo x="21391" y="21121"/>
                <wp:lineTo x="21391" y="0"/>
                <wp:lineTo x="0" y="0"/>
              </wp:wrapPolygon>
            </wp:wrapTight>
            <wp:docPr id="150" name="Picture 150" descr="MacHD:Users:tpsd: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3120" cy="1402715"/>
                    </a:xfrm>
                    <a:prstGeom prst="rect">
                      <a:avLst/>
                    </a:prstGeom>
                    <a:noFill/>
                    <a:ln>
                      <a:noFill/>
                    </a:ln>
                  </pic:spPr>
                </pic:pic>
              </a:graphicData>
            </a:graphic>
          </wp:anchor>
        </w:drawing>
      </w:r>
      <w:r w:rsidR="000360C3">
        <w:rPr>
          <w:noProof/>
        </w:rPr>
        <mc:AlternateContent>
          <mc:Choice Requires="wps">
            <w:drawing>
              <wp:anchor distT="0" distB="0" distL="114300" distR="114300" simplePos="0" relativeHeight="251658267" behindDoc="0" locked="0" layoutInCell="1" allowOverlap="1" wp14:anchorId="35555630" wp14:editId="1636B91D">
                <wp:simplePos x="0" y="0"/>
                <wp:positionH relativeFrom="page">
                  <wp:posOffset>365760</wp:posOffset>
                </wp:positionH>
                <wp:positionV relativeFrom="page">
                  <wp:posOffset>3642360</wp:posOffset>
                </wp:positionV>
                <wp:extent cx="4434840" cy="5184140"/>
                <wp:effectExtent l="0" t="0" r="0" b="22860"/>
                <wp:wrapTight wrapText="bothSides">
                  <wp:wrapPolygon edited="0">
                    <wp:start x="619" y="0"/>
                    <wp:lineTo x="619" y="21589"/>
                    <wp:lineTo x="20907" y="21589"/>
                    <wp:lineTo x="20907" y="0"/>
                    <wp:lineTo x="619" y="0"/>
                  </wp:wrapPolygon>
                </wp:wrapTight>
                <wp:docPr id="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518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3E18AF3" w14:textId="66CFAF82" w:rsidR="008A2738" w:rsidRPr="00FA3595" w:rsidRDefault="008A2738" w:rsidP="00E26512">
                            <w:pPr>
                              <w:pStyle w:val="BodyText"/>
                            </w:pP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8" type="#_x0000_t202" style="position:absolute;margin-left:28.8pt;margin-top:286.8pt;width:349.2pt;height:408.2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" mv:complextextbox="1" filled="f" stroked="f">
                <v:textbox inset="14.4pt,0,14.4pt,0">
                  <w:txbxContent>
                    <w:p w14:paraId="03E18AF3" w14:textId="66CFAF82" w:rsidR="008A2738" w:rsidRPr="00FA3595" w:rsidRDefault="008A2738" w:rsidP="00E26512">
                      <w:pPr>
                        <w:pStyle w:val="BodyText"/>
                      </w:pPr>
                    </w:p>
                  </w:txbxContent>
                </v:textbox>
                <w10:wrap type="tight" anchorx="page" anchory="page"/>
              </v:shape>
            </w:pict>
          </mc:Fallback>
        </mc:AlternateContent>
      </w:r>
      <w:r w:rsidR="000360C3">
        <w:rPr>
          <w:noProof/>
        </w:rPr>
        <mc:AlternateContent>
          <mc:Choice Requires="wps">
            <w:drawing>
              <wp:anchor distT="0" distB="0" distL="114300" distR="114300" simplePos="0" relativeHeight="251658248" behindDoc="0" locked="0" layoutInCell="1" allowOverlap="1" wp14:anchorId="52B46F5C" wp14:editId="18065625">
                <wp:simplePos x="0" y="0"/>
                <wp:positionH relativeFrom="page">
                  <wp:posOffset>4937760</wp:posOffset>
                </wp:positionH>
                <wp:positionV relativeFrom="page">
                  <wp:posOffset>365760</wp:posOffset>
                </wp:positionV>
                <wp:extent cx="2468880" cy="2743200"/>
                <wp:effectExtent l="0" t="0" r="0" b="0"/>
                <wp:wrapNone/>
                <wp:docPr id="2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88.8pt;margin-top:28.8pt;width:194.4pt;height:3in;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MlYyMDAACk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" fillcolor="#900 [3204]" stroked="f" strokecolor="#4a7ebb" strokeweight="1.5pt">
                <v:shadow opacity="22938f" mv:blur="38100f" offset="0,2pt"/>
                <v:textbox inset=",7.2pt,,7.2pt"/>
                <w10:wrap anchorx="page" anchory="page"/>
              </v:rect>
            </w:pict>
          </mc:Fallback>
        </mc:AlternateContent>
      </w:r>
      <w:r w:rsidR="000753EC">
        <w:br w:type="page"/>
      </w:r>
      <w:r w:rsidR="00231BBD">
        <w:rPr>
          <w:noProof/>
        </w:rPr>
        <w:lastRenderedPageBreak/>
        <mc:AlternateContent>
          <mc:Choice Requires="wps">
            <w:drawing>
              <wp:anchor distT="0" distB="0" distL="114300" distR="114300" simplePos="0" relativeHeight="251716663" behindDoc="0" locked="0" layoutInCell="1" allowOverlap="1" wp14:anchorId="43797736" wp14:editId="57629B26">
                <wp:simplePos x="0" y="0"/>
                <wp:positionH relativeFrom="page">
                  <wp:posOffset>4591685</wp:posOffset>
                </wp:positionH>
                <wp:positionV relativeFrom="page">
                  <wp:posOffset>5299075</wp:posOffset>
                </wp:positionV>
                <wp:extent cx="2925445" cy="4724400"/>
                <wp:effectExtent l="660400" t="330200" r="528955" b="330200"/>
                <wp:wrapThrough wrapText="bothSides">
                  <wp:wrapPolygon edited="0">
                    <wp:start x="144" y="53"/>
                    <wp:lineTo x="-798" y="500"/>
                    <wp:lineTo x="179" y="2257"/>
                    <wp:lineTo x="-707" y="2446"/>
                    <wp:lineTo x="270" y="4202"/>
                    <wp:lineTo x="-794" y="4429"/>
                    <wp:lineTo x="183" y="6186"/>
                    <wp:lineTo x="-881" y="6413"/>
                    <wp:lineTo x="96" y="8170"/>
                    <wp:lineTo x="-790" y="8359"/>
                    <wp:lineTo x="187" y="10116"/>
                    <wp:lineTo x="-877" y="10343"/>
                    <wp:lineTo x="100" y="12099"/>
                    <wp:lineTo x="-786" y="12288"/>
                    <wp:lineTo x="191" y="14045"/>
                    <wp:lineTo x="-873" y="14272"/>
                    <wp:lineTo x="104" y="16029"/>
                    <wp:lineTo x="-783" y="16218"/>
                    <wp:lineTo x="194" y="17975"/>
                    <wp:lineTo x="-869" y="18202"/>
                    <wp:lineTo x="108" y="19958"/>
                    <wp:lineTo x="-602" y="20110"/>
                    <wp:lineTo x="-113" y="20988"/>
                    <wp:lineTo x="2149" y="21488"/>
                    <wp:lineTo x="20123" y="21708"/>
                    <wp:lineTo x="21364" y="21444"/>
                    <wp:lineTo x="21107" y="1724"/>
                    <wp:lineTo x="20013" y="115"/>
                    <wp:lineTo x="19708" y="-434"/>
                    <wp:lineTo x="12769" y="-428"/>
                    <wp:lineTo x="10818" y="-12"/>
                    <wp:lineTo x="9841" y="-1769"/>
                    <wp:lineTo x="1208" y="-174"/>
                    <wp:lineTo x="144" y="53"/>
                  </wp:wrapPolygon>
                </wp:wrapThrough>
                <wp:docPr id="268" name="Text Box 268"/>
                <wp:cNvGraphicFramePr/>
                <a:graphic xmlns:a="http://schemas.openxmlformats.org/drawingml/2006/main">
                  <a:graphicData uri="http://schemas.microsoft.com/office/word/2010/wordprocessingShape">
                    <wps:wsp>
                      <wps:cNvSpPr txBox="1"/>
                      <wps:spPr>
                        <a:xfrm rot="1140273">
                          <a:off x="0" y="0"/>
                          <a:ext cx="2925445" cy="4724400"/>
                        </a:xfrm>
                        <a:prstGeom prst="rect">
                          <a:avLst/>
                        </a:prstGeom>
                        <a:noFill/>
                        <a:ln>
                          <a:noFill/>
                        </a:ln>
                        <a:effectLst/>
                        <a:extLst>
                          <a:ext uri="{C572A759-6A51-4108-AA02-DFA0A04FC94B}">
                            <ma14:wrappingTextBoxFlag xmlns:ma14="http://schemas.microsoft.com/office/mac/drawingml/2011/main" val="1"/>
                          </a:ext>
                        </a:extLst>
                      </wps:spPr>
                      <wps:txbx>
                        <w:txbxContent>
                          <w:p w14:paraId="01AEDE5B" w14:textId="77777777" w:rsidR="00231BBD" w:rsidRPr="00231BBD" w:rsidRDefault="00231BBD" w:rsidP="00231BBD">
                            <w:pPr>
                              <w:rPr>
                                <w:sz w:val="20"/>
                                <w:szCs w:val="20"/>
                              </w:rPr>
                            </w:pPr>
                            <w:bookmarkStart w:id="0" w:name="_GoBack"/>
                            <w:r w:rsidRPr="00231BBD">
                              <w:rPr>
                                <w:sz w:val="20"/>
                                <w:szCs w:val="20"/>
                              </w:rPr>
                              <w:t>Some times we question why</w:t>
                            </w:r>
                          </w:p>
                          <w:p w14:paraId="2C950321" w14:textId="77777777" w:rsidR="00231BBD" w:rsidRPr="00231BBD" w:rsidRDefault="00231BBD" w:rsidP="00231BBD">
                            <w:pPr>
                              <w:rPr>
                                <w:sz w:val="20"/>
                                <w:szCs w:val="20"/>
                              </w:rPr>
                            </w:pPr>
                            <w:r w:rsidRPr="00231BBD">
                              <w:rPr>
                                <w:sz w:val="20"/>
                                <w:szCs w:val="20"/>
                              </w:rPr>
                              <w:t>Little children run and scream</w:t>
                            </w:r>
                          </w:p>
                          <w:p w14:paraId="6BA5DA10" w14:textId="77777777" w:rsidR="00231BBD" w:rsidRPr="00231BBD" w:rsidRDefault="00231BBD" w:rsidP="00231BBD">
                            <w:pPr>
                              <w:rPr>
                                <w:sz w:val="20"/>
                                <w:szCs w:val="20"/>
                              </w:rPr>
                            </w:pPr>
                            <w:r w:rsidRPr="00231BBD">
                              <w:rPr>
                                <w:sz w:val="20"/>
                                <w:szCs w:val="20"/>
                              </w:rPr>
                              <w:t xml:space="preserve">It may be imagination, </w:t>
                            </w:r>
                          </w:p>
                          <w:p w14:paraId="54AB76D2" w14:textId="77777777" w:rsidR="00231BBD" w:rsidRPr="00231BBD" w:rsidRDefault="00231BBD" w:rsidP="00231BBD">
                            <w:pPr>
                              <w:rPr>
                                <w:sz w:val="20"/>
                                <w:szCs w:val="20"/>
                              </w:rPr>
                            </w:pPr>
                            <w:r w:rsidRPr="00231BBD">
                              <w:rPr>
                                <w:sz w:val="20"/>
                                <w:szCs w:val="20"/>
                              </w:rPr>
                              <w:t>But are things always what they seem?</w:t>
                            </w:r>
                          </w:p>
                          <w:p w14:paraId="50FA3C6A" w14:textId="77777777" w:rsidR="00231BBD" w:rsidRPr="00231BBD" w:rsidRDefault="00231BBD" w:rsidP="00231BBD">
                            <w:pPr>
                              <w:rPr>
                                <w:sz w:val="20"/>
                                <w:szCs w:val="20"/>
                              </w:rPr>
                            </w:pPr>
                          </w:p>
                          <w:p w14:paraId="2AEC9E74" w14:textId="77777777" w:rsidR="00231BBD" w:rsidRPr="00231BBD" w:rsidRDefault="00231BBD" w:rsidP="00231BBD">
                            <w:pPr>
                              <w:rPr>
                                <w:sz w:val="20"/>
                                <w:szCs w:val="20"/>
                              </w:rPr>
                            </w:pPr>
                            <w:r w:rsidRPr="00231BBD">
                              <w:rPr>
                                <w:sz w:val="20"/>
                                <w:szCs w:val="20"/>
                              </w:rPr>
                              <w:t>Something is chasing them</w:t>
                            </w:r>
                          </w:p>
                          <w:p w14:paraId="528789DA" w14:textId="77777777" w:rsidR="00231BBD" w:rsidRPr="00231BBD" w:rsidRDefault="00231BBD" w:rsidP="00231BBD">
                            <w:pPr>
                              <w:rPr>
                                <w:sz w:val="20"/>
                                <w:szCs w:val="20"/>
                              </w:rPr>
                            </w:pPr>
                            <w:r w:rsidRPr="00231BBD">
                              <w:rPr>
                                <w:sz w:val="20"/>
                                <w:szCs w:val="20"/>
                              </w:rPr>
                              <w:t>Out to eat their souls</w:t>
                            </w:r>
                          </w:p>
                          <w:p w14:paraId="34C05580" w14:textId="77777777" w:rsidR="00231BBD" w:rsidRPr="00231BBD" w:rsidRDefault="00231BBD" w:rsidP="00231BBD">
                            <w:pPr>
                              <w:rPr>
                                <w:sz w:val="20"/>
                                <w:szCs w:val="20"/>
                              </w:rPr>
                            </w:pPr>
                            <w:r w:rsidRPr="00231BBD">
                              <w:rPr>
                                <w:sz w:val="20"/>
                                <w:szCs w:val="20"/>
                              </w:rPr>
                              <w:t>Out to rip them all apart</w:t>
                            </w:r>
                          </w:p>
                          <w:p w14:paraId="519CD927" w14:textId="77777777" w:rsidR="00231BBD" w:rsidRPr="00231BBD" w:rsidRDefault="00231BBD" w:rsidP="00231BBD">
                            <w:pPr>
                              <w:rPr>
                                <w:sz w:val="20"/>
                                <w:szCs w:val="20"/>
                              </w:rPr>
                            </w:pPr>
                            <w:r w:rsidRPr="00231BBD">
                              <w:rPr>
                                <w:sz w:val="20"/>
                                <w:szCs w:val="20"/>
                              </w:rPr>
                              <w:t>Until their bodies grow cold</w:t>
                            </w:r>
                          </w:p>
                          <w:p w14:paraId="09439C37" w14:textId="77777777" w:rsidR="00231BBD" w:rsidRPr="00231BBD" w:rsidRDefault="00231BBD" w:rsidP="00231BBD">
                            <w:pPr>
                              <w:rPr>
                                <w:sz w:val="20"/>
                                <w:szCs w:val="20"/>
                              </w:rPr>
                            </w:pPr>
                          </w:p>
                          <w:p w14:paraId="01CCA4CE" w14:textId="77777777" w:rsidR="00231BBD" w:rsidRPr="00231BBD" w:rsidRDefault="00231BBD" w:rsidP="00231BBD">
                            <w:pPr>
                              <w:rPr>
                                <w:sz w:val="20"/>
                                <w:szCs w:val="20"/>
                              </w:rPr>
                            </w:pPr>
                            <w:r w:rsidRPr="00231BBD">
                              <w:rPr>
                                <w:sz w:val="20"/>
                                <w:szCs w:val="20"/>
                              </w:rPr>
                              <w:t>Don’t trust the dark</w:t>
                            </w:r>
                          </w:p>
                          <w:p w14:paraId="22DB1681" w14:textId="77777777" w:rsidR="00231BBD" w:rsidRPr="00231BBD" w:rsidRDefault="00231BBD" w:rsidP="00231BBD">
                            <w:pPr>
                              <w:rPr>
                                <w:sz w:val="20"/>
                                <w:szCs w:val="20"/>
                              </w:rPr>
                            </w:pPr>
                            <w:r w:rsidRPr="00231BBD">
                              <w:rPr>
                                <w:sz w:val="20"/>
                                <w:szCs w:val="20"/>
                              </w:rPr>
                              <w:t>When kids all run away</w:t>
                            </w:r>
                          </w:p>
                          <w:p w14:paraId="49FB1806" w14:textId="77777777" w:rsidR="00231BBD" w:rsidRPr="00231BBD" w:rsidRDefault="00231BBD" w:rsidP="00231BBD">
                            <w:pPr>
                              <w:rPr>
                                <w:sz w:val="20"/>
                                <w:szCs w:val="20"/>
                              </w:rPr>
                            </w:pPr>
                            <w:r w:rsidRPr="00231BBD">
                              <w:rPr>
                                <w:sz w:val="20"/>
                                <w:szCs w:val="20"/>
                              </w:rPr>
                              <w:t>They might not be crazy</w:t>
                            </w:r>
                          </w:p>
                          <w:p w14:paraId="40D581C2" w14:textId="77777777" w:rsidR="00231BBD" w:rsidRPr="00231BBD" w:rsidRDefault="00231BBD" w:rsidP="00231BBD">
                            <w:pPr>
                              <w:rPr>
                                <w:sz w:val="20"/>
                                <w:szCs w:val="20"/>
                              </w:rPr>
                            </w:pPr>
                            <w:r w:rsidRPr="00231BBD">
                              <w:rPr>
                                <w:sz w:val="20"/>
                                <w:szCs w:val="20"/>
                              </w:rPr>
                              <w:t>So be very, very afraid</w:t>
                            </w:r>
                          </w:p>
                          <w:p w14:paraId="59DFD8AD" w14:textId="77777777" w:rsidR="00231BBD" w:rsidRPr="00231BBD" w:rsidRDefault="00231BBD" w:rsidP="00231BBD">
                            <w:pPr>
                              <w:rPr>
                                <w:sz w:val="20"/>
                                <w:szCs w:val="20"/>
                              </w:rPr>
                            </w:pPr>
                          </w:p>
                          <w:p w14:paraId="7B883F95" w14:textId="77777777" w:rsidR="00231BBD" w:rsidRDefault="00231BBD" w:rsidP="00894C94">
                            <w:r>
                              <w:t>-Katelyn Stanton</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089" type="#_x0000_t202" style="position:absolute;margin-left:361.55pt;margin-top:417.25pt;width:230.35pt;height:372pt;rotation:1245482fd;z-index:2517166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" mv:complextextbox="1" filled="f" stroked="f">
                <v:textbox>
                  <w:txbxContent>
                    <w:p w14:paraId="01AEDE5B" w14:textId="77777777" w:rsidR="00231BBD" w:rsidRPr="00231BBD" w:rsidRDefault="00231BBD" w:rsidP="00231BBD">
                      <w:pPr>
                        <w:rPr>
                          <w:sz w:val="20"/>
                          <w:szCs w:val="20"/>
                        </w:rPr>
                      </w:pPr>
                      <w:bookmarkStart w:id="1" w:name="_GoBack"/>
                      <w:r w:rsidRPr="00231BBD">
                        <w:rPr>
                          <w:sz w:val="20"/>
                          <w:szCs w:val="20"/>
                        </w:rPr>
                        <w:t>Some times we question why</w:t>
                      </w:r>
                    </w:p>
                    <w:p w14:paraId="2C950321" w14:textId="77777777" w:rsidR="00231BBD" w:rsidRPr="00231BBD" w:rsidRDefault="00231BBD" w:rsidP="00231BBD">
                      <w:pPr>
                        <w:rPr>
                          <w:sz w:val="20"/>
                          <w:szCs w:val="20"/>
                        </w:rPr>
                      </w:pPr>
                      <w:r w:rsidRPr="00231BBD">
                        <w:rPr>
                          <w:sz w:val="20"/>
                          <w:szCs w:val="20"/>
                        </w:rPr>
                        <w:t>Little children run and scream</w:t>
                      </w:r>
                    </w:p>
                    <w:p w14:paraId="6BA5DA10" w14:textId="77777777" w:rsidR="00231BBD" w:rsidRPr="00231BBD" w:rsidRDefault="00231BBD" w:rsidP="00231BBD">
                      <w:pPr>
                        <w:rPr>
                          <w:sz w:val="20"/>
                          <w:szCs w:val="20"/>
                        </w:rPr>
                      </w:pPr>
                      <w:r w:rsidRPr="00231BBD">
                        <w:rPr>
                          <w:sz w:val="20"/>
                          <w:szCs w:val="20"/>
                        </w:rPr>
                        <w:t xml:space="preserve">It may be imagination, </w:t>
                      </w:r>
                    </w:p>
                    <w:p w14:paraId="54AB76D2" w14:textId="77777777" w:rsidR="00231BBD" w:rsidRPr="00231BBD" w:rsidRDefault="00231BBD" w:rsidP="00231BBD">
                      <w:pPr>
                        <w:rPr>
                          <w:sz w:val="20"/>
                          <w:szCs w:val="20"/>
                        </w:rPr>
                      </w:pPr>
                      <w:r w:rsidRPr="00231BBD">
                        <w:rPr>
                          <w:sz w:val="20"/>
                          <w:szCs w:val="20"/>
                        </w:rPr>
                        <w:t>But are things always what they seem?</w:t>
                      </w:r>
                    </w:p>
                    <w:p w14:paraId="50FA3C6A" w14:textId="77777777" w:rsidR="00231BBD" w:rsidRPr="00231BBD" w:rsidRDefault="00231BBD" w:rsidP="00231BBD">
                      <w:pPr>
                        <w:rPr>
                          <w:sz w:val="20"/>
                          <w:szCs w:val="20"/>
                        </w:rPr>
                      </w:pPr>
                    </w:p>
                    <w:p w14:paraId="2AEC9E74" w14:textId="77777777" w:rsidR="00231BBD" w:rsidRPr="00231BBD" w:rsidRDefault="00231BBD" w:rsidP="00231BBD">
                      <w:pPr>
                        <w:rPr>
                          <w:sz w:val="20"/>
                          <w:szCs w:val="20"/>
                        </w:rPr>
                      </w:pPr>
                      <w:r w:rsidRPr="00231BBD">
                        <w:rPr>
                          <w:sz w:val="20"/>
                          <w:szCs w:val="20"/>
                        </w:rPr>
                        <w:t>Something is chasing them</w:t>
                      </w:r>
                    </w:p>
                    <w:p w14:paraId="528789DA" w14:textId="77777777" w:rsidR="00231BBD" w:rsidRPr="00231BBD" w:rsidRDefault="00231BBD" w:rsidP="00231BBD">
                      <w:pPr>
                        <w:rPr>
                          <w:sz w:val="20"/>
                          <w:szCs w:val="20"/>
                        </w:rPr>
                      </w:pPr>
                      <w:r w:rsidRPr="00231BBD">
                        <w:rPr>
                          <w:sz w:val="20"/>
                          <w:szCs w:val="20"/>
                        </w:rPr>
                        <w:t>Out to eat their souls</w:t>
                      </w:r>
                    </w:p>
                    <w:p w14:paraId="34C05580" w14:textId="77777777" w:rsidR="00231BBD" w:rsidRPr="00231BBD" w:rsidRDefault="00231BBD" w:rsidP="00231BBD">
                      <w:pPr>
                        <w:rPr>
                          <w:sz w:val="20"/>
                          <w:szCs w:val="20"/>
                        </w:rPr>
                      </w:pPr>
                      <w:r w:rsidRPr="00231BBD">
                        <w:rPr>
                          <w:sz w:val="20"/>
                          <w:szCs w:val="20"/>
                        </w:rPr>
                        <w:t>Out to rip them all apart</w:t>
                      </w:r>
                    </w:p>
                    <w:p w14:paraId="519CD927" w14:textId="77777777" w:rsidR="00231BBD" w:rsidRPr="00231BBD" w:rsidRDefault="00231BBD" w:rsidP="00231BBD">
                      <w:pPr>
                        <w:rPr>
                          <w:sz w:val="20"/>
                          <w:szCs w:val="20"/>
                        </w:rPr>
                      </w:pPr>
                      <w:r w:rsidRPr="00231BBD">
                        <w:rPr>
                          <w:sz w:val="20"/>
                          <w:szCs w:val="20"/>
                        </w:rPr>
                        <w:t>Until their bodies grow cold</w:t>
                      </w:r>
                    </w:p>
                    <w:p w14:paraId="09439C37" w14:textId="77777777" w:rsidR="00231BBD" w:rsidRPr="00231BBD" w:rsidRDefault="00231BBD" w:rsidP="00231BBD">
                      <w:pPr>
                        <w:rPr>
                          <w:sz w:val="20"/>
                          <w:szCs w:val="20"/>
                        </w:rPr>
                      </w:pPr>
                    </w:p>
                    <w:p w14:paraId="01CCA4CE" w14:textId="77777777" w:rsidR="00231BBD" w:rsidRPr="00231BBD" w:rsidRDefault="00231BBD" w:rsidP="00231BBD">
                      <w:pPr>
                        <w:rPr>
                          <w:sz w:val="20"/>
                          <w:szCs w:val="20"/>
                        </w:rPr>
                      </w:pPr>
                      <w:r w:rsidRPr="00231BBD">
                        <w:rPr>
                          <w:sz w:val="20"/>
                          <w:szCs w:val="20"/>
                        </w:rPr>
                        <w:t>Don’t trust the dark</w:t>
                      </w:r>
                    </w:p>
                    <w:p w14:paraId="22DB1681" w14:textId="77777777" w:rsidR="00231BBD" w:rsidRPr="00231BBD" w:rsidRDefault="00231BBD" w:rsidP="00231BBD">
                      <w:pPr>
                        <w:rPr>
                          <w:sz w:val="20"/>
                          <w:szCs w:val="20"/>
                        </w:rPr>
                      </w:pPr>
                      <w:r w:rsidRPr="00231BBD">
                        <w:rPr>
                          <w:sz w:val="20"/>
                          <w:szCs w:val="20"/>
                        </w:rPr>
                        <w:t>When kids all run away</w:t>
                      </w:r>
                    </w:p>
                    <w:p w14:paraId="49FB1806" w14:textId="77777777" w:rsidR="00231BBD" w:rsidRPr="00231BBD" w:rsidRDefault="00231BBD" w:rsidP="00231BBD">
                      <w:pPr>
                        <w:rPr>
                          <w:sz w:val="20"/>
                          <w:szCs w:val="20"/>
                        </w:rPr>
                      </w:pPr>
                      <w:r w:rsidRPr="00231BBD">
                        <w:rPr>
                          <w:sz w:val="20"/>
                          <w:szCs w:val="20"/>
                        </w:rPr>
                        <w:t>They might not be crazy</w:t>
                      </w:r>
                    </w:p>
                    <w:p w14:paraId="40D581C2" w14:textId="77777777" w:rsidR="00231BBD" w:rsidRPr="00231BBD" w:rsidRDefault="00231BBD" w:rsidP="00231BBD">
                      <w:pPr>
                        <w:rPr>
                          <w:sz w:val="20"/>
                          <w:szCs w:val="20"/>
                        </w:rPr>
                      </w:pPr>
                      <w:r w:rsidRPr="00231BBD">
                        <w:rPr>
                          <w:sz w:val="20"/>
                          <w:szCs w:val="20"/>
                        </w:rPr>
                        <w:t>So be very, very afraid</w:t>
                      </w:r>
                    </w:p>
                    <w:p w14:paraId="59DFD8AD" w14:textId="77777777" w:rsidR="00231BBD" w:rsidRPr="00231BBD" w:rsidRDefault="00231BBD" w:rsidP="00231BBD">
                      <w:pPr>
                        <w:rPr>
                          <w:sz w:val="20"/>
                          <w:szCs w:val="20"/>
                        </w:rPr>
                      </w:pPr>
                    </w:p>
                    <w:p w14:paraId="7B883F95" w14:textId="77777777" w:rsidR="00231BBD" w:rsidRDefault="00231BBD" w:rsidP="00894C94">
                      <w:r>
                        <w:t>-Katelyn Stanton</w:t>
                      </w:r>
                    </w:p>
                    <w:bookmarkEnd w:id="1"/>
                  </w:txbxContent>
                </v:textbox>
                <w10:wrap type="through" anchorx="page" anchory="page"/>
              </v:shape>
            </w:pict>
          </mc:Fallback>
        </mc:AlternateContent>
      </w:r>
      <w:r w:rsidR="008E2E6E">
        <w:rPr>
          <w:noProof/>
        </w:rPr>
        <mc:AlternateContent>
          <mc:Choice Requires="wpg">
            <w:drawing>
              <wp:anchor distT="0" distB="0" distL="114300" distR="114300" simplePos="0" relativeHeight="251695159" behindDoc="0" locked="0" layoutInCell="1" allowOverlap="1" wp14:anchorId="3A772782" wp14:editId="7A9A61E8">
                <wp:simplePos x="0" y="0"/>
                <wp:positionH relativeFrom="page">
                  <wp:posOffset>377190</wp:posOffset>
                </wp:positionH>
                <wp:positionV relativeFrom="page">
                  <wp:posOffset>3352800</wp:posOffset>
                </wp:positionV>
                <wp:extent cx="7207250" cy="6375400"/>
                <wp:effectExtent l="0" t="0" r="0" b="0"/>
                <wp:wrapThrough wrapText="bothSides">
                  <wp:wrapPolygon edited="0">
                    <wp:start x="76" y="0"/>
                    <wp:lineTo x="76" y="21514"/>
                    <wp:lineTo x="21467" y="21514"/>
                    <wp:lineTo x="21467" y="0"/>
                    <wp:lineTo x="76" y="0"/>
                  </wp:wrapPolygon>
                </wp:wrapThrough>
                <wp:docPr id="276" name="Group 276"/>
                <wp:cNvGraphicFramePr/>
                <a:graphic xmlns:a="http://schemas.openxmlformats.org/drawingml/2006/main">
                  <a:graphicData uri="http://schemas.microsoft.com/office/word/2010/wordprocessingGroup">
                    <wpg:wgp>
                      <wpg:cNvGrpSpPr/>
                      <wpg:grpSpPr>
                        <a:xfrm>
                          <a:off x="0" y="0"/>
                          <a:ext cx="7207250" cy="6375400"/>
                          <a:chOff x="0" y="0"/>
                          <a:chExt cx="7207250" cy="6375400"/>
                        </a:xfrm>
                        <a:extLst>
                          <a:ext uri="{0CCBE362-F206-4b92-989A-16890622DB6E}">
                            <ma14:wrappingTextBoxFlag xmlns:ma14="http://schemas.microsoft.com/office/mac/drawingml/2011/main" val="1"/>
                          </a:ext>
                        </a:extLst>
                      </wpg:grpSpPr>
                      <wps:wsp>
                        <wps:cNvPr id="171" name="Text Box 171"/>
                        <wps:cNvSpPr txBox="1"/>
                        <wps:spPr>
                          <a:xfrm>
                            <a:off x="0" y="0"/>
                            <a:ext cx="7207250" cy="63754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91440" y="45720"/>
                            <a:ext cx="7024370" cy="308610"/>
                          </a:xfrm>
                          <a:prstGeom prst="rect">
                            <a:avLst/>
                          </a:prstGeom>
                          <a:noFill/>
                          <a:ln>
                            <a:noFill/>
                          </a:ln>
                          <a:effectLst/>
                          <a:extLst>
                            <a:ext uri="{C572A759-6A51-4108-AA02-DFA0A04FC94B}">
                              <ma14:wrappingTextBoxFlag xmlns:ma14="http://schemas.microsoft.com/office/mac/drawingml/2011/main"/>
                            </a:ext>
                          </a:extLst>
                        </wps:spPr>
                        <wps:txbx id="23">
                          <w:txbxContent>
                            <w:p w14:paraId="6C38188A" w14:textId="77777777" w:rsidR="008A2738" w:rsidRPr="00231BBD" w:rsidRDefault="008A2738" w:rsidP="00590CE8">
                              <w:pPr>
                                <w:rPr>
                                  <w:rFonts w:ascii="AppleGothic" w:eastAsia="AppleGothic" w:hAnsi="Desdemona" w:cs="Times New Roman"/>
                                  <w:sz w:val="18"/>
                                  <w:szCs w:val="18"/>
                                </w:rPr>
                              </w:pPr>
                              <w:r w:rsidRPr="00231BBD">
                                <w:rPr>
                                  <w:rFonts w:ascii="AppleGothic" w:eastAsia="AppleGothic" w:hAnsi="Desdemona" w:cs="Times New Roman" w:hint="eastAsia"/>
                                  <w:sz w:val="18"/>
                                  <w:szCs w:val="18"/>
                                </w:rPr>
                                <w:t>~ EDGAR ALLEN POE~</w:t>
                              </w:r>
                            </w:p>
                            <w:p w14:paraId="3DFE593C" w14:textId="023E43BE" w:rsidR="008A2738" w:rsidRPr="00231BBD" w:rsidRDefault="008A2738" w:rsidP="00590CE8">
                              <w:pPr>
                                <w:rPr>
                                  <w:rFonts w:ascii="AppleGothic" w:eastAsia="AppleGothic" w:hAnsi="Desdemona" w:cs="Times New Roman"/>
                                  <w:sz w:val="18"/>
                                  <w:szCs w:val="18"/>
                                </w:rPr>
                              </w:pPr>
                              <w:r w:rsidRPr="00231BBD">
                                <w:rPr>
                                  <w:rFonts w:ascii="AppleGothic" w:eastAsia="AppleGothic" w:hAnsi="Desdemona" w:cs="Times New Roman" w:hint="eastAsia"/>
                                  <w:sz w:val="18"/>
                                  <w:szCs w:val="18"/>
                                </w:rPr>
                                <w:t xml:space="preserve">           ~BY SAVANNAH</w:t>
                              </w:r>
                              <w:r w:rsidRPr="00231BBD">
                                <w:rPr>
                                  <w:rFonts w:ascii="AppleGothic" w:eastAsia="AppleGothic" w:hAnsi="Desdemona" w:cs="Times New Roman"/>
                                  <w:sz w:val="18"/>
                                  <w:szCs w:val="18"/>
                                </w:rPr>
                                <w:t xml:space="preserve"> </w:t>
                              </w:r>
                              <w:r w:rsidRPr="00231BBD">
                                <w:rPr>
                                  <w:rFonts w:ascii="AppleGothic" w:eastAsia="AppleGothic" w:hAnsi="Desdemona" w:cs="Times New Roman" w:hint="eastAsia"/>
                                  <w:sz w:val="18"/>
                                  <w:szCs w:val="18"/>
                                </w:rPr>
                                <w:t>SPADES~</w:t>
                              </w:r>
                            </w:p>
                            <w:p w14:paraId="61B21F12" w14:textId="77777777" w:rsidR="008A2738" w:rsidRPr="00231BBD" w:rsidRDefault="008A2738" w:rsidP="00590CE8">
                              <w:pPr>
                                <w:pStyle w:val="NormalWeb"/>
                                <w:shd w:val="clear" w:color="auto" w:fill="FFFFFF"/>
                                <w:spacing w:before="96" w:beforeAutospacing="0" w:after="120" w:afterAutospacing="0" w:line="285" w:lineRule="atLeast"/>
                                <w:rPr>
                                  <w:rFonts w:ascii="AppleGothic" w:eastAsia="AppleGothic" w:hAnsi="Desdemona"/>
                                  <w:color w:val="000000"/>
                                  <w:sz w:val="18"/>
                                  <w:szCs w:val="18"/>
                                </w:rPr>
                              </w:pPr>
                              <w:r w:rsidRPr="00231BBD">
                                <w:rPr>
                                  <w:rFonts w:ascii="AppleGothic" w:eastAsia="AppleGothic" w:hAnsi="Desdemona" w:hint="eastAsia"/>
                                  <w:sz w:val="18"/>
                                  <w:szCs w:val="18"/>
                                </w:rPr>
                                <w:t xml:space="preserve">   Edgar Allen Poe </w:t>
                              </w:r>
                              <w:r w:rsidRPr="00231BBD">
                                <w:rPr>
                                  <w:rFonts w:ascii="AppleGothic" w:eastAsia="AppleGothic" w:hAnsi="Desdemona" w:hint="eastAsia"/>
                                  <w:color w:val="000000"/>
                                  <w:sz w:val="18"/>
                                  <w:szCs w:val="18"/>
                                </w:rPr>
                                <w:t>born</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hint="eastAsia"/>
                                  <w:b/>
                                  <w:bCs/>
                                  <w:color w:val="000000"/>
                                  <w:sz w:val="18"/>
                                  <w:szCs w:val="18"/>
                                </w:rPr>
                                <w:t>Edgar Poe</w:t>
                              </w:r>
                              <w:r w:rsidRPr="00231BBD">
                                <w:rPr>
                                  <w:rFonts w:ascii="AppleGothic" w:eastAsia="AppleGothic" w:hAnsi="Desdemona" w:hint="eastAsia"/>
                                  <w:color w:val="000000"/>
                                  <w:sz w:val="18"/>
                                  <w:szCs w:val="18"/>
                                </w:rPr>
                                <w:t>; January 19, 1809</w:t>
                              </w:r>
                              <w:r w:rsidRPr="00231BBD">
                                <w:rPr>
                                  <w:rFonts w:ascii="AppleGothic" w:eastAsia="AppleGothic" w:hAnsi="Desdemona" w:hint="eastAsia"/>
                                  <w:color w:val="000000"/>
                                  <w:sz w:val="18"/>
                                  <w:szCs w:val="18"/>
                                </w:rPr>
                                <w:t> </w:t>
                              </w:r>
                              <w:r w:rsidRPr="00231BBD">
                                <w:rPr>
                                  <w:rFonts w:ascii="AppleGothic" w:eastAsia="AppleGothic" w:hAnsi="Desdemona" w:hint="eastAsia"/>
                                  <w:color w:val="000000"/>
                                  <w:sz w:val="18"/>
                                  <w:szCs w:val="18"/>
                                </w:rPr>
                                <w:t>– October 7, 1849) was an American author, poet, editor and literary critic, considered part of the American</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Romantic Movement.</w:t>
                              </w:r>
                              <w:r w:rsidRPr="00231BBD">
                                <w:rPr>
                                  <w:rFonts w:ascii="AppleGothic" w:eastAsia="AppleGothic" w:hAnsi="Desdemona" w:hint="eastAsia"/>
                                  <w:color w:val="000000"/>
                                  <w:sz w:val="18"/>
                                  <w:szCs w:val="18"/>
                                </w:rPr>
                                <w:t xml:space="preserve"> Best known for his tales of</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mystery</w:t>
                              </w:r>
                              <w:r w:rsidRPr="00231BBD">
                                <w:rPr>
                                  <w:rFonts w:ascii="AppleGothic" w:eastAsia="AppleGothic" w:hAnsi="Desdemona" w:hint="eastAsia"/>
                                  <w:color w:val="000000"/>
                                  <w:sz w:val="18"/>
                                  <w:szCs w:val="18"/>
                                </w:rPr>
                                <w:t xml:space="preserve"> and the</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macabre</w:t>
                              </w:r>
                              <w:r w:rsidRPr="00231BBD">
                                <w:rPr>
                                  <w:rFonts w:ascii="AppleGothic" w:eastAsia="AppleGothic" w:hAnsi="Desdemona" w:hint="eastAsia"/>
                                  <w:color w:val="000000"/>
                                  <w:sz w:val="18"/>
                                  <w:szCs w:val="18"/>
                                </w:rPr>
                                <w:t>, Poe was one of the earliest American practitioners of the short story and is considered the inventor of the</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detective fiction</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hint="eastAsia"/>
                                  <w:color w:val="000000"/>
                                  <w:sz w:val="18"/>
                                  <w:szCs w:val="18"/>
                                </w:rPr>
                                <w:t>genre. He is further credited with contributing to the emerging genre of</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science fiction.</w:t>
                              </w:r>
                              <w:r w:rsidRPr="00231BBD">
                                <w:rPr>
                                  <w:rFonts w:ascii="AppleGothic" w:eastAsia="AppleGothic" w:hAnsi="Desdemona" w:hint="eastAsia"/>
                                  <w:color w:val="000000"/>
                                  <w:sz w:val="18"/>
                                  <w:szCs w:val="18"/>
                                </w:rPr>
                                <w:t xml:space="preserve"> He was the first well-known American writer to try to earn a living through writing alone, resulting in a financially difficult life and career.</w:t>
                              </w:r>
                              <w:hyperlink r:id="rId24" w:anchor="cite_note-Meyers138-1" w:history="1">
                                <w:r w:rsidRPr="00231BBD">
                                  <w:rPr>
                                    <w:rStyle w:val="Hyperlink"/>
                                    <w:rFonts w:ascii="AppleGothic" w:eastAsia="AppleGothic" w:hAnsi="Desdemona" w:hint="eastAsia"/>
                                    <w:color w:val="0B0080"/>
                                    <w:sz w:val="18"/>
                                    <w:szCs w:val="18"/>
                                    <w:vertAlign w:val="superscript"/>
                                  </w:rPr>
                                  <w:t>[2]</w:t>
                                </w:r>
                              </w:hyperlink>
                            </w:p>
                            <w:p w14:paraId="7934032A" w14:textId="77777777" w:rsidR="00231BBD" w:rsidRDefault="008A2738" w:rsidP="00231BBD">
                              <w:pPr>
                                <w:pStyle w:val="NormalWeb"/>
                                <w:shd w:val="clear" w:color="auto" w:fill="FFFFFF"/>
                                <w:spacing w:before="96" w:beforeAutospacing="0" w:after="120" w:afterAutospacing="0" w:line="285" w:lineRule="atLeast"/>
                                <w:rPr>
                                  <w:rFonts w:ascii="AppleGothic" w:eastAsia="AppleGothic" w:hAnsi="Desdemona"/>
                                  <w:color w:val="000000"/>
                                  <w:sz w:val="18"/>
                                  <w:szCs w:val="18"/>
                                </w:rPr>
                              </w:pPr>
                              <w:r w:rsidRPr="00231BBD">
                                <w:rPr>
                                  <w:rFonts w:ascii="AppleGothic" w:eastAsia="AppleGothic" w:hAnsi="Desdemona" w:hint="eastAsia"/>
                                  <w:color w:val="000000"/>
                                  <w:sz w:val="18"/>
                                  <w:szCs w:val="18"/>
                                </w:rPr>
                                <w:t>He was born as Edgar Poe in</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Boston Massachusetts</w:t>
                              </w:r>
                              <w:r w:rsidRPr="00231BBD">
                                <w:rPr>
                                  <w:rFonts w:ascii="AppleGothic" w:eastAsia="AppleGothic" w:hAnsi="Desdemona" w:hint="eastAsia"/>
                                  <w:color w:val="000000"/>
                                  <w:sz w:val="18"/>
                                  <w:szCs w:val="18"/>
                                </w:rPr>
                                <w:t xml:space="preserve">; he was </w:t>
                              </w:r>
                              <w:r w:rsidRPr="00231BBD">
                                <w:rPr>
                                  <w:rFonts w:ascii="AppleGothic" w:eastAsia="AppleGothic" w:hAnsi="Desdemona"/>
                                  <w:color w:val="000000"/>
                                  <w:sz w:val="18"/>
                                  <w:szCs w:val="18"/>
                                </w:rPr>
                                <w:t>an orphaned</w:t>
                              </w:r>
                              <w:r w:rsidRPr="00231BBD">
                                <w:rPr>
                                  <w:rFonts w:ascii="AppleGothic" w:eastAsia="AppleGothic" w:hAnsi="Desdemona" w:hint="eastAsia"/>
                                  <w:color w:val="000000"/>
                                  <w:sz w:val="18"/>
                                  <w:szCs w:val="18"/>
                                </w:rPr>
                                <w:t xml:space="preserve"> young </w:t>
                              </w:r>
                            </w:p>
                            <w:p w14:paraId="095EF24C" w14:textId="5B6A6768" w:rsidR="00231BBD" w:rsidRPr="00231BBD" w:rsidRDefault="008A2738" w:rsidP="00231BBD">
                              <w:pPr>
                                <w:pStyle w:val="NormalWeb"/>
                                <w:shd w:val="clear" w:color="auto" w:fill="FFFFFF"/>
                                <w:spacing w:before="96" w:beforeAutospacing="0" w:after="120" w:afterAutospacing="0" w:line="285" w:lineRule="atLeast"/>
                                <w:rPr>
                                  <w:rFonts w:ascii="AppleGothic" w:eastAsia="AppleGothic" w:hAnsi="Desdemona"/>
                                  <w:color w:val="000000"/>
                                  <w:sz w:val="18"/>
                                  <w:szCs w:val="18"/>
                                </w:rPr>
                              </w:pPr>
                              <w:r w:rsidRPr="00231BBD">
                                <w:rPr>
                                  <w:rFonts w:ascii="AppleGothic" w:eastAsia="AppleGothic" w:hAnsi="Desdemona" w:hint="eastAsia"/>
                                  <w:color w:val="000000"/>
                                  <w:sz w:val="18"/>
                                  <w:szCs w:val="18"/>
                                </w:rPr>
                                <w:t xml:space="preserve">when his mother died </w:t>
                              </w:r>
                            </w:p>
                            <w:p w14:paraId="10E80EFD" w14:textId="35F4E2B5" w:rsidR="008A2738" w:rsidRPr="00231BBD" w:rsidRDefault="008A2738" w:rsidP="00590CE8">
                              <w:pPr>
                                <w:pStyle w:val="NormalWeb"/>
                                <w:shd w:val="clear" w:color="auto" w:fill="FFFFFF"/>
                                <w:spacing w:before="96" w:beforeAutospacing="0" w:after="120" w:afterAutospacing="0" w:line="285" w:lineRule="atLeast"/>
                                <w:rPr>
                                  <w:rFonts w:ascii="Desdemona" w:hAnsi="Desdemona"/>
                                  <w:color w:val="000000"/>
                                  <w:sz w:val="18"/>
                                  <w:szCs w:val="18"/>
                                </w:rPr>
                              </w:pPr>
                              <w:r w:rsidRPr="00231BBD">
                                <w:rPr>
                                  <w:rFonts w:ascii="AppleGothic" w:eastAsia="AppleGothic" w:hAnsi="Desdemona" w:hint="eastAsia"/>
                                  <w:color w:val="000000"/>
                                  <w:sz w:val="18"/>
                                  <w:szCs w:val="18"/>
                                </w:rPr>
                                <w:t>The</w:t>
                              </w:r>
                              <w:r w:rsidRPr="00231BBD">
                                <w:rPr>
                                  <w:rFonts w:ascii="AppleGothic" w:eastAsia="AppleGothic" w:hAnsi="Desdemona"/>
                                  <w:color w:val="000000"/>
                                  <w:sz w:val="18"/>
                                  <w:szCs w:val="18"/>
                                </w:rPr>
                                <w:t xml:space="preserve"> Mystery Writer of America presents</w:t>
                              </w:r>
                              <w:r w:rsidRPr="00231BBD">
                                <w:rPr>
                                  <w:rFonts w:ascii="AppleGothic" w:eastAsia="AppleGothic" w:hAnsi="Desdemona" w:hint="eastAsia"/>
                                  <w:color w:val="000000"/>
                                  <w:sz w:val="18"/>
                                  <w:szCs w:val="18"/>
                                </w:rPr>
                                <w:t xml:space="preserve"> an annual award known as the</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Edgar Award</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hint="eastAsia"/>
                                  <w:color w:val="000000"/>
                                  <w:sz w:val="18"/>
                                  <w:szCs w:val="18"/>
                                </w:rPr>
                                <w:t>for distinguished work in the mystery genre.</w:t>
                              </w:r>
                            </w:p>
                            <w:p w14:paraId="3193ADD8" w14:textId="77777777" w:rsidR="008A2738" w:rsidRPr="00231BBD" w:rsidRDefault="008A2738" w:rsidP="00590CE8">
                              <w:pPr>
                                <w:pStyle w:val="NormalWeb"/>
                                <w:shd w:val="clear" w:color="auto" w:fill="FFFFFF"/>
                                <w:spacing w:before="96" w:beforeAutospacing="0" w:after="120" w:afterAutospacing="0" w:line="285" w:lineRule="atLeast"/>
                                <w:rPr>
                                  <w:rFonts w:ascii="Desdemona" w:hAnsi="Desdemona"/>
                                  <w:color w:val="000000"/>
                                  <w:sz w:val="18"/>
                                  <w:szCs w:val="18"/>
                                </w:rPr>
                              </w:pPr>
                            </w:p>
                            <w:p w14:paraId="33BEE0B2" w14:textId="7379D15F" w:rsidR="008A2738" w:rsidRPr="00231BBD" w:rsidRDefault="008A2738" w:rsidP="00231BBD">
                              <w:pPr>
                                <w:pStyle w:val="NormalWeb"/>
                                <w:shd w:val="clear" w:color="auto" w:fill="FFFFFF"/>
                                <w:spacing w:before="96" w:beforeAutospacing="0" w:after="120" w:afterAutospacing="0" w:line="285" w:lineRule="atLeast"/>
                                <w:rPr>
                                  <w:rFonts w:ascii="AppleGothic" w:eastAsia="AppleGothic" w:hAnsi="Desdemona"/>
                                  <w:color w:val="000000"/>
                                  <w:sz w:val="18"/>
                                  <w:szCs w:val="18"/>
                                </w:rPr>
                              </w:pPr>
                              <w:r w:rsidRPr="00231BBD">
                                <w:rPr>
                                  <w:rFonts w:ascii="AppleGothic" w:eastAsia="AppleGothic" w:hAnsi="Desdemona"/>
                                  <w:color w:val="000000"/>
                                  <w:sz w:val="18"/>
                                  <w:szCs w:val="18"/>
                                </w:rPr>
                                <w:t>Facts via http://en.wikipedia.org/wiki/Edgar_Allan_Poe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353060"/>
                            <a:ext cx="7024370" cy="309245"/>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661035"/>
                            <a:ext cx="7024370" cy="725170"/>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91440" y="1384935"/>
                            <a:ext cx="7024370" cy="258445"/>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1642110"/>
                            <a:ext cx="4719955" cy="258445"/>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91440" y="1899285"/>
                            <a:ext cx="4593590" cy="258445"/>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91440" y="2156460"/>
                            <a:ext cx="4592955" cy="182245"/>
                          </a:xfrm>
                          <a:prstGeom prst="rect">
                            <a:avLst/>
                          </a:prstGeom>
                          <a:noFill/>
                          <a:ln>
                            <a:noFill/>
                          </a:ln>
                          <a:effectLst/>
                          <a:extLst>
                            <a:ext uri="{C572A759-6A51-4108-AA02-DFA0A04FC94B}">
                              <ma14:wrappingTextBoxFlag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91440" y="2337435"/>
                            <a:ext cx="4441190" cy="258445"/>
                          </a:xfrm>
                          <a:prstGeom prst="rect">
                            <a:avLst/>
                          </a:prstGeom>
                          <a:noFill/>
                          <a:ln>
                            <a:noFill/>
                          </a:ln>
                          <a:effectLst/>
                          <a:extLst>
                            <a:ext uri="{C572A759-6A51-4108-AA02-DFA0A04FC94B}">
                              <ma14:wrappingTextBoxFlag xmlns:ma14="http://schemas.microsoft.com/office/mac/drawingml/2011/main"/>
                            </a:ext>
                          </a:extLst>
                        </wps:spPr>
                        <wps:linkedTxbx id="2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1440" y="2594610"/>
                            <a:ext cx="4440555" cy="258445"/>
                          </a:xfrm>
                          <a:prstGeom prst="rect">
                            <a:avLst/>
                          </a:prstGeom>
                          <a:noFill/>
                          <a:ln>
                            <a:noFill/>
                          </a:ln>
                          <a:effectLst/>
                          <a:extLst>
                            <a:ext uri="{C572A759-6A51-4108-AA02-DFA0A04FC94B}">
                              <ma14:wrappingTextBoxFlag xmlns:ma14="http://schemas.microsoft.com/office/mac/drawingml/2011/main"/>
                            </a:ext>
                          </a:extLst>
                        </wps:spPr>
                        <wps:linkedTxbx id="2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91440" y="2851785"/>
                            <a:ext cx="4288790" cy="258445"/>
                          </a:xfrm>
                          <a:prstGeom prst="rect">
                            <a:avLst/>
                          </a:prstGeom>
                          <a:noFill/>
                          <a:ln>
                            <a:noFill/>
                          </a:ln>
                          <a:effectLst/>
                          <a:extLst>
                            <a:ext uri="{C572A759-6A51-4108-AA02-DFA0A04FC94B}">
                              <ma14:wrappingTextBoxFlag xmlns:ma14="http://schemas.microsoft.com/office/mac/drawingml/2011/main"/>
                            </a:ext>
                          </a:extLst>
                        </wps:spPr>
                        <wps:linkedTxbx id="2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6" o:spid="_x0000_s1090" style="position:absolute;margin-left:29.7pt;margin-top:264pt;width:567.5pt;height:502pt;z-index:251695159;mso-position-horizontal-relative:page;mso-position-vertical-relative:page" coordsize="7207250,637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" mv:complextextbox="1">
                <v:shape id="Text Box 171" o:spid="_x0000_s1091" type="#_x0000_t202" style="position:absolute;width:7207250;height:6375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CZwwAA&#10;ANwAAAAPAAAAZHJzL2Rvd25yZXYueG1sRE9Na8JAEL0X/A/LCN6aTTxoSF3FipYelLamB49DdkxC&#10;s7Mhu03Sf+8KQm/zeJ+z2oymET11rrasIIliEMSF1TWXCr7zw3MKwnlkjY1lUvBHDjbrydMKM20H&#10;/qL+7EsRQthlqKDyvs2kdEVFBl1kW+LAXW1n0AfYlVJ3OIRw08h5HC+kwZpDQ4Ut7Soqfs6/RgEd&#10;R5Of0uXef7xe3+JL+jkcdanUbDpuX0B4Gv2/+OF+12H+MoH7M+EC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6/CZwwAAANwAAAAPAAAAAAAAAAAAAAAAAJcCAABkcnMvZG93&#10;bnJldi54bWxQSwUGAAAAAAQABAD1AAAAhwMAAAAA&#10;" mv:complextextbox="1" filled="f" stroked="f"/>
                <v:shape id="Text Box 264" o:spid="_x0000_s1092" type="#_x0000_t202" style="position:absolute;left:91440;top:45720;width:7024370;height:308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w:p w14:paraId="6C38188A" w14:textId="77777777" w:rsidR="008A2738" w:rsidRPr="00231BBD" w:rsidRDefault="008A2738" w:rsidP="00590CE8">
                        <w:pPr>
                          <w:rPr>
                            <w:rFonts w:ascii="AppleGothic" w:eastAsia="AppleGothic" w:hAnsi="Desdemona" w:cs="Times New Roman"/>
                            <w:sz w:val="18"/>
                            <w:szCs w:val="18"/>
                          </w:rPr>
                        </w:pPr>
                        <w:r w:rsidRPr="00231BBD">
                          <w:rPr>
                            <w:rFonts w:ascii="AppleGothic" w:eastAsia="AppleGothic" w:hAnsi="Desdemona" w:cs="Times New Roman" w:hint="eastAsia"/>
                            <w:sz w:val="18"/>
                            <w:szCs w:val="18"/>
                          </w:rPr>
                          <w:t>~ EDGAR ALLEN POE~</w:t>
                        </w:r>
                      </w:p>
                      <w:p w14:paraId="3DFE593C" w14:textId="023E43BE" w:rsidR="008A2738" w:rsidRPr="00231BBD" w:rsidRDefault="008A2738" w:rsidP="00590CE8">
                        <w:pPr>
                          <w:rPr>
                            <w:rFonts w:ascii="AppleGothic" w:eastAsia="AppleGothic" w:hAnsi="Desdemona" w:cs="Times New Roman"/>
                            <w:sz w:val="18"/>
                            <w:szCs w:val="18"/>
                          </w:rPr>
                        </w:pPr>
                        <w:r w:rsidRPr="00231BBD">
                          <w:rPr>
                            <w:rFonts w:ascii="AppleGothic" w:eastAsia="AppleGothic" w:hAnsi="Desdemona" w:cs="Times New Roman" w:hint="eastAsia"/>
                            <w:sz w:val="18"/>
                            <w:szCs w:val="18"/>
                          </w:rPr>
                          <w:t xml:space="preserve">           ~BY SAVANNAH</w:t>
                        </w:r>
                        <w:r w:rsidRPr="00231BBD">
                          <w:rPr>
                            <w:rFonts w:ascii="AppleGothic" w:eastAsia="AppleGothic" w:hAnsi="Desdemona" w:cs="Times New Roman"/>
                            <w:sz w:val="18"/>
                            <w:szCs w:val="18"/>
                          </w:rPr>
                          <w:t xml:space="preserve"> </w:t>
                        </w:r>
                        <w:r w:rsidRPr="00231BBD">
                          <w:rPr>
                            <w:rFonts w:ascii="AppleGothic" w:eastAsia="AppleGothic" w:hAnsi="Desdemona" w:cs="Times New Roman" w:hint="eastAsia"/>
                            <w:sz w:val="18"/>
                            <w:szCs w:val="18"/>
                          </w:rPr>
                          <w:t>SPADES~</w:t>
                        </w:r>
                      </w:p>
                      <w:p w14:paraId="61B21F12" w14:textId="77777777" w:rsidR="008A2738" w:rsidRPr="00231BBD" w:rsidRDefault="008A2738" w:rsidP="00590CE8">
                        <w:pPr>
                          <w:pStyle w:val="NormalWeb"/>
                          <w:shd w:val="clear" w:color="auto" w:fill="FFFFFF"/>
                          <w:spacing w:before="96" w:beforeAutospacing="0" w:after="120" w:afterAutospacing="0" w:line="285" w:lineRule="atLeast"/>
                          <w:rPr>
                            <w:rFonts w:ascii="AppleGothic" w:eastAsia="AppleGothic" w:hAnsi="Desdemona"/>
                            <w:color w:val="000000"/>
                            <w:sz w:val="18"/>
                            <w:szCs w:val="18"/>
                          </w:rPr>
                        </w:pPr>
                        <w:r w:rsidRPr="00231BBD">
                          <w:rPr>
                            <w:rFonts w:ascii="AppleGothic" w:eastAsia="AppleGothic" w:hAnsi="Desdemona" w:hint="eastAsia"/>
                            <w:sz w:val="18"/>
                            <w:szCs w:val="18"/>
                          </w:rPr>
                          <w:t xml:space="preserve">   Edgar Allen Poe </w:t>
                        </w:r>
                        <w:r w:rsidRPr="00231BBD">
                          <w:rPr>
                            <w:rFonts w:ascii="AppleGothic" w:eastAsia="AppleGothic" w:hAnsi="Desdemona" w:hint="eastAsia"/>
                            <w:color w:val="000000"/>
                            <w:sz w:val="18"/>
                            <w:szCs w:val="18"/>
                          </w:rPr>
                          <w:t>born</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hint="eastAsia"/>
                            <w:b/>
                            <w:bCs/>
                            <w:color w:val="000000"/>
                            <w:sz w:val="18"/>
                            <w:szCs w:val="18"/>
                          </w:rPr>
                          <w:t>Edgar Poe</w:t>
                        </w:r>
                        <w:r w:rsidRPr="00231BBD">
                          <w:rPr>
                            <w:rFonts w:ascii="AppleGothic" w:eastAsia="AppleGothic" w:hAnsi="Desdemona" w:hint="eastAsia"/>
                            <w:color w:val="000000"/>
                            <w:sz w:val="18"/>
                            <w:szCs w:val="18"/>
                          </w:rPr>
                          <w:t>; January 19, 1809</w:t>
                        </w:r>
                        <w:r w:rsidRPr="00231BBD">
                          <w:rPr>
                            <w:rFonts w:ascii="AppleGothic" w:eastAsia="AppleGothic" w:hAnsi="Desdemona" w:hint="eastAsia"/>
                            <w:color w:val="000000"/>
                            <w:sz w:val="18"/>
                            <w:szCs w:val="18"/>
                          </w:rPr>
                          <w:t> </w:t>
                        </w:r>
                        <w:r w:rsidRPr="00231BBD">
                          <w:rPr>
                            <w:rFonts w:ascii="AppleGothic" w:eastAsia="AppleGothic" w:hAnsi="Desdemona" w:hint="eastAsia"/>
                            <w:color w:val="000000"/>
                            <w:sz w:val="18"/>
                            <w:szCs w:val="18"/>
                          </w:rPr>
                          <w:t>– October 7, 1849) was an American author, poet, editor and literary critic, considered part of the American</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Romantic Movement.</w:t>
                        </w:r>
                        <w:r w:rsidRPr="00231BBD">
                          <w:rPr>
                            <w:rFonts w:ascii="AppleGothic" w:eastAsia="AppleGothic" w:hAnsi="Desdemona" w:hint="eastAsia"/>
                            <w:color w:val="000000"/>
                            <w:sz w:val="18"/>
                            <w:szCs w:val="18"/>
                          </w:rPr>
                          <w:t xml:space="preserve"> Best known for his tales of</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mystery</w:t>
                        </w:r>
                        <w:r w:rsidRPr="00231BBD">
                          <w:rPr>
                            <w:rFonts w:ascii="AppleGothic" w:eastAsia="AppleGothic" w:hAnsi="Desdemona" w:hint="eastAsia"/>
                            <w:color w:val="000000"/>
                            <w:sz w:val="18"/>
                            <w:szCs w:val="18"/>
                          </w:rPr>
                          <w:t xml:space="preserve"> and the</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macabre</w:t>
                        </w:r>
                        <w:r w:rsidRPr="00231BBD">
                          <w:rPr>
                            <w:rFonts w:ascii="AppleGothic" w:eastAsia="AppleGothic" w:hAnsi="Desdemona" w:hint="eastAsia"/>
                            <w:color w:val="000000"/>
                            <w:sz w:val="18"/>
                            <w:szCs w:val="18"/>
                          </w:rPr>
                          <w:t>, Poe was one of the earliest American practitioners of the short story and is considered the inventor of the</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detective fiction</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hint="eastAsia"/>
                            <w:color w:val="000000"/>
                            <w:sz w:val="18"/>
                            <w:szCs w:val="18"/>
                          </w:rPr>
                          <w:t>genre. He is further credited with contributing to the emerging genre of</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science fiction.</w:t>
                        </w:r>
                        <w:r w:rsidRPr="00231BBD">
                          <w:rPr>
                            <w:rFonts w:ascii="AppleGothic" w:eastAsia="AppleGothic" w:hAnsi="Desdemona" w:hint="eastAsia"/>
                            <w:color w:val="000000"/>
                            <w:sz w:val="18"/>
                            <w:szCs w:val="18"/>
                          </w:rPr>
                          <w:t xml:space="preserve"> He was the first well-known American writer to try to earn a living through writing alone, resulting in a financially difficult life and career.</w:t>
                        </w:r>
                        <w:hyperlink r:id="rId25" w:anchor="cite_note-Meyers138-1" w:history="1">
                          <w:r w:rsidRPr="00231BBD">
                            <w:rPr>
                              <w:rStyle w:val="Hyperlink"/>
                              <w:rFonts w:ascii="AppleGothic" w:eastAsia="AppleGothic" w:hAnsi="Desdemona" w:hint="eastAsia"/>
                              <w:color w:val="0B0080"/>
                              <w:sz w:val="18"/>
                              <w:szCs w:val="18"/>
                              <w:vertAlign w:val="superscript"/>
                            </w:rPr>
                            <w:t>[2]</w:t>
                          </w:r>
                        </w:hyperlink>
                      </w:p>
                      <w:p w14:paraId="7934032A" w14:textId="77777777" w:rsidR="00231BBD" w:rsidRDefault="008A2738" w:rsidP="00231BBD">
                        <w:pPr>
                          <w:pStyle w:val="NormalWeb"/>
                          <w:shd w:val="clear" w:color="auto" w:fill="FFFFFF"/>
                          <w:spacing w:before="96" w:beforeAutospacing="0" w:after="120" w:afterAutospacing="0" w:line="285" w:lineRule="atLeast"/>
                          <w:rPr>
                            <w:rFonts w:ascii="AppleGothic" w:eastAsia="AppleGothic" w:hAnsi="Desdemona"/>
                            <w:color w:val="000000"/>
                            <w:sz w:val="18"/>
                            <w:szCs w:val="18"/>
                          </w:rPr>
                        </w:pPr>
                        <w:r w:rsidRPr="00231BBD">
                          <w:rPr>
                            <w:rFonts w:ascii="AppleGothic" w:eastAsia="AppleGothic" w:hAnsi="Desdemona" w:hint="eastAsia"/>
                            <w:color w:val="000000"/>
                            <w:sz w:val="18"/>
                            <w:szCs w:val="18"/>
                          </w:rPr>
                          <w:t>He was born as Edgar Poe in</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Boston Massachusetts</w:t>
                        </w:r>
                        <w:r w:rsidRPr="00231BBD">
                          <w:rPr>
                            <w:rFonts w:ascii="AppleGothic" w:eastAsia="AppleGothic" w:hAnsi="Desdemona" w:hint="eastAsia"/>
                            <w:color w:val="000000"/>
                            <w:sz w:val="18"/>
                            <w:szCs w:val="18"/>
                          </w:rPr>
                          <w:t xml:space="preserve">; he was </w:t>
                        </w:r>
                        <w:r w:rsidRPr="00231BBD">
                          <w:rPr>
                            <w:rFonts w:ascii="AppleGothic" w:eastAsia="AppleGothic" w:hAnsi="Desdemona"/>
                            <w:color w:val="000000"/>
                            <w:sz w:val="18"/>
                            <w:szCs w:val="18"/>
                          </w:rPr>
                          <w:t>an orphaned</w:t>
                        </w:r>
                        <w:r w:rsidRPr="00231BBD">
                          <w:rPr>
                            <w:rFonts w:ascii="AppleGothic" w:eastAsia="AppleGothic" w:hAnsi="Desdemona" w:hint="eastAsia"/>
                            <w:color w:val="000000"/>
                            <w:sz w:val="18"/>
                            <w:szCs w:val="18"/>
                          </w:rPr>
                          <w:t xml:space="preserve"> young </w:t>
                        </w:r>
                      </w:p>
                      <w:p w14:paraId="095EF24C" w14:textId="5B6A6768" w:rsidR="00231BBD" w:rsidRPr="00231BBD" w:rsidRDefault="008A2738" w:rsidP="00231BBD">
                        <w:pPr>
                          <w:pStyle w:val="NormalWeb"/>
                          <w:shd w:val="clear" w:color="auto" w:fill="FFFFFF"/>
                          <w:spacing w:before="96" w:beforeAutospacing="0" w:after="120" w:afterAutospacing="0" w:line="285" w:lineRule="atLeast"/>
                          <w:rPr>
                            <w:rFonts w:ascii="AppleGothic" w:eastAsia="AppleGothic" w:hAnsi="Desdemona"/>
                            <w:color w:val="000000"/>
                            <w:sz w:val="18"/>
                            <w:szCs w:val="18"/>
                          </w:rPr>
                        </w:pPr>
                        <w:r w:rsidRPr="00231BBD">
                          <w:rPr>
                            <w:rFonts w:ascii="AppleGothic" w:eastAsia="AppleGothic" w:hAnsi="Desdemona" w:hint="eastAsia"/>
                            <w:color w:val="000000"/>
                            <w:sz w:val="18"/>
                            <w:szCs w:val="18"/>
                          </w:rPr>
                          <w:t xml:space="preserve">when his mother died </w:t>
                        </w:r>
                      </w:p>
                      <w:p w14:paraId="10E80EFD" w14:textId="35F4E2B5" w:rsidR="008A2738" w:rsidRPr="00231BBD" w:rsidRDefault="008A2738" w:rsidP="00590CE8">
                        <w:pPr>
                          <w:pStyle w:val="NormalWeb"/>
                          <w:shd w:val="clear" w:color="auto" w:fill="FFFFFF"/>
                          <w:spacing w:before="96" w:beforeAutospacing="0" w:after="120" w:afterAutospacing="0" w:line="285" w:lineRule="atLeast"/>
                          <w:rPr>
                            <w:rFonts w:ascii="Desdemona" w:hAnsi="Desdemona"/>
                            <w:color w:val="000000"/>
                            <w:sz w:val="18"/>
                            <w:szCs w:val="18"/>
                          </w:rPr>
                        </w:pPr>
                        <w:r w:rsidRPr="00231BBD">
                          <w:rPr>
                            <w:rFonts w:ascii="AppleGothic" w:eastAsia="AppleGothic" w:hAnsi="Desdemona" w:hint="eastAsia"/>
                            <w:color w:val="000000"/>
                            <w:sz w:val="18"/>
                            <w:szCs w:val="18"/>
                          </w:rPr>
                          <w:t>The</w:t>
                        </w:r>
                        <w:r w:rsidRPr="00231BBD">
                          <w:rPr>
                            <w:rFonts w:ascii="AppleGothic" w:eastAsia="AppleGothic" w:hAnsi="Desdemona"/>
                            <w:color w:val="000000"/>
                            <w:sz w:val="18"/>
                            <w:szCs w:val="18"/>
                          </w:rPr>
                          <w:t xml:space="preserve"> Mystery Writer of America presents</w:t>
                        </w:r>
                        <w:r w:rsidRPr="00231BBD">
                          <w:rPr>
                            <w:rFonts w:ascii="AppleGothic" w:eastAsia="AppleGothic" w:hAnsi="Desdemona" w:hint="eastAsia"/>
                            <w:color w:val="000000"/>
                            <w:sz w:val="18"/>
                            <w:szCs w:val="18"/>
                          </w:rPr>
                          <w:t xml:space="preserve"> an annual award known as the</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color w:val="000000"/>
                            <w:sz w:val="18"/>
                            <w:szCs w:val="18"/>
                          </w:rPr>
                          <w:t>Edgar Award</w:t>
                        </w:r>
                        <w:r w:rsidRPr="00231BBD">
                          <w:rPr>
                            <w:rStyle w:val="apple-converted-space"/>
                            <w:rFonts w:ascii="AppleGothic" w:eastAsia="AppleGothic" w:hAnsi="Desdemona" w:hint="eastAsia"/>
                            <w:color w:val="000000"/>
                            <w:sz w:val="18"/>
                            <w:szCs w:val="18"/>
                          </w:rPr>
                          <w:t> </w:t>
                        </w:r>
                        <w:r w:rsidRPr="00231BBD">
                          <w:rPr>
                            <w:rFonts w:ascii="AppleGothic" w:eastAsia="AppleGothic" w:hAnsi="Desdemona" w:hint="eastAsia"/>
                            <w:color w:val="000000"/>
                            <w:sz w:val="18"/>
                            <w:szCs w:val="18"/>
                          </w:rPr>
                          <w:t>for distinguished work in the mystery genre.</w:t>
                        </w:r>
                      </w:p>
                      <w:p w14:paraId="3193ADD8" w14:textId="77777777" w:rsidR="008A2738" w:rsidRPr="00231BBD" w:rsidRDefault="008A2738" w:rsidP="00590CE8">
                        <w:pPr>
                          <w:pStyle w:val="NormalWeb"/>
                          <w:shd w:val="clear" w:color="auto" w:fill="FFFFFF"/>
                          <w:spacing w:before="96" w:beforeAutospacing="0" w:after="120" w:afterAutospacing="0" w:line="285" w:lineRule="atLeast"/>
                          <w:rPr>
                            <w:rFonts w:ascii="Desdemona" w:hAnsi="Desdemona"/>
                            <w:color w:val="000000"/>
                            <w:sz w:val="18"/>
                            <w:szCs w:val="18"/>
                          </w:rPr>
                        </w:pPr>
                      </w:p>
                      <w:p w14:paraId="33BEE0B2" w14:textId="7379D15F" w:rsidR="008A2738" w:rsidRPr="00231BBD" w:rsidRDefault="008A2738" w:rsidP="00231BBD">
                        <w:pPr>
                          <w:pStyle w:val="NormalWeb"/>
                          <w:shd w:val="clear" w:color="auto" w:fill="FFFFFF"/>
                          <w:spacing w:before="96" w:beforeAutospacing="0" w:after="120" w:afterAutospacing="0" w:line="285" w:lineRule="atLeast"/>
                          <w:rPr>
                            <w:rFonts w:ascii="AppleGothic" w:eastAsia="AppleGothic" w:hAnsi="Desdemona"/>
                            <w:color w:val="000000"/>
                            <w:sz w:val="18"/>
                            <w:szCs w:val="18"/>
                          </w:rPr>
                        </w:pPr>
                        <w:r w:rsidRPr="00231BBD">
                          <w:rPr>
                            <w:rFonts w:ascii="AppleGothic" w:eastAsia="AppleGothic" w:hAnsi="Desdemona"/>
                            <w:color w:val="000000"/>
                            <w:sz w:val="18"/>
                            <w:szCs w:val="18"/>
                          </w:rPr>
                          <w:t>Facts via http://en.wikipedia.org/wiki/Edgar_Allan_Poe</w:t>
                        </w:r>
                      </w:p>
                    </w:txbxContent>
                  </v:textbox>
                </v:shape>
                <v:shape id="Text Box 265" o:spid="_x0000_s1093" type="#_x0000_t202" style="position:absolute;left:91440;top:353060;width:7024370;height:309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094" type="#_x0000_t202" style="position:absolute;left:91440;top:661035;width:7024370;height:725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9" inset="0,0,0,0">
                    <w:txbxContent/>
                  </v:textbox>
                </v:shape>
                <v:shape id="Text Box 269" o:spid="_x0000_s1095" type="#_x0000_t202" style="position:absolute;left:91440;top:1384935;width:702437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style="mso-next-textbox:#Text Box 270" inset="0,0,0,0">
                    <w:txbxContent/>
                  </v:textbox>
                </v:shape>
                <v:shape id="Text Box 270" o:spid="_x0000_s1096" type="#_x0000_t202" style="position:absolute;left:91440;top:1642110;width:471995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1" inset="0,0,0,0">
                    <w:txbxContent/>
                  </v:textbox>
                </v:shape>
                <v:shape id="Text Box 271" o:spid="_x0000_s1097" type="#_x0000_t202" style="position:absolute;left:91440;top:1899285;width:459359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098" type="#_x0000_t202" style="position:absolute;left:91440;top:2156460;width:4592955;height:182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3" inset="0,0,0,0">
                    <w:txbxContent/>
                  </v:textbox>
                </v:shape>
                <v:shape id="Text Box 273" o:spid="_x0000_s1099" type="#_x0000_t202" style="position:absolute;left:91440;top:2337435;width:444119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92Z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92ZxgAAANwAAAAPAAAAAAAAAAAAAAAAAJcCAABkcnMv&#10;ZG93bnJldi54bWxQSwUGAAAAAAQABAD1AAAAigMAAAAA&#10;" filled="f" stroked="f">
                  <v:textbox style="mso-next-textbox:#Text Box 274" inset="0,0,0,0">
                    <w:txbxContent/>
                  </v:textbox>
                </v:shape>
                <v:shape id="Text Box 274" o:spid="_x0000_s1100" type="#_x0000_t202" style="position:absolute;left:91440;top:2594610;width:444055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style="mso-next-textbox:#Text Box 275" inset="0,0,0,0">
                    <w:txbxContent/>
                  </v:textbox>
                </v:shape>
                <v:shape id="Text Box 275" o:spid="_x0000_s1101" type="#_x0000_t202" style="position:absolute;left:91440;top:2851785;width:428879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uB2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uB2xgAAANwAAAAPAAAAAAAAAAAAAAAAAJcCAABkcnMv&#10;ZG93bnJldi54bWxQSwUGAAAAAAQABAD1AAAAigMAAAAA&#10;" filled="f" stroked="f">
                  <v:textbox inset="0,0,0,0">
                    <w:txbxContent/>
                  </v:textbox>
                </v:shape>
                <w10:wrap type="through" anchorx="page" anchory="page"/>
              </v:group>
            </w:pict>
          </mc:Fallback>
        </mc:AlternateContent>
      </w:r>
      <w:r w:rsidR="00231BBD">
        <w:rPr>
          <w:noProof/>
        </w:rPr>
        <mc:AlternateContent>
          <mc:Choice Requires="wps">
            <w:drawing>
              <wp:anchor distT="0" distB="0" distL="114300" distR="114300" simplePos="0" relativeHeight="251714615" behindDoc="0" locked="0" layoutInCell="1" allowOverlap="1" wp14:anchorId="41941318" wp14:editId="25C4F9DC">
                <wp:simplePos x="0" y="0"/>
                <wp:positionH relativeFrom="page">
                  <wp:posOffset>3022600</wp:posOffset>
                </wp:positionH>
                <wp:positionV relativeFrom="page">
                  <wp:posOffset>7124700</wp:posOffset>
                </wp:positionV>
                <wp:extent cx="297815" cy="914400"/>
                <wp:effectExtent l="0" t="0" r="0" b="0"/>
                <wp:wrapThrough wrapText="bothSides">
                  <wp:wrapPolygon edited="0">
                    <wp:start x="600" y="0"/>
                    <wp:lineTo x="600" y="21000"/>
                    <wp:lineTo x="20400" y="21000"/>
                    <wp:lineTo x="20400" y="0"/>
                    <wp:lineTo x="600" y="0"/>
                  </wp:wrapPolygon>
                </wp:wrapThrough>
                <wp:docPr id="267" name="Text Box 26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910BF2" w14:textId="77777777" w:rsidR="00231BBD" w:rsidRDefault="00231BB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7" o:spid="_x0000_s1102" type="#_x0000_t202" style="position:absolute;margin-left:238pt;margin-top:561pt;width:23.45pt;height:1in;z-index:25171461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" mv:complextextbox="1" filled="f" stroked="f">
                <v:textbox>
                  <w:txbxContent>
                    <w:p w14:paraId="37910BF2" w14:textId="77777777" w:rsidR="00231BBD" w:rsidRDefault="00231BBD"/>
                  </w:txbxContent>
                </v:textbox>
                <w10:wrap type="through" anchorx="page" anchory="page"/>
              </v:shape>
            </w:pict>
          </mc:Fallback>
        </mc:AlternateContent>
      </w:r>
      <w:r w:rsidR="008E2E6E">
        <w:rPr>
          <w:noProof/>
          <w:sz w:val="52"/>
          <w:szCs w:val="52"/>
        </w:rPr>
        <mc:AlternateContent>
          <mc:Choice Requires="wpg">
            <w:drawing>
              <wp:anchor distT="0" distB="0" distL="114300" distR="114300" simplePos="0" relativeHeight="251691063" behindDoc="0" locked="0" layoutInCell="1" allowOverlap="1" wp14:anchorId="72D4DAFB" wp14:editId="10B243EB">
                <wp:simplePos x="0" y="0"/>
                <wp:positionH relativeFrom="page">
                  <wp:posOffset>671830</wp:posOffset>
                </wp:positionH>
                <wp:positionV relativeFrom="page">
                  <wp:posOffset>584200</wp:posOffset>
                </wp:positionV>
                <wp:extent cx="6808470" cy="2768600"/>
                <wp:effectExtent l="0" t="0" r="0" b="0"/>
                <wp:wrapThrough wrapText="bothSides">
                  <wp:wrapPolygon edited="0">
                    <wp:start x="81" y="0"/>
                    <wp:lineTo x="81" y="21402"/>
                    <wp:lineTo x="21435" y="21402"/>
                    <wp:lineTo x="21435" y="0"/>
                    <wp:lineTo x="81" y="0"/>
                  </wp:wrapPolygon>
                </wp:wrapThrough>
                <wp:docPr id="263" name="Group 263"/>
                <wp:cNvGraphicFramePr/>
                <a:graphic xmlns:a="http://schemas.openxmlformats.org/drawingml/2006/main">
                  <a:graphicData uri="http://schemas.microsoft.com/office/word/2010/wordprocessingGroup">
                    <wpg:wgp>
                      <wpg:cNvGrpSpPr/>
                      <wpg:grpSpPr>
                        <a:xfrm>
                          <a:off x="0" y="0"/>
                          <a:ext cx="6808470" cy="2768600"/>
                          <a:chOff x="0" y="0"/>
                          <a:chExt cx="6808470" cy="2768600"/>
                        </a:xfrm>
                        <a:extLst>
                          <a:ext uri="{0CCBE362-F206-4b92-989A-16890622DB6E}">
                            <ma14:wrappingTextBoxFlag xmlns:ma14="http://schemas.microsoft.com/office/mac/drawingml/2011/main" val="1"/>
                          </a:ext>
                        </a:extLst>
                      </wpg:grpSpPr>
                      <wps:wsp>
                        <wps:cNvPr id="1" name="Text Box 1"/>
                        <wps:cNvSpPr txBox="1"/>
                        <wps:spPr>
                          <a:xfrm>
                            <a:off x="0" y="0"/>
                            <a:ext cx="6808470" cy="27686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459740" y="45720"/>
                            <a:ext cx="6257290" cy="299720"/>
                          </a:xfrm>
                          <a:prstGeom prst="rect">
                            <a:avLst/>
                          </a:prstGeom>
                          <a:noFill/>
                          <a:ln>
                            <a:noFill/>
                          </a:ln>
                          <a:effectLst/>
                          <a:extLst>
                            <a:ext uri="{C572A759-6A51-4108-AA02-DFA0A04FC94B}">
                              <ma14:wrappingTextBoxFlag xmlns:ma14="http://schemas.microsoft.com/office/mac/drawingml/2011/main"/>
                            </a:ext>
                          </a:extLst>
                        </wps:spPr>
                        <wps:txbx id="25">
                          <w:txbxContent>
                            <w:p w14:paraId="21485F83" w14:textId="507855E2" w:rsidR="008A2738" w:rsidRPr="00405549" w:rsidRDefault="008A2738" w:rsidP="00E73528">
                              <w:pPr>
                                <w:rPr>
                                  <w:sz w:val="22"/>
                                  <w:szCs w:val="22"/>
                                </w:rPr>
                              </w:pPr>
                              <w:r>
                                <w:rPr>
                                  <w:sz w:val="22"/>
                                  <w:szCs w:val="22"/>
                                </w:rPr>
                                <w:t xml:space="preserve">Red Ribbon Week   </w:t>
                              </w:r>
                              <w:r w:rsidRPr="00405549">
                                <w:rPr>
                                  <w:sz w:val="22"/>
                                  <w:szCs w:val="22"/>
                                </w:rPr>
                                <w:t xml:space="preserve">BY: Jackson, Drake, and Logan </w:t>
                              </w:r>
                            </w:p>
                            <w:p w14:paraId="20893671" w14:textId="2EB0FAC5" w:rsidR="008A2738" w:rsidRPr="00405549" w:rsidRDefault="008A2738" w:rsidP="00405549">
                              <w:pPr>
                                <w:rPr>
                                  <w:color w:val="FF0000"/>
                                  <w:sz w:val="22"/>
                                  <w:szCs w:val="22"/>
                                </w:rPr>
                              </w:pPr>
                              <w:r w:rsidRPr="00405549">
                                <w:rPr>
                                  <w:color w:val="FF0000"/>
                                  <w:sz w:val="22"/>
                                  <w:szCs w:val="22"/>
                                </w:rPr>
                                <w:t xml:space="preserve">During the week of October 22, 2012 – 24 was resisting drugs week at Trumann Schools everyone got a red ribbon to wear and every day the principal would draw four people’s names to go get a prize in the office! </w:t>
                              </w:r>
                              <w:r>
                                <w:rPr>
                                  <w:color w:val="FF0000"/>
                                  <w:sz w:val="22"/>
                                  <w:szCs w:val="22"/>
                                </w:rPr>
                                <w:t>M</w:t>
                              </w:r>
                              <w:r w:rsidRPr="00405549">
                                <w:rPr>
                                  <w:color w:val="FF0000"/>
                                  <w:sz w:val="22"/>
                                  <w:szCs w:val="22"/>
                                </w:rPr>
                                <w:t>onday- Wear your red ribbon day</w:t>
                              </w:r>
                              <w:r w:rsidRPr="00405549">
                                <w:rPr>
                                  <w:sz w:val="22"/>
                                  <w:szCs w:val="22"/>
                                </w:rPr>
                                <w:t xml:space="preserve">!   </w:t>
                              </w:r>
                              <w:r w:rsidRPr="00405549">
                                <w:rPr>
                                  <w:color w:val="FF0000"/>
                                </w:rPr>
                                <w:t>Tuesday- Red socks day!</w:t>
                              </w:r>
                              <w:r w:rsidRPr="00A63692">
                                <w:rPr>
                                  <w:noProof/>
                                  <w:sz w:val="52"/>
                                  <w:szCs w:val="52"/>
                                </w:rPr>
                                <w:t xml:space="preserve"> </w:t>
                              </w:r>
                              <w:r w:rsidRPr="00A63692">
                                <w:rPr>
                                  <w:noProof/>
                                  <w:sz w:val="52"/>
                                  <w:szCs w:val="52"/>
                                </w:rPr>
                                <w:drawing>
                                  <wp:inline distT="0" distB="0" distL="0" distR="0" wp14:anchorId="2B74FA64" wp14:editId="1A609D1F">
                                    <wp:extent cx="585470" cy="585470"/>
                                    <wp:effectExtent l="0" t="0" r="0" b="0"/>
                                    <wp:docPr id="216" name="Picture 216" descr="MacHD:Users:tpsd:Desktop:unna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Users:tpsd:Desktop:unnam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a:ln>
                                              <a:noFill/>
                                            </a:ln>
                                          </pic:spPr>
                                        </pic:pic>
                                      </a:graphicData>
                                    </a:graphic>
                                  </wp:inline>
                                </w:drawing>
                              </w:r>
                            </w:p>
                            <w:p w14:paraId="6AFCF782" w14:textId="77777777" w:rsidR="008A2738" w:rsidRDefault="008A2738" w:rsidP="0078315B">
                              <w:pPr>
                                <w:rPr>
                                  <w:sz w:val="52"/>
                                  <w:szCs w:val="52"/>
                                </w:rPr>
                              </w:pPr>
                              <w:r w:rsidRPr="00405549">
                                <w:rPr>
                                  <w:color w:val="FF0000"/>
                                  <w:sz w:val="22"/>
                                  <w:szCs w:val="22"/>
                                </w:rPr>
                                <w:t>Wednesday- Wear all red!</w:t>
                              </w:r>
                              <w:r>
                                <w:rPr>
                                  <w:color w:val="FF0000"/>
                                  <w:sz w:val="22"/>
                                  <w:szCs w:val="22"/>
                                </w:rPr>
                                <w:t xml:space="preserve"> </w:t>
                              </w:r>
                              <w:r w:rsidRPr="0078315B">
                                <w:rPr>
                                  <w:color w:val="FF0000"/>
                                  <w:sz w:val="22"/>
                                  <w:szCs w:val="22"/>
                                </w:rPr>
                                <w:t>Thursday- Black and gold</w:t>
                              </w:r>
                              <w:r w:rsidRPr="00A63692">
                                <w:rPr>
                                  <w:color w:val="FF0000"/>
                                  <w:sz w:val="52"/>
                                  <w:szCs w:val="52"/>
                                </w:rPr>
                                <w:t xml:space="preserve"> </w:t>
                              </w:r>
                              <w:r w:rsidRPr="0078315B">
                                <w:rPr>
                                  <w:color w:val="FF0000"/>
                                  <w:sz w:val="22"/>
                                  <w:szCs w:val="22"/>
                                </w:rPr>
                                <w:t>day!</w:t>
                              </w:r>
                              <w:r w:rsidRPr="00A63692">
                                <w:rPr>
                                  <w:noProof/>
                                  <w:color w:val="FF0000"/>
                                  <w:sz w:val="52"/>
                                  <w:szCs w:val="52"/>
                                </w:rPr>
                                <w:t xml:space="preserve"> </w:t>
                              </w:r>
                              <w:r w:rsidRPr="00A63692">
                                <w:rPr>
                                  <w:noProof/>
                                  <w:sz w:val="52"/>
                                  <w:szCs w:val="52"/>
                                </w:rPr>
                                <w:drawing>
                                  <wp:inline distT="0" distB="0" distL="0" distR="0" wp14:anchorId="537E3335" wp14:editId="48FF54AE">
                                    <wp:extent cx="873818" cy="546100"/>
                                    <wp:effectExtent l="0" t="0" r="0" b="0"/>
                                    <wp:docPr id="217" name="Picture 217" descr="MacHD:Users:tpsd:Desktop:img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imgres-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3818" cy="546100"/>
                                            </a:xfrm>
                                            <a:prstGeom prst="rect">
                                              <a:avLst/>
                                            </a:prstGeom>
                                            <a:noFill/>
                                            <a:ln>
                                              <a:noFill/>
                                            </a:ln>
                                          </pic:spPr>
                                        </pic:pic>
                                      </a:graphicData>
                                    </a:graphic>
                                  </wp:inline>
                                </w:drawing>
                              </w:r>
                            </w:p>
                            <w:p w14:paraId="51298898" w14:textId="1B4621D8" w:rsidR="008A2738" w:rsidRPr="00405549" w:rsidRDefault="008A2738" w:rsidP="00405549">
                              <w:pPr>
                                <w:rPr>
                                  <w:color w:val="FF0000"/>
                                  <w:sz w:val="22"/>
                                  <w:szCs w:val="22"/>
                                </w:rPr>
                              </w:pPr>
                              <w:r w:rsidRPr="0078315B">
                                <w:rPr>
                                  <w:color w:val="FF0000"/>
                                  <w:sz w:val="22"/>
                                  <w:szCs w:val="22"/>
                                </w:rPr>
                                <w:t>No school Friday (Hooray)</w:t>
                              </w:r>
                              <w:r w:rsidRPr="0078315B">
                                <w:rPr>
                                  <w:noProof/>
                                  <w:sz w:val="22"/>
                                  <w:szCs w:val="22"/>
                                </w:rPr>
                                <w:drawing>
                                  <wp:inline distT="0" distB="0" distL="0" distR="0" wp14:anchorId="50CA79E1" wp14:editId="227EA7F4">
                                    <wp:extent cx="391795" cy="445273"/>
                                    <wp:effectExtent l="0" t="0" r="0" b="12065"/>
                                    <wp:docPr id="218" name="Picture 218" descr="MacHD:Users:tpsd:Desktop:imgr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D:Users:tpsd:Desktop:imgres-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44527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344170"/>
                            <a:ext cx="6625590" cy="1089660"/>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1432560"/>
                            <a:ext cx="6625590" cy="705485"/>
                          </a:xfrm>
                          <a:prstGeom prst="rect">
                            <a:avLst/>
                          </a:prstGeom>
                          <a:noFill/>
                          <a:ln>
                            <a:noFill/>
                          </a:ln>
                          <a:effectLst/>
                          <a:extLst>
                            <a:ext uri="{C572A759-6A51-4108-AA02-DFA0A04FC94B}">
                              <ma14:wrappingTextBoxFlag xmlns:ma14="http://schemas.microsoft.com/office/mac/drawingml/2011/main"/>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2136775"/>
                            <a:ext cx="6625590" cy="587375"/>
                          </a:xfrm>
                          <a:prstGeom prst="rect">
                            <a:avLst/>
                          </a:prstGeom>
                          <a:noFill/>
                          <a:ln>
                            <a:noFill/>
                          </a:ln>
                          <a:effectLst/>
                          <a:extLst>
                            <a:ext uri="{C572A759-6A51-4108-AA02-DFA0A04FC94B}">
                              <ma14:wrappingTextBoxFlag xmlns:ma14="http://schemas.microsoft.com/office/mac/drawingml/2011/main"/>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3" o:spid="_x0000_s1103" style="position:absolute;margin-left:52.9pt;margin-top:46pt;width:536.1pt;height:218pt;z-index:251691063;mso-position-horizontal-relative:page;mso-position-vertical-relative:page" coordsize="6808470,276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" mv:complextextbox="1">
                <v:shape id="_x0000_s1104" type="#_x0000_t202" style="position:absolute;width:6808470;height:276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259" o:spid="_x0000_s1105" type="#_x0000_t202" style="position:absolute;left:459740;top:45720;width:6257290;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w:p w14:paraId="21485F83" w14:textId="507855E2" w:rsidR="008A2738" w:rsidRPr="00405549" w:rsidRDefault="008A2738" w:rsidP="00E73528">
                        <w:pPr>
                          <w:rPr>
                            <w:sz w:val="22"/>
                            <w:szCs w:val="22"/>
                          </w:rPr>
                        </w:pPr>
                        <w:r>
                          <w:rPr>
                            <w:sz w:val="22"/>
                            <w:szCs w:val="22"/>
                          </w:rPr>
                          <w:t xml:space="preserve">Red Ribbon Week   </w:t>
                        </w:r>
                        <w:r w:rsidRPr="00405549">
                          <w:rPr>
                            <w:sz w:val="22"/>
                            <w:szCs w:val="22"/>
                          </w:rPr>
                          <w:t xml:space="preserve">BY: Jackson, Drake, and Logan </w:t>
                        </w:r>
                      </w:p>
                      <w:p w14:paraId="20893671" w14:textId="2EB0FAC5" w:rsidR="008A2738" w:rsidRPr="00405549" w:rsidRDefault="008A2738" w:rsidP="00405549">
                        <w:pPr>
                          <w:rPr>
                            <w:color w:val="FF0000"/>
                            <w:sz w:val="22"/>
                            <w:szCs w:val="22"/>
                          </w:rPr>
                        </w:pPr>
                        <w:r w:rsidRPr="00405549">
                          <w:rPr>
                            <w:color w:val="FF0000"/>
                            <w:sz w:val="22"/>
                            <w:szCs w:val="22"/>
                          </w:rPr>
                          <w:t xml:space="preserve">During the week of October 22, 2012 – 24 was resisting drugs week at Trumann Schools everyone got a red ribbon to wear and every day the principal would draw four people’s names to go get a prize in the office! </w:t>
                        </w:r>
                        <w:r>
                          <w:rPr>
                            <w:color w:val="FF0000"/>
                            <w:sz w:val="22"/>
                            <w:szCs w:val="22"/>
                          </w:rPr>
                          <w:t>M</w:t>
                        </w:r>
                        <w:r w:rsidRPr="00405549">
                          <w:rPr>
                            <w:color w:val="FF0000"/>
                            <w:sz w:val="22"/>
                            <w:szCs w:val="22"/>
                          </w:rPr>
                          <w:t>onday- Wear your red ribbon day</w:t>
                        </w:r>
                        <w:r w:rsidRPr="00405549">
                          <w:rPr>
                            <w:sz w:val="22"/>
                            <w:szCs w:val="22"/>
                          </w:rPr>
                          <w:t xml:space="preserve">!   </w:t>
                        </w:r>
                        <w:r w:rsidRPr="00405549">
                          <w:rPr>
                            <w:color w:val="FF0000"/>
                          </w:rPr>
                          <w:t>Tuesday- Red socks day!</w:t>
                        </w:r>
                        <w:r w:rsidRPr="00A63692">
                          <w:rPr>
                            <w:noProof/>
                            <w:sz w:val="52"/>
                            <w:szCs w:val="52"/>
                          </w:rPr>
                          <w:t xml:space="preserve"> </w:t>
                        </w:r>
                        <w:r w:rsidRPr="00A63692">
                          <w:rPr>
                            <w:noProof/>
                            <w:sz w:val="52"/>
                            <w:szCs w:val="52"/>
                          </w:rPr>
                          <w:drawing>
                            <wp:inline distT="0" distB="0" distL="0" distR="0" wp14:anchorId="2B74FA64" wp14:editId="1A609D1F">
                              <wp:extent cx="585470" cy="585470"/>
                              <wp:effectExtent l="0" t="0" r="0" b="0"/>
                              <wp:docPr id="216" name="Picture 216" descr="MacHD:Users:tpsd:Desktop:unna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Users:tpsd:Desktop:unnam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a:ln>
                                        <a:noFill/>
                                      </a:ln>
                                    </pic:spPr>
                                  </pic:pic>
                                </a:graphicData>
                              </a:graphic>
                            </wp:inline>
                          </w:drawing>
                        </w:r>
                      </w:p>
                      <w:p w14:paraId="6AFCF782" w14:textId="77777777" w:rsidR="008A2738" w:rsidRDefault="008A2738" w:rsidP="0078315B">
                        <w:pPr>
                          <w:rPr>
                            <w:sz w:val="52"/>
                            <w:szCs w:val="52"/>
                          </w:rPr>
                        </w:pPr>
                        <w:r w:rsidRPr="00405549">
                          <w:rPr>
                            <w:color w:val="FF0000"/>
                            <w:sz w:val="22"/>
                            <w:szCs w:val="22"/>
                          </w:rPr>
                          <w:t>Wednesday- Wear all red!</w:t>
                        </w:r>
                        <w:r>
                          <w:rPr>
                            <w:color w:val="FF0000"/>
                            <w:sz w:val="22"/>
                            <w:szCs w:val="22"/>
                          </w:rPr>
                          <w:t xml:space="preserve"> </w:t>
                        </w:r>
                        <w:r w:rsidRPr="0078315B">
                          <w:rPr>
                            <w:color w:val="FF0000"/>
                            <w:sz w:val="22"/>
                            <w:szCs w:val="22"/>
                          </w:rPr>
                          <w:t>Thursday- Black and gold</w:t>
                        </w:r>
                        <w:r w:rsidRPr="00A63692">
                          <w:rPr>
                            <w:color w:val="FF0000"/>
                            <w:sz w:val="52"/>
                            <w:szCs w:val="52"/>
                          </w:rPr>
                          <w:t xml:space="preserve"> </w:t>
                        </w:r>
                        <w:r w:rsidRPr="0078315B">
                          <w:rPr>
                            <w:color w:val="FF0000"/>
                            <w:sz w:val="22"/>
                            <w:szCs w:val="22"/>
                          </w:rPr>
                          <w:t>day!</w:t>
                        </w:r>
                        <w:r w:rsidRPr="00A63692">
                          <w:rPr>
                            <w:noProof/>
                            <w:color w:val="FF0000"/>
                            <w:sz w:val="52"/>
                            <w:szCs w:val="52"/>
                          </w:rPr>
                          <w:t xml:space="preserve"> </w:t>
                        </w:r>
                        <w:r w:rsidRPr="00A63692">
                          <w:rPr>
                            <w:noProof/>
                            <w:sz w:val="52"/>
                            <w:szCs w:val="52"/>
                          </w:rPr>
                          <w:drawing>
                            <wp:inline distT="0" distB="0" distL="0" distR="0" wp14:anchorId="537E3335" wp14:editId="48FF54AE">
                              <wp:extent cx="873818" cy="546100"/>
                              <wp:effectExtent l="0" t="0" r="0" b="0"/>
                              <wp:docPr id="217" name="Picture 217" descr="MacHD:Users:tpsd:Desktop:img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imgres-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3818" cy="546100"/>
                                      </a:xfrm>
                                      <a:prstGeom prst="rect">
                                        <a:avLst/>
                                      </a:prstGeom>
                                      <a:noFill/>
                                      <a:ln>
                                        <a:noFill/>
                                      </a:ln>
                                    </pic:spPr>
                                  </pic:pic>
                                </a:graphicData>
                              </a:graphic>
                            </wp:inline>
                          </w:drawing>
                        </w:r>
                      </w:p>
                      <w:p w14:paraId="51298898" w14:textId="1B4621D8" w:rsidR="008A2738" w:rsidRPr="00405549" w:rsidRDefault="008A2738" w:rsidP="00405549">
                        <w:pPr>
                          <w:rPr>
                            <w:color w:val="FF0000"/>
                            <w:sz w:val="22"/>
                            <w:szCs w:val="22"/>
                          </w:rPr>
                        </w:pPr>
                        <w:r w:rsidRPr="0078315B">
                          <w:rPr>
                            <w:color w:val="FF0000"/>
                            <w:sz w:val="22"/>
                            <w:szCs w:val="22"/>
                          </w:rPr>
                          <w:t>No school Friday (Hooray)</w:t>
                        </w:r>
                        <w:r w:rsidRPr="0078315B">
                          <w:rPr>
                            <w:noProof/>
                            <w:sz w:val="22"/>
                            <w:szCs w:val="22"/>
                          </w:rPr>
                          <w:drawing>
                            <wp:inline distT="0" distB="0" distL="0" distR="0" wp14:anchorId="50CA79E1" wp14:editId="227EA7F4">
                              <wp:extent cx="391795" cy="445273"/>
                              <wp:effectExtent l="0" t="0" r="0" b="12065"/>
                              <wp:docPr id="218" name="Picture 218" descr="MacHD:Users:tpsd:Desktop:imgr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D:Users:tpsd:Desktop:imgres-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445273"/>
                                      </a:xfrm>
                                      <a:prstGeom prst="rect">
                                        <a:avLst/>
                                      </a:prstGeom>
                                      <a:noFill/>
                                      <a:ln>
                                        <a:noFill/>
                                      </a:ln>
                                    </pic:spPr>
                                  </pic:pic>
                                </a:graphicData>
                              </a:graphic>
                            </wp:inline>
                          </w:drawing>
                        </w:r>
                      </w:p>
                    </w:txbxContent>
                  </v:textbox>
                </v:shape>
                <v:shape id="Text Box 260" o:spid="_x0000_s1106" type="#_x0000_t202" style="position:absolute;left:91440;top:344170;width:6625590;height:1089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107" type="#_x0000_t202" style="position:absolute;left:91440;top:1432560;width:6625590;height:705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108" type="#_x0000_t202" style="position:absolute;left:91440;top:2136775;width:6625590;height:587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inset="0,0,0,0">
                    <w:txbxContent/>
                  </v:textbox>
                </v:shape>
                <w10:wrap type="through" anchorx="page" anchory="page"/>
              </v:group>
            </w:pict>
          </mc:Fallback>
        </mc:AlternateContent>
      </w:r>
      <w:r w:rsidR="00405549">
        <w:rPr>
          <w:noProof/>
          <w:sz w:val="52"/>
          <w:szCs w:val="52"/>
        </w:rPr>
        <w:drawing>
          <wp:anchor distT="0" distB="0" distL="114300" distR="114300" simplePos="0" relativeHeight="251692087" behindDoc="0" locked="0" layoutInCell="1" allowOverlap="1" wp14:anchorId="184C0FEB" wp14:editId="21E43D6E">
            <wp:simplePos x="0" y="0"/>
            <wp:positionH relativeFrom="page">
              <wp:posOffset>-24130</wp:posOffset>
            </wp:positionH>
            <wp:positionV relativeFrom="page">
              <wp:posOffset>19685</wp:posOffset>
            </wp:positionV>
            <wp:extent cx="1062355" cy="869315"/>
            <wp:effectExtent l="0" t="0" r="4445" b="0"/>
            <wp:wrapTight wrapText="bothSides">
              <wp:wrapPolygon edited="0">
                <wp:start x="0" y="0"/>
                <wp:lineTo x="0" y="20827"/>
                <wp:lineTo x="21174" y="20827"/>
                <wp:lineTo x="21174" y="0"/>
                <wp:lineTo x="0" y="0"/>
              </wp:wrapPolygon>
            </wp:wrapTight>
            <wp:docPr id="169" name="Picture 169" descr="MacHD:Users:tpsd:Desktop:imgr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Users:tpsd:Desktop:imgres-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235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CE8">
        <w:rPr>
          <w:noProof/>
        </w:rPr>
        <mc:AlternateContent>
          <mc:Choice Requires="wps">
            <w:drawing>
              <wp:anchor distT="0" distB="0" distL="114300" distR="114300" simplePos="0" relativeHeight="251693111" behindDoc="0" locked="0" layoutInCell="1" allowOverlap="1" wp14:anchorId="7E1FE4B0" wp14:editId="4C155B22">
                <wp:simplePos x="0" y="0"/>
                <wp:positionH relativeFrom="page">
                  <wp:posOffset>671830</wp:posOffset>
                </wp:positionH>
                <wp:positionV relativeFrom="page">
                  <wp:posOffset>5092700</wp:posOffset>
                </wp:positionV>
                <wp:extent cx="297815" cy="914400"/>
                <wp:effectExtent l="0" t="0" r="0" b="0"/>
                <wp:wrapThrough wrapText="bothSides">
                  <wp:wrapPolygon edited="0">
                    <wp:start x="600" y="0"/>
                    <wp:lineTo x="600" y="21000"/>
                    <wp:lineTo x="20400" y="21000"/>
                    <wp:lineTo x="20400" y="0"/>
                    <wp:lineTo x="600" y="0"/>
                  </wp:wrapPolygon>
                </wp:wrapThrough>
                <wp:docPr id="170" name="Text Box 17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1E276C" w14:textId="77777777" w:rsidR="008A2738" w:rsidRDefault="008A27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0" o:spid="_x0000_s1109" type="#_x0000_t202" style="position:absolute;margin-left:52.9pt;margin-top:401pt;width:23.45pt;height:1in;z-index:25169311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" mv:complextextbox="1" filled="f" stroked="f">
                <v:textbox>
                  <w:txbxContent>
                    <w:p w14:paraId="7D1E276C" w14:textId="77777777" w:rsidR="008A2738" w:rsidRDefault="008A2738"/>
                  </w:txbxContent>
                </v:textbox>
                <w10:wrap type="through" anchorx="page" anchory="page"/>
              </v:shape>
            </w:pict>
          </mc:Fallback>
        </mc:AlternateContent>
      </w:r>
      <w:r w:rsidR="00E73528">
        <w:rPr>
          <w:noProof/>
        </w:rPr>
        <mc:AlternateContent>
          <mc:Choice Requires="wps">
            <w:drawing>
              <wp:anchor distT="0" distB="0" distL="114300" distR="114300" simplePos="0" relativeHeight="251687991" behindDoc="0" locked="0" layoutInCell="1" allowOverlap="1" wp14:anchorId="24BD8C6C" wp14:editId="6A560DB4">
                <wp:simplePos x="0" y="0"/>
                <wp:positionH relativeFrom="page">
                  <wp:posOffset>3136900</wp:posOffset>
                </wp:positionH>
                <wp:positionV relativeFrom="page">
                  <wp:posOffset>584200</wp:posOffset>
                </wp:positionV>
                <wp:extent cx="297815" cy="914400"/>
                <wp:effectExtent l="0" t="0" r="0" b="0"/>
                <wp:wrapThrough wrapText="bothSides">
                  <wp:wrapPolygon edited="0">
                    <wp:start x="600" y="0"/>
                    <wp:lineTo x="600" y="21000"/>
                    <wp:lineTo x="20400" y="21000"/>
                    <wp:lineTo x="20400" y="0"/>
                    <wp:lineTo x="600" y="0"/>
                  </wp:wrapPolygon>
                </wp:wrapThrough>
                <wp:docPr id="168" name="Text Box 16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77F13E" w14:textId="77777777" w:rsidR="008A2738" w:rsidRDefault="008A27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110" type="#_x0000_t202" style="position:absolute;margin-left:247pt;margin-top:46pt;width:23.45pt;height:1in;z-index:251687991;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" mv:complextextbox="1" filled="f" stroked="f">
                <v:textbox>
                  <w:txbxContent>
                    <w:p w14:paraId="7C77F13E" w14:textId="77777777" w:rsidR="008A2738" w:rsidRDefault="008A2738"/>
                  </w:txbxContent>
                </v:textbox>
                <w10:wrap type="through" anchorx="page" anchory="page"/>
              </v:shape>
            </w:pict>
          </mc:Fallback>
        </mc:AlternateContent>
      </w:r>
      <w:r w:rsidR="000360C3">
        <w:rPr>
          <w:noProof/>
        </w:rPr>
        <mc:AlternateContent>
          <mc:Choice Requires="wps">
            <w:drawing>
              <wp:anchor distT="0" distB="0" distL="114300" distR="114300" simplePos="0" relativeHeight="251658249" behindDoc="0" locked="0" layoutInCell="1" allowOverlap="1" wp14:anchorId="14543DF6" wp14:editId="025890E1">
                <wp:simplePos x="0" y="0"/>
                <wp:positionH relativeFrom="page">
                  <wp:posOffset>365760</wp:posOffset>
                </wp:positionH>
                <wp:positionV relativeFrom="page">
                  <wp:posOffset>6995160</wp:posOffset>
                </wp:positionV>
                <wp:extent cx="2468880" cy="1234440"/>
                <wp:effectExtent l="0" t="0" r="0" b="0"/>
                <wp:wrapNone/>
                <wp:docPr id="1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234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8.8pt;margin-top:550.8pt;width:194.4pt;height:97.2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" fillcolor="#900 [3204]" stroked="f" strokecolor="#4a7ebb" strokeweight="1.5pt">
                <v:shadow opacity="22938f" mv:blur="38100f" offset="0,2pt"/>
                <v:textbox inset=",7.2pt,,7.2pt"/>
                <w10:wrap anchorx="page" anchory="page"/>
              </v:rect>
            </w:pict>
          </mc:Fallback>
        </mc:AlternateContent>
      </w:r>
      <w:r w:rsidR="000753EC">
        <w:br w:type="page"/>
      </w:r>
      <w:r w:rsidR="005D5023">
        <w:rPr>
          <w:noProof/>
        </w:rPr>
        <w:lastRenderedPageBreak/>
        <mc:AlternateContent>
          <mc:Choice Requires="wps">
            <w:drawing>
              <wp:anchor distT="0" distB="0" distL="114300" distR="114300" simplePos="0" relativeHeight="251713591" behindDoc="0" locked="0" layoutInCell="1" allowOverlap="1" wp14:anchorId="0F66BF22" wp14:editId="1ABABD17">
                <wp:simplePos x="0" y="0"/>
                <wp:positionH relativeFrom="page">
                  <wp:posOffset>537845</wp:posOffset>
                </wp:positionH>
                <wp:positionV relativeFrom="page">
                  <wp:posOffset>7456805</wp:posOffset>
                </wp:positionV>
                <wp:extent cx="4053205" cy="2243455"/>
                <wp:effectExtent l="101600" t="279400" r="86995" b="271145"/>
                <wp:wrapThrough wrapText="bothSides">
                  <wp:wrapPolygon edited="0">
                    <wp:start x="20447" y="-371"/>
                    <wp:lineTo x="5263" y="-3736"/>
                    <wp:lineTo x="4961" y="139"/>
                    <wp:lineTo x="270" y="-1053"/>
                    <wp:lineTo x="-200" y="6730"/>
                    <wp:lineTo x="-147" y="18350"/>
                    <wp:lineTo x="163" y="21393"/>
                    <wp:lineTo x="1369" y="21699"/>
                    <wp:lineTo x="1541" y="21249"/>
                    <wp:lineTo x="10155" y="21215"/>
                    <wp:lineTo x="10289" y="21249"/>
                    <wp:lineTo x="21314" y="20099"/>
                    <wp:lineTo x="21347" y="16157"/>
                    <wp:lineTo x="21280" y="8237"/>
                    <wp:lineTo x="21385" y="-133"/>
                    <wp:lineTo x="20447" y="-371"/>
                  </wp:wrapPolygon>
                </wp:wrapThrough>
                <wp:docPr id="250" name="Text Box 250"/>
                <wp:cNvGraphicFramePr/>
                <a:graphic xmlns:a="http://schemas.openxmlformats.org/drawingml/2006/main">
                  <a:graphicData uri="http://schemas.microsoft.com/office/word/2010/wordprocessingShape">
                    <wps:wsp>
                      <wps:cNvSpPr txBox="1"/>
                      <wps:spPr>
                        <a:xfrm rot="21119628">
                          <a:off x="0" y="0"/>
                          <a:ext cx="4053205" cy="2243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892B6D" w14:textId="0A0F634B"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These haunted houses are prizes</w:t>
                            </w:r>
                          </w:p>
                          <w:p w14:paraId="59681C38" w14:textId="15CDBB20"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For the decorated pumpkin contest!</w:t>
                            </w:r>
                          </w:p>
                          <w:p w14:paraId="109088C7" w14:textId="77777777" w:rsidR="005D5023" w:rsidRPr="005D5023" w:rsidRDefault="005D5023">
                            <w:pPr>
                              <w:rPr>
                                <w:rFonts w:ascii="Chalkduster" w:hAnsi="Chalkduster"/>
                                <w:color w:val="FC2E2E" w:themeColor="accent2" w:themeTint="80"/>
                                <w:sz w:val="28"/>
                              </w:rPr>
                            </w:pPr>
                          </w:p>
                          <w:p w14:paraId="13DBFF15" w14:textId="75A5FEEA"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They will be awarded to the winners</w:t>
                            </w:r>
                          </w:p>
                          <w:p w14:paraId="79E48EF1" w14:textId="77777777"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 xml:space="preserve">At the Fall Festival on Monday night, </w:t>
                            </w:r>
                          </w:p>
                          <w:p w14:paraId="6E52B2E5" w14:textId="25B351AA"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October 29</w:t>
                            </w:r>
                            <w:r w:rsidRPr="005D5023">
                              <w:rPr>
                                <w:rFonts w:ascii="Chalkduster" w:hAnsi="Chalkduster"/>
                                <w:color w:val="FC2E2E" w:themeColor="accent2" w:themeTint="80"/>
                                <w:sz w:val="28"/>
                                <w:vertAlign w:val="superscript"/>
                              </w:rPr>
                              <w:t>th</w:t>
                            </w:r>
                            <w:r w:rsidRPr="005D5023">
                              <w:rPr>
                                <w:rFonts w:ascii="Chalkduster" w:hAnsi="Chalkduster"/>
                                <w:color w:val="FC2E2E" w:themeColor="accent2" w:themeTint="80"/>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0" o:spid="_x0000_s1111" type="#_x0000_t202" style="position:absolute;margin-left:42.35pt;margin-top:587.15pt;width:319.15pt;height:176.65pt;rotation:-524694fd;z-index:251713591;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" mv:complextextbox="1" filled="f" stroked="f">
                <v:textbox>
                  <w:txbxContent>
                    <w:p w14:paraId="33892B6D" w14:textId="0A0F634B"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These haunted houses are prizes</w:t>
                      </w:r>
                    </w:p>
                    <w:p w14:paraId="59681C38" w14:textId="15CDBB20"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For the decorated pumpkin contest!</w:t>
                      </w:r>
                    </w:p>
                    <w:p w14:paraId="109088C7" w14:textId="77777777" w:rsidR="005D5023" w:rsidRPr="005D5023" w:rsidRDefault="005D5023">
                      <w:pPr>
                        <w:rPr>
                          <w:rFonts w:ascii="Chalkduster" w:hAnsi="Chalkduster"/>
                          <w:color w:val="FC2E2E" w:themeColor="accent2" w:themeTint="80"/>
                          <w:sz w:val="28"/>
                        </w:rPr>
                      </w:pPr>
                    </w:p>
                    <w:p w14:paraId="13DBFF15" w14:textId="75A5FEEA"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They will be awarded to the winners</w:t>
                      </w:r>
                    </w:p>
                    <w:p w14:paraId="79E48EF1" w14:textId="77777777"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 xml:space="preserve">At the Fall Festival on Monday night, </w:t>
                      </w:r>
                    </w:p>
                    <w:p w14:paraId="6E52B2E5" w14:textId="25B351AA" w:rsidR="005D5023" w:rsidRPr="005D5023" w:rsidRDefault="005D5023">
                      <w:pPr>
                        <w:rPr>
                          <w:rFonts w:ascii="Chalkduster" w:hAnsi="Chalkduster"/>
                          <w:color w:val="FC2E2E" w:themeColor="accent2" w:themeTint="80"/>
                          <w:sz w:val="28"/>
                        </w:rPr>
                      </w:pPr>
                      <w:r w:rsidRPr="005D5023">
                        <w:rPr>
                          <w:rFonts w:ascii="Chalkduster" w:hAnsi="Chalkduster"/>
                          <w:color w:val="FC2E2E" w:themeColor="accent2" w:themeTint="80"/>
                          <w:sz w:val="28"/>
                        </w:rPr>
                        <w:t>October 29</w:t>
                      </w:r>
                      <w:r w:rsidRPr="005D5023">
                        <w:rPr>
                          <w:rFonts w:ascii="Chalkduster" w:hAnsi="Chalkduster"/>
                          <w:color w:val="FC2E2E" w:themeColor="accent2" w:themeTint="80"/>
                          <w:sz w:val="28"/>
                          <w:vertAlign w:val="superscript"/>
                        </w:rPr>
                        <w:t>th</w:t>
                      </w:r>
                      <w:r w:rsidRPr="005D5023">
                        <w:rPr>
                          <w:rFonts w:ascii="Chalkduster" w:hAnsi="Chalkduster"/>
                          <w:color w:val="FC2E2E" w:themeColor="accent2" w:themeTint="80"/>
                          <w:sz w:val="28"/>
                        </w:rPr>
                        <w:t>!</w:t>
                      </w:r>
                    </w:p>
                  </w:txbxContent>
                </v:textbox>
                <w10:wrap type="through" anchorx="page" anchory="page"/>
              </v:shape>
            </w:pict>
          </mc:Fallback>
        </mc:AlternateContent>
      </w:r>
      <w:r w:rsidR="009A2FBB">
        <w:rPr>
          <w:noProof/>
        </w:rPr>
        <w:drawing>
          <wp:anchor distT="0" distB="0" distL="114300" distR="114300" simplePos="0" relativeHeight="251704375" behindDoc="0" locked="0" layoutInCell="1" allowOverlap="1" wp14:anchorId="6A3DE1F3" wp14:editId="08F4DB6D">
            <wp:simplePos x="0" y="0"/>
            <wp:positionH relativeFrom="page">
              <wp:posOffset>4581525</wp:posOffset>
            </wp:positionH>
            <wp:positionV relativeFrom="page">
              <wp:posOffset>7442200</wp:posOffset>
            </wp:positionV>
            <wp:extent cx="2593975" cy="1727200"/>
            <wp:effectExtent l="0" t="0" r="0" b="0"/>
            <wp:wrapThrough wrapText="bothSides">
              <wp:wrapPolygon edited="0">
                <wp:start x="0" y="0"/>
                <wp:lineTo x="0" y="21282"/>
                <wp:lineTo x="21362" y="21282"/>
                <wp:lineTo x="21362"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10-25-12 at 11.11 AM.jpg"/>
                    <pic:cNvPicPr/>
                  </pic:nvPicPr>
                  <pic:blipFill>
                    <a:blip r:embed="rId30">
                      <a:extLst>
                        <a:ext uri="{28A0092B-C50C-407E-A947-70E740481C1C}">
                          <a14:useLocalDpi xmlns:a14="http://schemas.microsoft.com/office/drawing/2010/main" val="0"/>
                        </a:ext>
                      </a:extLst>
                    </a:blip>
                    <a:stretch>
                      <a:fillRect/>
                    </a:stretch>
                  </pic:blipFill>
                  <pic:spPr>
                    <a:xfrm>
                      <a:off x="0" y="0"/>
                      <a:ext cx="2593975" cy="1727200"/>
                    </a:xfrm>
                    <a:prstGeom prst="rect">
                      <a:avLst/>
                    </a:prstGeom>
                  </pic:spPr>
                </pic:pic>
              </a:graphicData>
            </a:graphic>
            <wp14:sizeRelH relativeFrom="margin">
              <wp14:pctWidth>0</wp14:pctWidth>
            </wp14:sizeRelH>
            <wp14:sizeRelV relativeFrom="margin">
              <wp14:pctHeight>0</wp14:pctHeight>
            </wp14:sizeRelV>
          </wp:anchor>
        </w:drawing>
      </w:r>
      <w:r w:rsidR="00187047">
        <w:rPr>
          <w:noProof/>
        </w:rPr>
        <w:drawing>
          <wp:anchor distT="0" distB="0" distL="114300" distR="114300" simplePos="0" relativeHeight="251703351" behindDoc="0" locked="0" layoutInCell="1" allowOverlap="1" wp14:anchorId="6EEF0394" wp14:editId="34929454">
            <wp:simplePos x="0" y="0"/>
            <wp:positionH relativeFrom="page">
              <wp:posOffset>2806700</wp:posOffset>
            </wp:positionH>
            <wp:positionV relativeFrom="page">
              <wp:posOffset>5793740</wp:posOffset>
            </wp:positionV>
            <wp:extent cx="1960880" cy="1508760"/>
            <wp:effectExtent l="0" t="0" r="0" b="0"/>
            <wp:wrapThrough wrapText="bothSides">
              <wp:wrapPolygon edited="0">
                <wp:start x="0" y="0"/>
                <wp:lineTo x="0" y="21091"/>
                <wp:lineTo x="21264" y="21091"/>
                <wp:lineTo x="21264"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n 10-25-12 at 11.11 AM #3.jpg"/>
                    <pic:cNvPicPr/>
                  </pic:nvPicPr>
                  <pic:blipFill>
                    <a:blip r:embed="rId31">
                      <a:extLst>
                        <a:ext uri="{28A0092B-C50C-407E-A947-70E740481C1C}">
                          <a14:useLocalDpi xmlns:a14="http://schemas.microsoft.com/office/drawing/2010/main" val="0"/>
                        </a:ext>
                      </a:extLst>
                    </a:blip>
                    <a:stretch>
                      <a:fillRect/>
                    </a:stretch>
                  </pic:blipFill>
                  <pic:spPr>
                    <a:xfrm>
                      <a:off x="0" y="0"/>
                      <a:ext cx="1960880" cy="1508760"/>
                    </a:xfrm>
                    <a:prstGeom prst="rect">
                      <a:avLst/>
                    </a:prstGeom>
                  </pic:spPr>
                </pic:pic>
              </a:graphicData>
            </a:graphic>
            <wp14:sizeRelH relativeFrom="margin">
              <wp14:pctWidth>0</wp14:pctWidth>
            </wp14:sizeRelH>
            <wp14:sizeRelV relativeFrom="margin">
              <wp14:pctHeight>0</wp14:pctHeight>
            </wp14:sizeRelV>
          </wp:anchor>
        </w:drawing>
      </w:r>
      <w:r w:rsidR="00187047">
        <w:rPr>
          <w:noProof/>
        </w:rPr>
        <mc:AlternateContent>
          <mc:Choice Requires="wps">
            <w:drawing>
              <wp:anchor distT="0" distB="0" distL="114300" distR="114300" simplePos="0" relativeHeight="251658275" behindDoc="0" locked="0" layoutInCell="1" allowOverlap="1" wp14:anchorId="5D87FC28" wp14:editId="550F7286">
                <wp:simplePos x="0" y="0"/>
                <wp:positionH relativeFrom="page">
                  <wp:posOffset>2741295</wp:posOffset>
                </wp:positionH>
                <wp:positionV relativeFrom="page">
                  <wp:posOffset>365760</wp:posOffset>
                </wp:positionV>
                <wp:extent cx="2148840" cy="7216140"/>
                <wp:effectExtent l="0" t="0" r="0" b="22860"/>
                <wp:wrapTight wrapText="bothSides">
                  <wp:wrapPolygon edited="0">
                    <wp:start x="255" y="76"/>
                    <wp:lineTo x="255" y="21592"/>
                    <wp:lineTo x="20936" y="21592"/>
                    <wp:lineTo x="20936" y="76"/>
                    <wp:lineTo x="255" y="76"/>
                  </wp:wrapPolygon>
                </wp:wrapTight>
                <wp:docPr id="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21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9">
                        <w:txbxContent>
                          <w:p w14:paraId="10282854" w14:textId="77777777" w:rsidR="008A2738" w:rsidRPr="00F7423B" w:rsidRDefault="008A2738" w:rsidP="00DC2997">
                            <w:pPr>
                              <w:rPr>
                                <w:rFonts w:ascii="Lucida Blackletter" w:hAnsi="Lucida Blackletter"/>
                                <w:b/>
                                <w:sz w:val="36"/>
                                <w:szCs w:val="36"/>
                              </w:rPr>
                            </w:pPr>
                            <w:r w:rsidRPr="00F7423B">
                              <w:rPr>
                                <w:rFonts w:ascii="Lucida Blackletter" w:hAnsi="Lucida Blackletter"/>
                                <w:b/>
                                <w:sz w:val="36"/>
                                <w:szCs w:val="36"/>
                              </w:rPr>
                              <w:t>Haunted Gingerbread</w:t>
                            </w:r>
                          </w:p>
                          <w:p w14:paraId="4A61D0A9" w14:textId="4E837B7B" w:rsidR="008A2738" w:rsidRDefault="008A2738" w:rsidP="00DC2997">
                            <w:pPr>
                              <w:rPr>
                                <w:rFonts w:ascii="Lucida Blackletter" w:hAnsi="Lucida Blackletter"/>
                                <w:b/>
                              </w:rPr>
                            </w:pPr>
                            <w:proofErr w:type="gramStart"/>
                            <w:r>
                              <w:rPr>
                                <w:rFonts w:ascii="Lucida Blackletter" w:hAnsi="Lucida Blackletter"/>
                                <w:b/>
                              </w:rPr>
                              <w:t>written</w:t>
                            </w:r>
                            <w:proofErr w:type="gramEnd"/>
                            <w:r>
                              <w:rPr>
                                <w:rFonts w:ascii="Lucida Blackletter" w:hAnsi="Lucida Blackletter"/>
                                <w:b/>
                              </w:rPr>
                              <w:t xml:space="preserve"> by; Madison and Kiley</w:t>
                            </w:r>
                          </w:p>
                          <w:p w14:paraId="258EB0B9" w14:textId="77777777" w:rsidR="008A2738" w:rsidRDefault="008A2738" w:rsidP="00DC2997">
                            <w:pPr>
                              <w:rPr>
                                <w:rFonts w:ascii="Lucida Blackletter" w:hAnsi="Lucida Blackletter"/>
                                <w:b/>
                              </w:rPr>
                            </w:pPr>
                          </w:p>
                          <w:p w14:paraId="4E01B476" w14:textId="77777777" w:rsidR="008A2738" w:rsidRPr="00AF2DC4" w:rsidRDefault="008A2738" w:rsidP="00DC2997">
                            <w:pPr>
                              <w:rPr>
                                <w:rFonts w:ascii="Lucida Blackletter" w:hAnsi="Lucida Blackletter"/>
                                <w:b/>
                              </w:rPr>
                            </w:pPr>
                            <w:r w:rsidRPr="00AF2DC4">
                              <w:rPr>
                                <w:rFonts w:ascii="Lucida Blackletter" w:hAnsi="Lucida Blackletter"/>
                                <w:b/>
                              </w:rPr>
                              <w:t>In the past week the G.T. classes crea</w:t>
                            </w:r>
                            <w:r>
                              <w:rPr>
                                <w:rFonts w:ascii="Lucida Blackletter" w:hAnsi="Lucida Blackletter"/>
                                <w:b/>
                              </w:rPr>
                              <w:t>ted gingerbread houses aka haunted houses, which will be in the fall festival and will be given away as a prize for the pumpkin contest. They are made out of marshmallows, nutty butters, and gram crackers so if you win one of them be where of the ghosts!</w:t>
                            </w:r>
                          </w:p>
                          <w:p w14:paraId="70BE18F1" w14:textId="26C6A2B1" w:rsidR="008A2738" w:rsidRDefault="008A2738" w:rsidP="00E26512">
                            <w:pPr>
                              <w:pStyle w:val="BodyText"/>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12" type="#_x0000_t202" style="position:absolute;margin-left:215.85pt;margin-top:28.8pt;width:169.2pt;height:568.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" mv:complextextbox="1" filled="f" stroked="f">
                <v:textbox style="mso-next-textbox:#Text Box 105" inset=",7.2pt,,0">
                  <w:txbxContent>
                    <w:p w14:paraId="10282854" w14:textId="77777777" w:rsidR="008A2738" w:rsidRPr="00F7423B" w:rsidRDefault="008A2738" w:rsidP="00DC2997">
                      <w:pPr>
                        <w:rPr>
                          <w:rFonts w:ascii="Lucida Blackletter" w:hAnsi="Lucida Blackletter"/>
                          <w:b/>
                          <w:sz w:val="36"/>
                          <w:szCs w:val="36"/>
                        </w:rPr>
                      </w:pPr>
                      <w:r w:rsidRPr="00F7423B">
                        <w:rPr>
                          <w:rFonts w:ascii="Lucida Blackletter" w:hAnsi="Lucida Blackletter"/>
                          <w:b/>
                          <w:sz w:val="36"/>
                          <w:szCs w:val="36"/>
                        </w:rPr>
                        <w:t>Haunted Gingerbread</w:t>
                      </w:r>
                    </w:p>
                    <w:p w14:paraId="4A61D0A9" w14:textId="4E837B7B" w:rsidR="008A2738" w:rsidRDefault="008A2738" w:rsidP="00DC2997">
                      <w:pPr>
                        <w:rPr>
                          <w:rFonts w:ascii="Lucida Blackletter" w:hAnsi="Lucida Blackletter"/>
                          <w:b/>
                        </w:rPr>
                      </w:pPr>
                      <w:proofErr w:type="gramStart"/>
                      <w:r>
                        <w:rPr>
                          <w:rFonts w:ascii="Lucida Blackletter" w:hAnsi="Lucida Blackletter"/>
                          <w:b/>
                        </w:rPr>
                        <w:t>written</w:t>
                      </w:r>
                      <w:proofErr w:type="gramEnd"/>
                      <w:r>
                        <w:rPr>
                          <w:rFonts w:ascii="Lucida Blackletter" w:hAnsi="Lucida Blackletter"/>
                          <w:b/>
                        </w:rPr>
                        <w:t xml:space="preserve"> by; Madison and Kiley</w:t>
                      </w:r>
                    </w:p>
                    <w:p w14:paraId="258EB0B9" w14:textId="77777777" w:rsidR="008A2738" w:rsidRDefault="008A2738" w:rsidP="00DC2997">
                      <w:pPr>
                        <w:rPr>
                          <w:rFonts w:ascii="Lucida Blackletter" w:hAnsi="Lucida Blackletter"/>
                          <w:b/>
                        </w:rPr>
                      </w:pPr>
                    </w:p>
                    <w:p w14:paraId="4E01B476" w14:textId="77777777" w:rsidR="008A2738" w:rsidRPr="00AF2DC4" w:rsidRDefault="008A2738" w:rsidP="00DC2997">
                      <w:pPr>
                        <w:rPr>
                          <w:rFonts w:ascii="Lucida Blackletter" w:hAnsi="Lucida Blackletter"/>
                          <w:b/>
                        </w:rPr>
                      </w:pPr>
                      <w:r w:rsidRPr="00AF2DC4">
                        <w:rPr>
                          <w:rFonts w:ascii="Lucida Blackletter" w:hAnsi="Lucida Blackletter"/>
                          <w:b/>
                        </w:rPr>
                        <w:t>In the past week the G.T. classes crea</w:t>
                      </w:r>
                      <w:r>
                        <w:rPr>
                          <w:rFonts w:ascii="Lucida Blackletter" w:hAnsi="Lucida Blackletter"/>
                          <w:b/>
                        </w:rPr>
                        <w:t>ted gingerbread houses aka haunted houses, which will be in the fall festival and will be given away as a prize for the pumpkin contest. They are made out of marshmallows, nutty butters, and gram crackers so if you win one of them be where of the ghosts!</w:t>
                      </w:r>
                    </w:p>
                    <w:p w14:paraId="70BE18F1" w14:textId="26C6A2B1" w:rsidR="008A2738" w:rsidRDefault="008A2738" w:rsidP="00E26512">
                      <w:pPr>
                        <w:pStyle w:val="BodyText"/>
                      </w:pPr>
                    </w:p>
                  </w:txbxContent>
                </v:textbox>
                <w10:wrap type="tight" anchorx="page" anchory="page"/>
              </v:shape>
            </w:pict>
          </mc:Fallback>
        </mc:AlternateContent>
      </w:r>
      <w:r w:rsidR="008E2E6E">
        <w:rPr>
          <w:noProof/>
        </w:rPr>
        <mc:AlternateContent>
          <mc:Choice Requires="wpg">
            <w:drawing>
              <wp:anchor distT="0" distB="0" distL="114300" distR="114300" simplePos="0" relativeHeight="251697207" behindDoc="0" locked="0" layoutInCell="1" allowOverlap="1" wp14:anchorId="35603F25" wp14:editId="3F81F73A">
                <wp:simplePos x="0" y="0"/>
                <wp:positionH relativeFrom="page">
                  <wp:posOffset>457200</wp:posOffset>
                </wp:positionH>
                <wp:positionV relativeFrom="page">
                  <wp:posOffset>365760</wp:posOffset>
                </wp:positionV>
                <wp:extent cx="2120900" cy="6286500"/>
                <wp:effectExtent l="0" t="0" r="0" b="12700"/>
                <wp:wrapThrough wrapText="bothSides">
                  <wp:wrapPolygon edited="0">
                    <wp:start x="259" y="0"/>
                    <wp:lineTo x="259" y="21556"/>
                    <wp:lineTo x="20953" y="21556"/>
                    <wp:lineTo x="20953" y="0"/>
                    <wp:lineTo x="259" y="0"/>
                  </wp:wrapPolygon>
                </wp:wrapThrough>
                <wp:docPr id="75" name="Group 75"/>
                <wp:cNvGraphicFramePr/>
                <a:graphic xmlns:a="http://schemas.openxmlformats.org/drawingml/2006/main">
                  <a:graphicData uri="http://schemas.microsoft.com/office/word/2010/wordprocessingGroup">
                    <wpg:wgp>
                      <wpg:cNvGrpSpPr/>
                      <wpg:grpSpPr>
                        <a:xfrm>
                          <a:off x="0" y="0"/>
                          <a:ext cx="2120900" cy="6286500"/>
                          <a:chOff x="0" y="0"/>
                          <a:chExt cx="2120900" cy="6286500"/>
                        </a:xfrm>
                        <a:extLst>
                          <a:ext uri="{0CCBE362-F206-4b92-989A-16890622DB6E}">
                            <ma14:wrappingTextBoxFlag xmlns:ma14="http://schemas.microsoft.com/office/mac/drawingml/2011/main" val="1"/>
                          </a:ext>
                        </a:extLst>
                      </wpg:grpSpPr>
                      <wps:wsp>
                        <wps:cNvPr id="206" name="Text Box 206"/>
                        <wps:cNvSpPr txBox="1"/>
                        <wps:spPr>
                          <a:xfrm>
                            <a:off x="0" y="0"/>
                            <a:ext cx="2120900" cy="62865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91440" y="45720"/>
                            <a:ext cx="1938020" cy="283845"/>
                          </a:xfrm>
                          <a:prstGeom prst="rect">
                            <a:avLst/>
                          </a:prstGeom>
                          <a:noFill/>
                          <a:ln>
                            <a:noFill/>
                          </a:ln>
                          <a:effectLst/>
                          <a:extLst>
                            <a:ext uri="{C572A759-6A51-4108-AA02-DFA0A04FC94B}">
                              <ma14:wrappingTextBoxFlag xmlns:ma14="http://schemas.microsoft.com/office/mac/drawingml/2011/main"/>
                            </a:ext>
                          </a:extLst>
                        </wps:spPr>
                        <wps:txbx id="30">
                          <w:txbxContent>
                            <w:p w14:paraId="60ACFD37" w14:textId="77777777" w:rsidR="008A2738" w:rsidRPr="00DC7FE9" w:rsidRDefault="008A2738" w:rsidP="00AD7242">
                              <w:pPr>
                                <w:jc w:val="right"/>
                                <w:rPr>
                                  <w:sz w:val="20"/>
                                  <w:szCs w:val="20"/>
                                </w:rPr>
                              </w:pPr>
                              <w:r w:rsidRPr="00DC7FE9">
                                <w:rPr>
                                  <w:sz w:val="20"/>
                                  <w:szCs w:val="20"/>
                                </w:rPr>
                                <w:t xml:space="preserve">G.T. newsletter </w:t>
                              </w:r>
                            </w:p>
                            <w:p w14:paraId="677B235C" w14:textId="77777777" w:rsidR="008A2738" w:rsidRPr="00DC7FE9" w:rsidRDefault="008A2738" w:rsidP="00AD7242">
                              <w:pPr>
                                <w:jc w:val="right"/>
                                <w:rPr>
                                  <w:sz w:val="20"/>
                                  <w:szCs w:val="20"/>
                                </w:rPr>
                              </w:pPr>
                              <w:r w:rsidRPr="00DC7FE9">
                                <w:rPr>
                                  <w:sz w:val="20"/>
                                  <w:szCs w:val="20"/>
                                </w:rPr>
                                <w:t>Trey Goff Thursday 10/25/12</w:t>
                              </w:r>
                            </w:p>
                            <w:p w14:paraId="7A086E57" w14:textId="77777777" w:rsidR="008A2738" w:rsidRPr="00DC7FE9" w:rsidRDefault="008A2738" w:rsidP="00AD7242">
                              <w:pPr>
                                <w:jc w:val="right"/>
                                <w:rPr>
                                  <w:sz w:val="20"/>
                                  <w:szCs w:val="20"/>
                                </w:rPr>
                              </w:pPr>
                            </w:p>
                            <w:p w14:paraId="307DEB5B" w14:textId="77777777" w:rsidR="008A2738" w:rsidRPr="00DC7FE9" w:rsidRDefault="008A2738" w:rsidP="00AD7242">
                              <w:pPr>
                                <w:jc w:val="right"/>
                                <w:rPr>
                                  <w:sz w:val="20"/>
                                  <w:szCs w:val="20"/>
                                </w:rPr>
                              </w:pPr>
                            </w:p>
                            <w:p w14:paraId="69BABD53" w14:textId="50A063E0" w:rsidR="008A2738" w:rsidRPr="00187047" w:rsidRDefault="008A2738" w:rsidP="00AD7242">
                              <w:pPr>
                                <w:jc w:val="center"/>
                                <w:rPr>
                                  <w:rFonts w:ascii="Arial Black" w:hAnsi="Arial Black"/>
                                  <w:color w:val="FD9696" w:themeColor="accent2" w:themeTint="40"/>
                                  <w:sz w:val="52"/>
                                  <w:szCs w:val="52"/>
                                </w:rPr>
                              </w:pPr>
                              <w:r>
                                <w:rPr>
                                  <w:rFonts w:ascii="Arial Black" w:hAnsi="Arial Black"/>
                                  <w:color w:val="FD9696" w:themeColor="accent2" w:themeTint="40"/>
                                  <w:sz w:val="52"/>
                                  <w:szCs w:val="52"/>
                                </w:rPr>
                                <w:t xml:space="preserve">Brest cancer </w:t>
                              </w:r>
                              <w:r w:rsidRPr="0048481E">
                                <w:rPr>
                                  <w:rFonts w:ascii="Arial Black" w:hAnsi="Arial Black"/>
                                  <w:color w:val="FD9696" w:themeColor="accent2" w:themeTint="40"/>
                                  <w:sz w:val="48"/>
                                  <w:szCs w:val="52"/>
                                </w:rPr>
                                <w:t>awarenes</w:t>
                              </w:r>
                              <w:r w:rsidR="0048481E" w:rsidRPr="0048481E">
                                <w:rPr>
                                  <w:rFonts w:ascii="Arial Black" w:hAnsi="Arial Black"/>
                                  <w:color w:val="FD9696" w:themeColor="accent2" w:themeTint="40"/>
                                  <w:sz w:val="48"/>
                                  <w:szCs w:val="52"/>
                                </w:rPr>
                                <w:t>s</w:t>
                              </w:r>
                              <w:r w:rsidRPr="00187047">
                                <w:rPr>
                                  <w:rFonts w:ascii="Arial Black" w:hAnsi="Arial Black"/>
                                  <w:color w:val="FD9696" w:themeColor="accent2" w:themeTint="40"/>
                                  <w:sz w:val="52"/>
                                  <w:szCs w:val="52"/>
                                </w:rPr>
                                <w:t xml:space="preserve"> month </w:t>
                              </w:r>
                            </w:p>
                            <w:p w14:paraId="3BFE0CFE" w14:textId="77777777" w:rsidR="008A2738" w:rsidRPr="00DC7FE9" w:rsidRDefault="008A2738" w:rsidP="00AD7242">
                              <w:pPr>
                                <w:jc w:val="center"/>
                                <w:rPr>
                                  <w:sz w:val="20"/>
                                  <w:szCs w:val="20"/>
                                </w:rPr>
                              </w:pPr>
                            </w:p>
                            <w:p w14:paraId="1C453F12" w14:textId="77777777" w:rsidR="008A2738" w:rsidRPr="00DC7FE9" w:rsidRDefault="008A2738" w:rsidP="00AD7242">
                              <w:pPr>
                                <w:rPr>
                                  <w:rFonts w:eastAsia="Times New Roman" w:cs="Times New Roman"/>
                                  <w:noProof/>
                                  <w:sz w:val="20"/>
                                  <w:szCs w:val="20"/>
                                </w:rPr>
                              </w:pPr>
                              <w:r w:rsidRPr="00DC7FE9">
                                <w:rPr>
                                  <w:sz w:val="20"/>
                                  <w:szCs w:val="20"/>
                                </w:rPr>
                                <w:t>October is national breast cancer awareness month (NBCAM). It an annual international health campaign for the woman who has or had breast cancer and to raise to find a cure for breast cancer. NBCAM was founded in 1985 as</w:t>
                              </w:r>
                              <w:r w:rsidRPr="00DC7FE9">
                                <w:rPr>
                                  <w:rFonts w:eastAsia="Times New Roman" w:cs="Times New Roman"/>
                                  <w:color w:val="000000"/>
                                  <w:sz w:val="20"/>
                                  <w:szCs w:val="20"/>
                                  <w:shd w:val="clear" w:color="auto" w:fill="FFFFFF"/>
                                </w:rPr>
                                <w:t xml:space="preserve"> a partnership between the </w:t>
                              </w:r>
                              <w:hyperlink r:id="rId32" w:tooltip="American Cancer Society" w:history="1">
                                <w:r w:rsidRPr="00DC7FE9">
                                  <w:rPr>
                                    <w:rFonts w:eastAsia="Times New Roman" w:cs="Times New Roman"/>
                                    <w:color w:val="0B0080"/>
                                    <w:sz w:val="20"/>
                                    <w:szCs w:val="20"/>
                                    <w:shd w:val="clear" w:color="auto" w:fill="FFFFFF"/>
                                  </w:rPr>
                                  <w:t>American Cancer Society</w:t>
                                </w:r>
                              </w:hyperlink>
                              <w:r w:rsidRPr="00DC7FE9">
                                <w:rPr>
                                  <w:rFonts w:eastAsia="Times New Roman" w:cs="Times New Roman"/>
                                  <w:sz w:val="20"/>
                                  <w:szCs w:val="20"/>
                                </w:rPr>
                                <w:t xml:space="preserve"> and Imperial Chemical Industries. October became NBCAM when NBCA was founded in 1985 during the month of October. The founder, Susan G. Komen, also had breast cancer at the age of 24.</w:t>
                              </w:r>
                            </w:p>
                            <w:p w14:paraId="2791645E" w14:textId="07F2E99A" w:rsidR="008A2738" w:rsidRPr="007A2518" w:rsidRDefault="008A2738" w:rsidP="00DC2997">
                              <w:pPr>
                                <w:rPr>
                                  <w:rFonts w:eastAsia="Times New Roman" w:cs="Times New Roman"/>
                                  <w:noProof/>
                                  <w:sz w:val="20"/>
                                  <w:szCs w:val="20"/>
                                </w:rPr>
                              </w:pPr>
                              <w:r>
                                <w:rPr>
                                  <w:rFonts w:eastAsia="Times New Roman" w:cs="Times New Roman"/>
                                  <w:noProof/>
                                </w:rPr>
                                <w:drawing>
                                  <wp:inline distT="0" distB="0" distL="0" distR="0" wp14:anchorId="0CF880E1" wp14:editId="3474F99A">
                                    <wp:extent cx="939800" cy="1905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jpeg"/>
                                            <pic:cNvPicPr/>
                                          </pic:nvPicPr>
                                          <pic:blipFill>
                                            <a:blip r:embed="rId33">
                                              <a:extLst>
                                                <a:ext uri="{28A0092B-C50C-407E-A947-70E740481C1C}">
                                                  <a14:useLocalDpi xmlns:a14="http://schemas.microsoft.com/office/drawing/2010/main" val="0"/>
                                                </a:ext>
                                              </a:extLst>
                                            </a:blip>
                                            <a:stretch>
                                              <a:fillRect/>
                                            </a:stretch>
                                          </pic:blipFill>
                                          <pic:spPr>
                                            <a:xfrm>
                                              <a:off x="0" y="0"/>
                                              <a:ext cx="939800" cy="1905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91440" y="328295"/>
                            <a:ext cx="1938020" cy="283845"/>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91440" y="610870"/>
                            <a:ext cx="1938020" cy="284480"/>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91440" y="894080"/>
                            <a:ext cx="1938020" cy="28384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91440" y="1176655"/>
                            <a:ext cx="1938020" cy="1955165"/>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91440" y="3130550"/>
                            <a:ext cx="1938020" cy="283845"/>
                          </a:xfrm>
                          <a:prstGeom prst="rect">
                            <a:avLst/>
                          </a:prstGeom>
                          <a:noFill/>
                          <a:ln>
                            <a:noFill/>
                          </a:ln>
                          <a:effectLst/>
                          <a:extLst>
                            <a:ext uri="{C572A759-6A51-4108-AA02-DFA0A04FC94B}">
                              <ma14:wrappingTextBoxFlag xmlns:ma14="http://schemas.microsoft.com/office/mac/drawingml/2011/main"/>
                            </a:ext>
                          </a:extLst>
                        </wps:spPr>
                        <wps:linkedTxbx id="3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91440" y="3413125"/>
                            <a:ext cx="1938020" cy="1558290"/>
                          </a:xfrm>
                          <a:prstGeom prst="rect">
                            <a:avLst/>
                          </a:prstGeom>
                          <a:noFill/>
                          <a:ln>
                            <a:noFill/>
                          </a:ln>
                          <a:effectLst/>
                          <a:extLst>
                            <a:ext uri="{C572A759-6A51-4108-AA02-DFA0A04FC94B}">
                              <ma14:wrappingTextBoxFlag xmlns:ma14="http://schemas.microsoft.com/office/mac/drawingml/2011/main"/>
                            </a:ext>
                          </a:extLst>
                        </wps:spPr>
                        <wps:linkedTxbx id="3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1282700" y="4970145"/>
                            <a:ext cx="746760" cy="156845"/>
                          </a:xfrm>
                          <a:prstGeom prst="rect">
                            <a:avLst/>
                          </a:prstGeom>
                          <a:noFill/>
                          <a:ln>
                            <a:noFill/>
                          </a:ln>
                          <a:effectLst/>
                          <a:extLst>
                            <a:ext uri="{C572A759-6A51-4108-AA02-DFA0A04FC94B}">
                              <ma14:wrappingTextBoxFlag xmlns:ma14="http://schemas.microsoft.com/office/mac/drawingml/2011/main"/>
                            </a:ext>
                          </a:extLst>
                        </wps:spPr>
                        <wps:linkedTxbx id="3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1282700" y="5125720"/>
                            <a:ext cx="746760" cy="156845"/>
                          </a:xfrm>
                          <a:prstGeom prst="rect">
                            <a:avLst/>
                          </a:prstGeom>
                          <a:noFill/>
                          <a:ln>
                            <a:noFill/>
                          </a:ln>
                          <a:effectLst/>
                          <a:extLst>
                            <a:ext uri="{C572A759-6A51-4108-AA02-DFA0A04FC94B}">
                              <ma14:wrappingTextBoxFlag xmlns:ma14="http://schemas.microsoft.com/office/mac/drawingml/2011/main"/>
                            </a:ext>
                          </a:extLst>
                        </wps:spPr>
                        <wps:linkedTxbx id="3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1282700" y="5281295"/>
                            <a:ext cx="746760" cy="157480"/>
                          </a:xfrm>
                          <a:prstGeom prst="rect">
                            <a:avLst/>
                          </a:prstGeom>
                          <a:noFill/>
                          <a:ln>
                            <a:noFill/>
                          </a:ln>
                          <a:effectLst/>
                          <a:extLst>
                            <a:ext uri="{C572A759-6A51-4108-AA02-DFA0A04FC94B}">
                              <ma14:wrappingTextBoxFlag xmlns:ma14="http://schemas.microsoft.com/office/mac/drawingml/2011/main"/>
                            </a:ext>
                          </a:extLst>
                        </wps:spPr>
                        <wps:linkedTxbx id="3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1282700" y="5437505"/>
                            <a:ext cx="746760" cy="156845"/>
                          </a:xfrm>
                          <a:prstGeom prst="rect">
                            <a:avLst/>
                          </a:prstGeom>
                          <a:noFill/>
                          <a:ln>
                            <a:noFill/>
                          </a:ln>
                          <a:effectLst/>
                          <a:extLst>
                            <a:ext uri="{C572A759-6A51-4108-AA02-DFA0A04FC94B}">
                              <ma14:wrappingTextBoxFlag xmlns:ma14="http://schemas.microsoft.com/office/mac/drawingml/2011/main"/>
                            </a:ext>
                          </a:extLst>
                        </wps:spPr>
                        <wps:linkedTxbx id="3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1282700" y="5593080"/>
                            <a:ext cx="746760" cy="156845"/>
                          </a:xfrm>
                          <a:prstGeom prst="rect">
                            <a:avLst/>
                          </a:prstGeom>
                          <a:noFill/>
                          <a:ln>
                            <a:noFill/>
                          </a:ln>
                          <a:effectLst/>
                          <a:extLst>
                            <a:ext uri="{C572A759-6A51-4108-AA02-DFA0A04FC94B}">
                              <ma14:wrappingTextBoxFlag xmlns:ma14="http://schemas.microsoft.com/office/mac/drawingml/2011/main"/>
                            </a:ext>
                          </a:extLst>
                        </wps:spPr>
                        <wps:linkedTxbx id="3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1282700" y="5748655"/>
                            <a:ext cx="746760" cy="156845"/>
                          </a:xfrm>
                          <a:prstGeom prst="rect">
                            <a:avLst/>
                          </a:prstGeom>
                          <a:noFill/>
                          <a:ln>
                            <a:noFill/>
                          </a:ln>
                          <a:effectLst/>
                          <a:extLst>
                            <a:ext uri="{C572A759-6A51-4108-AA02-DFA0A04FC94B}">
                              <ma14:wrappingTextBoxFlag xmlns:ma14="http://schemas.microsoft.com/office/mac/drawingml/2011/main"/>
                            </a:ext>
                          </a:extLst>
                        </wps:spPr>
                        <wps:linkedTxbx id="3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1282700" y="5904230"/>
                            <a:ext cx="746760" cy="156845"/>
                          </a:xfrm>
                          <a:prstGeom prst="rect">
                            <a:avLst/>
                          </a:prstGeom>
                          <a:noFill/>
                          <a:ln>
                            <a:noFill/>
                          </a:ln>
                          <a:effectLst/>
                          <a:extLst>
                            <a:ext uri="{C572A759-6A51-4108-AA02-DFA0A04FC94B}">
                              <ma14:wrappingTextBoxFlag xmlns:ma14="http://schemas.microsoft.com/office/mac/drawingml/2011/main"/>
                            </a:ext>
                          </a:extLst>
                        </wps:spPr>
                        <wps:linkedTxbx id="3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282700" y="6059805"/>
                            <a:ext cx="746760" cy="157480"/>
                          </a:xfrm>
                          <a:prstGeom prst="rect">
                            <a:avLst/>
                          </a:prstGeom>
                          <a:noFill/>
                          <a:ln>
                            <a:noFill/>
                          </a:ln>
                          <a:effectLst/>
                          <a:extLst>
                            <a:ext uri="{C572A759-6A51-4108-AA02-DFA0A04FC94B}">
                              <ma14:wrappingTextBoxFlag xmlns:ma14="http://schemas.microsoft.com/office/mac/drawingml/2011/main"/>
                            </a:ext>
                          </a:extLst>
                        </wps:spPr>
                        <wps:linkedTxbx id="3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5" o:spid="_x0000_s1113" style="position:absolute;margin-left:36pt;margin-top:28.8pt;width:167pt;height:495pt;z-index:251697207;mso-position-horizontal-relative:page;mso-position-vertical-relative:page" coordsize="2120900,6286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" mv:complextextbox="1">
                <v:shape id="Text Box 206" o:spid="_x0000_s1114" type="#_x0000_t202" style="position:absolute;width:2120900;height:6286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XrsxQAA&#10;ANwAAAAPAAAAZHJzL2Rvd25yZXYueG1sRI9Ba8JAFITvBf/D8oTe6q4ebEhdxYpKD0o19uDxkX0m&#10;odm3Ibua9N+7gtDjMDPfMLNFb2txo9ZXjjWMRwoEce5MxYWGn9PmLQHhA7LB2jFp+CMPi/ngZYap&#10;cR0f6ZaFQkQI+xQ1lCE0qZQ+L8miH7mGOHoX11oMUbaFNC12EW5rOVFqKi1WHBdKbGhVUv6bXa0G&#10;2vX2tE/e1+H787JV5+TQ7Uyh9euwX36ACNSH//Cz/WU0TNQUHmfiEZ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heuzFAAAA3AAAAA8AAAAAAAAAAAAAAAAAlwIAAGRycy9k&#10;b3ducmV2LnhtbFBLBQYAAAAABAAEAPUAAACJAwAAAAA=&#10;" mv:complextextbox="1" filled="f" stroked="f"/>
                <v:shape id="Text Box 277" o:spid="_x0000_s1115" type="#_x0000_t202" style="position:absolute;left:91440;top:45720;width:1938020;height:283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Text Box 278" inset="0,0,0,0">
                    <w:txbxContent>
                      <w:p w14:paraId="60ACFD37" w14:textId="77777777" w:rsidR="008A2738" w:rsidRPr="00DC7FE9" w:rsidRDefault="008A2738" w:rsidP="00AD7242">
                        <w:pPr>
                          <w:jc w:val="right"/>
                          <w:rPr>
                            <w:sz w:val="20"/>
                            <w:szCs w:val="20"/>
                          </w:rPr>
                        </w:pPr>
                        <w:r w:rsidRPr="00DC7FE9">
                          <w:rPr>
                            <w:sz w:val="20"/>
                            <w:szCs w:val="20"/>
                          </w:rPr>
                          <w:t xml:space="preserve">G.T. newsletter </w:t>
                        </w:r>
                      </w:p>
                      <w:p w14:paraId="677B235C" w14:textId="77777777" w:rsidR="008A2738" w:rsidRPr="00DC7FE9" w:rsidRDefault="008A2738" w:rsidP="00AD7242">
                        <w:pPr>
                          <w:jc w:val="right"/>
                          <w:rPr>
                            <w:sz w:val="20"/>
                            <w:szCs w:val="20"/>
                          </w:rPr>
                        </w:pPr>
                        <w:r w:rsidRPr="00DC7FE9">
                          <w:rPr>
                            <w:sz w:val="20"/>
                            <w:szCs w:val="20"/>
                          </w:rPr>
                          <w:t>Trey Goff Thursday 10/25/12</w:t>
                        </w:r>
                      </w:p>
                      <w:p w14:paraId="7A086E57" w14:textId="77777777" w:rsidR="008A2738" w:rsidRPr="00DC7FE9" w:rsidRDefault="008A2738" w:rsidP="00AD7242">
                        <w:pPr>
                          <w:jc w:val="right"/>
                          <w:rPr>
                            <w:sz w:val="20"/>
                            <w:szCs w:val="20"/>
                          </w:rPr>
                        </w:pPr>
                      </w:p>
                      <w:p w14:paraId="307DEB5B" w14:textId="77777777" w:rsidR="008A2738" w:rsidRPr="00DC7FE9" w:rsidRDefault="008A2738" w:rsidP="00AD7242">
                        <w:pPr>
                          <w:jc w:val="right"/>
                          <w:rPr>
                            <w:sz w:val="20"/>
                            <w:szCs w:val="20"/>
                          </w:rPr>
                        </w:pPr>
                      </w:p>
                      <w:p w14:paraId="69BABD53" w14:textId="50A063E0" w:rsidR="008A2738" w:rsidRPr="00187047" w:rsidRDefault="008A2738" w:rsidP="00AD7242">
                        <w:pPr>
                          <w:jc w:val="center"/>
                          <w:rPr>
                            <w:rFonts w:ascii="Arial Black" w:hAnsi="Arial Black"/>
                            <w:color w:val="FD9696" w:themeColor="accent2" w:themeTint="40"/>
                            <w:sz w:val="52"/>
                            <w:szCs w:val="52"/>
                          </w:rPr>
                        </w:pPr>
                        <w:r>
                          <w:rPr>
                            <w:rFonts w:ascii="Arial Black" w:hAnsi="Arial Black"/>
                            <w:color w:val="FD9696" w:themeColor="accent2" w:themeTint="40"/>
                            <w:sz w:val="52"/>
                            <w:szCs w:val="52"/>
                          </w:rPr>
                          <w:t xml:space="preserve">Brest cancer </w:t>
                        </w:r>
                        <w:r w:rsidRPr="0048481E">
                          <w:rPr>
                            <w:rFonts w:ascii="Arial Black" w:hAnsi="Arial Black"/>
                            <w:color w:val="FD9696" w:themeColor="accent2" w:themeTint="40"/>
                            <w:sz w:val="48"/>
                            <w:szCs w:val="52"/>
                          </w:rPr>
                          <w:t>awarenes</w:t>
                        </w:r>
                        <w:r w:rsidR="0048481E" w:rsidRPr="0048481E">
                          <w:rPr>
                            <w:rFonts w:ascii="Arial Black" w:hAnsi="Arial Black"/>
                            <w:color w:val="FD9696" w:themeColor="accent2" w:themeTint="40"/>
                            <w:sz w:val="48"/>
                            <w:szCs w:val="52"/>
                          </w:rPr>
                          <w:t>s</w:t>
                        </w:r>
                        <w:r w:rsidRPr="00187047">
                          <w:rPr>
                            <w:rFonts w:ascii="Arial Black" w:hAnsi="Arial Black"/>
                            <w:color w:val="FD9696" w:themeColor="accent2" w:themeTint="40"/>
                            <w:sz w:val="52"/>
                            <w:szCs w:val="52"/>
                          </w:rPr>
                          <w:t xml:space="preserve"> month </w:t>
                        </w:r>
                      </w:p>
                      <w:p w14:paraId="3BFE0CFE" w14:textId="77777777" w:rsidR="008A2738" w:rsidRPr="00DC7FE9" w:rsidRDefault="008A2738" w:rsidP="00AD7242">
                        <w:pPr>
                          <w:jc w:val="center"/>
                          <w:rPr>
                            <w:sz w:val="20"/>
                            <w:szCs w:val="20"/>
                          </w:rPr>
                        </w:pPr>
                      </w:p>
                      <w:p w14:paraId="1C453F12" w14:textId="77777777" w:rsidR="008A2738" w:rsidRPr="00DC7FE9" w:rsidRDefault="008A2738" w:rsidP="00AD7242">
                        <w:pPr>
                          <w:rPr>
                            <w:rFonts w:eastAsia="Times New Roman" w:cs="Times New Roman"/>
                            <w:noProof/>
                            <w:sz w:val="20"/>
                            <w:szCs w:val="20"/>
                          </w:rPr>
                        </w:pPr>
                        <w:r w:rsidRPr="00DC7FE9">
                          <w:rPr>
                            <w:sz w:val="20"/>
                            <w:szCs w:val="20"/>
                          </w:rPr>
                          <w:t>October is national breast cancer awareness month (NBCAM). It an annual international health campaign for the woman who has or had breast cancer and to raise to find a cure for breast cancer. NBCAM was founded in 1985 as</w:t>
                        </w:r>
                        <w:r w:rsidRPr="00DC7FE9">
                          <w:rPr>
                            <w:rFonts w:eastAsia="Times New Roman" w:cs="Times New Roman"/>
                            <w:color w:val="000000"/>
                            <w:sz w:val="20"/>
                            <w:szCs w:val="20"/>
                            <w:shd w:val="clear" w:color="auto" w:fill="FFFFFF"/>
                          </w:rPr>
                          <w:t xml:space="preserve"> a partnership between the </w:t>
                        </w:r>
                        <w:hyperlink r:id="rId34" w:tooltip="American Cancer Society" w:history="1">
                          <w:r w:rsidRPr="00DC7FE9">
                            <w:rPr>
                              <w:rFonts w:eastAsia="Times New Roman" w:cs="Times New Roman"/>
                              <w:color w:val="0B0080"/>
                              <w:sz w:val="20"/>
                              <w:szCs w:val="20"/>
                              <w:shd w:val="clear" w:color="auto" w:fill="FFFFFF"/>
                            </w:rPr>
                            <w:t>American Cancer Society</w:t>
                          </w:r>
                        </w:hyperlink>
                        <w:r w:rsidRPr="00DC7FE9">
                          <w:rPr>
                            <w:rFonts w:eastAsia="Times New Roman" w:cs="Times New Roman"/>
                            <w:sz w:val="20"/>
                            <w:szCs w:val="20"/>
                          </w:rPr>
                          <w:t xml:space="preserve"> and Imperial Chemical Industries. October became NBCAM when NBCA was founded in 1985 during the month of October. The founder, Susan G. Komen, also had breast cancer at the age of 24.</w:t>
                        </w:r>
                      </w:p>
                      <w:p w14:paraId="2791645E" w14:textId="07F2E99A" w:rsidR="008A2738" w:rsidRPr="007A2518" w:rsidRDefault="008A2738" w:rsidP="00DC2997">
                        <w:pPr>
                          <w:rPr>
                            <w:rFonts w:eastAsia="Times New Roman" w:cs="Times New Roman"/>
                            <w:noProof/>
                            <w:sz w:val="20"/>
                            <w:szCs w:val="20"/>
                          </w:rPr>
                        </w:pPr>
                        <w:r>
                          <w:rPr>
                            <w:rFonts w:eastAsia="Times New Roman" w:cs="Times New Roman"/>
                            <w:noProof/>
                          </w:rPr>
                          <w:drawing>
                            <wp:inline distT="0" distB="0" distL="0" distR="0" wp14:anchorId="0CF880E1" wp14:editId="3474F99A">
                              <wp:extent cx="939800" cy="1905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jpeg"/>
                                      <pic:cNvPicPr/>
                                    </pic:nvPicPr>
                                    <pic:blipFill>
                                      <a:blip r:embed="rId33">
                                        <a:extLst>
                                          <a:ext uri="{28A0092B-C50C-407E-A947-70E740481C1C}">
                                            <a14:useLocalDpi xmlns:a14="http://schemas.microsoft.com/office/drawing/2010/main" val="0"/>
                                          </a:ext>
                                        </a:extLst>
                                      </a:blip>
                                      <a:stretch>
                                        <a:fillRect/>
                                      </a:stretch>
                                    </pic:blipFill>
                                    <pic:spPr>
                                      <a:xfrm>
                                        <a:off x="0" y="0"/>
                                        <a:ext cx="939800" cy="1905000"/>
                                      </a:xfrm>
                                      <a:prstGeom prst="rect">
                                        <a:avLst/>
                                      </a:prstGeom>
                                    </pic:spPr>
                                  </pic:pic>
                                </a:graphicData>
                              </a:graphic>
                            </wp:inline>
                          </w:drawing>
                        </w:r>
                      </w:p>
                    </w:txbxContent>
                  </v:textbox>
                </v:shape>
                <v:shape id="Text Box 278" o:spid="_x0000_s1116" type="#_x0000_t202" style="position:absolute;left:91440;top:328295;width:1938020;height:283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279" inset="0,0,0,0">
                    <w:txbxContent/>
                  </v:textbox>
                </v:shape>
                <v:shape id="Text Box 279" o:spid="_x0000_s1117" type="#_x0000_t202" style="position:absolute;left:91440;top:610870;width:1938020;height:284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zxQAA&#10;ANwAAAAPAAAAZHJzL2Rvd25yZXYueG1sRI9Ba8JAFITvBf/D8oTe6kYP1kRXEWlBKEhjevD4zD6T&#10;xezbmF01/vtuQehxmJlvmMWqt424UeeNYwXjUQKCuHTacKXgp/h8m4HwAVlj45gUPMjDajl4WWCm&#10;3Z1zuu1DJSKEfYYK6hDaTEpf1mTRj1xLHL2T6yyGKLtK6g7vEW4bOUmSqbRoOC7U2NKmpvK8v1oF&#10;6wPnH+ayO37np9wURZrw1/Ss1OuwX89BBOrDf/jZ3moFk/c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H6nPFAAAA3AAAAA8AAAAAAAAAAAAAAAAAlwIAAGRycy9k&#10;b3ducmV2LnhtbFBLBQYAAAAABAAEAPUAAACJAwAAAAA=&#10;" filled="f" stroked="f">
                  <v:textbox style="mso-next-textbox:#Text Box 280" inset="0,0,0,0">
                    <w:txbxContent/>
                  </v:textbox>
                </v:shape>
                <v:shape id="Text Box 280" o:spid="_x0000_s1118" type="#_x0000_t202" style="position:absolute;left:91440;top:894080;width:1938020;height:283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style="mso-next-textbox:#Text Box 281" inset="0,0,0,0">
                    <w:txbxContent/>
                  </v:textbox>
                </v:shape>
                <v:shape id="Text Box 281" o:spid="_x0000_s1119" type="#_x0000_t202" style="position:absolute;left:91440;top:1176655;width:1938020;height:1955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2" inset="0,0,0,0">
                    <w:txbxContent/>
                  </v:textbox>
                </v:shape>
                <v:shape id="Text Box 282" o:spid="_x0000_s1120" type="#_x0000_t202" style="position:absolute;left:91440;top:3130550;width:1938020;height:283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gglxAAA&#10;ANwAAAAPAAAAZHJzL2Rvd25yZXYueG1sRI9Ba8JAFITvBf/D8gRvdWMOYqOriCgUhNIYDx6f2Wey&#10;mH0bs1tN/31XEHocZuYbZrHqbSPu1HnjWMFknIAgLp02XCk4Frv3GQgfkDU2jknBL3lYLQdvC8y0&#10;e3BO90OoRISwz1BBHUKbSenLmiz6sWuJo3dxncUQZVdJ3eEjwm0j0ySZSouG40KNLW1qKq+HH6tg&#10;feJ8a25f5+/8kpui+Eh4P70qNRr26zmIQH34D7/an1pBOkvheS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YIJcQAAADcAAAADwAAAAAAAAAAAAAAAACXAgAAZHJzL2Rv&#10;d25yZXYueG1sUEsFBgAAAAAEAAQA9QAAAIgDAAAAAA==&#10;" filled="f" stroked="f">
                  <v:textbox style="mso-next-textbox:#Text Box 283" inset="0,0,0,0">
                    <w:txbxContent/>
                  </v:textbox>
                </v:shape>
                <v:shape id="Text Box 283" o:spid="_x0000_s1121" type="#_x0000_t202" style="position:absolute;left:91440;top:3413125;width:1938020;height:155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2+xAAA&#10;ANwAAAAPAAAAZHJzL2Rvd25yZXYueG1sRI9Ba8JAFITvgv9heQVvuqmC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tvsQAAADcAAAADwAAAAAAAAAAAAAAAACXAgAAZHJzL2Rv&#10;d25yZXYueG1sUEsFBgAAAAAEAAQA9QAAAIgDAAAAAA==&#10;" filled="f" stroked="f">
                  <v:textbox style="mso-next-textbox:#Text Box 284" inset="0,0,0,0">
                    <w:txbxContent/>
                  </v:textbox>
                </v:shape>
                <v:shape id="Text Box 284" o:spid="_x0000_s1122" type="#_x0000_t202" style="position:absolute;left:1282700;top:4970145;width:7467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5" inset="0,0,0,0">
                    <w:txbxContent/>
                  </v:textbox>
                </v:shape>
                <v:shape id="Text Box 285" o:spid="_x0000_s1123" type="#_x0000_t202" style="position:absolute;left:1282700;top:5125720;width:7467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124" type="#_x0000_t202" style="position:absolute;left:1282700;top:5281295;width:74676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style="mso-next-textbox:#Text Box 287" inset="0,0,0,0">
                    <w:txbxContent/>
                  </v:textbox>
                </v:shape>
                <v:shape id="Text Box 287" o:spid="_x0000_s1125" type="#_x0000_t202" style="position:absolute;left:1282700;top:5437505;width:7467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64" inset="0,0,0,0">
                    <w:txbxContent/>
                  </v:textbox>
                </v:shape>
                <v:shape id="Text Box 64" o:spid="_x0000_s1126" type="#_x0000_t202" style="position:absolute;left:1282700;top:5593080;width:7467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7" inset="0,0,0,0">
                    <w:txbxContent/>
                  </v:textbox>
                </v:shape>
                <v:shape id="Text Box 67" o:spid="_x0000_s1127" type="#_x0000_t202" style="position:absolute;left:1282700;top:5748655;width:7467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9" inset="0,0,0,0">
                    <w:txbxContent/>
                  </v:textbox>
                </v:shape>
                <v:shape id="Text Box 69" o:spid="_x0000_s1128" type="#_x0000_t202" style="position:absolute;left:1282700;top:5904230;width:746760;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3" inset="0,0,0,0">
                    <w:txbxContent/>
                  </v:textbox>
                </v:shape>
                <v:shape id="Text Box 73" o:spid="_x0000_s1129" type="#_x0000_t202" style="position:absolute;left:1282700;top:6059805;width:74676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inset="0,0,0,0">
                    <w:txbxContent/>
                  </v:textbox>
                </v:shape>
                <w10:wrap type="through" anchorx="page" anchory="page"/>
              </v:group>
            </w:pict>
          </mc:Fallback>
        </mc:AlternateContent>
      </w:r>
      <w:r w:rsidR="00187047">
        <w:rPr>
          <w:noProof/>
        </w:rPr>
        <mc:AlternateContent>
          <mc:Choice Requires="wps">
            <w:drawing>
              <wp:anchor distT="0" distB="0" distL="114300" distR="114300" simplePos="0" relativeHeight="251702327" behindDoc="0" locked="0" layoutInCell="1" allowOverlap="1" wp14:anchorId="6929F59D" wp14:editId="06F71CF9">
                <wp:simplePos x="0" y="0"/>
                <wp:positionH relativeFrom="page">
                  <wp:posOffset>3225800</wp:posOffset>
                </wp:positionH>
                <wp:positionV relativeFrom="page">
                  <wp:posOffset>5422900</wp:posOffset>
                </wp:positionV>
                <wp:extent cx="297815" cy="914400"/>
                <wp:effectExtent l="0" t="0" r="0" b="0"/>
                <wp:wrapThrough wrapText="bothSides">
                  <wp:wrapPolygon edited="0">
                    <wp:start x="1842" y="0"/>
                    <wp:lineTo x="1842" y="21000"/>
                    <wp:lineTo x="18422" y="21000"/>
                    <wp:lineTo x="18422" y="0"/>
                    <wp:lineTo x="1842" y="0"/>
                  </wp:wrapPolygon>
                </wp:wrapThrough>
                <wp:docPr id="212" name="Text Box 2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25BFE5" w14:textId="77777777" w:rsidR="008A2738" w:rsidRDefault="008A27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2" o:spid="_x0000_s1130" type="#_x0000_t202" style="position:absolute;margin-left:254pt;margin-top:427pt;width:23.45pt;height:1in;z-index:25170232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" mv:complextextbox="1" filled="f" stroked="f">
                <v:textbox>
                  <w:txbxContent>
                    <w:p w14:paraId="6225BFE5" w14:textId="77777777" w:rsidR="008A2738" w:rsidRDefault="008A2738"/>
                  </w:txbxContent>
                </v:textbox>
                <w10:wrap type="through" anchorx="page" anchory="page"/>
              </v:shape>
            </w:pict>
          </mc:Fallback>
        </mc:AlternateContent>
      </w:r>
      <w:r w:rsidR="00187047">
        <w:rPr>
          <w:noProof/>
        </w:rPr>
        <mc:AlternateContent>
          <mc:Choice Requires="wps">
            <w:drawing>
              <wp:anchor distT="0" distB="0" distL="114300" distR="114300" simplePos="0" relativeHeight="251701303" behindDoc="0" locked="0" layoutInCell="1" allowOverlap="1" wp14:anchorId="02D122B0" wp14:editId="511F25D1">
                <wp:simplePos x="0" y="0"/>
                <wp:positionH relativeFrom="page">
                  <wp:posOffset>5116830</wp:posOffset>
                </wp:positionH>
                <wp:positionV relativeFrom="page">
                  <wp:posOffset>365760</wp:posOffset>
                </wp:positionV>
                <wp:extent cx="2058670" cy="6080760"/>
                <wp:effectExtent l="0" t="0" r="0" b="0"/>
                <wp:wrapThrough wrapText="bothSides">
                  <wp:wrapPolygon edited="0">
                    <wp:start x="267" y="0"/>
                    <wp:lineTo x="267" y="21474"/>
                    <wp:lineTo x="21054" y="21474"/>
                    <wp:lineTo x="21054" y="0"/>
                    <wp:lineTo x="267" y="0"/>
                  </wp:wrapPolygon>
                </wp:wrapThrough>
                <wp:docPr id="211" name="Text Box 211"/>
                <wp:cNvGraphicFramePr/>
                <a:graphic xmlns:a="http://schemas.openxmlformats.org/drawingml/2006/main">
                  <a:graphicData uri="http://schemas.microsoft.com/office/word/2010/wordprocessingShape">
                    <wps:wsp>
                      <wps:cNvSpPr txBox="1"/>
                      <wps:spPr>
                        <a:xfrm>
                          <a:off x="0" y="0"/>
                          <a:ext cx="2058670" cy="6080760"/>
                        </a:xfrm>
                        <a:prstGeom prst="rect">
                          <a:avLst/>
                        </a:prstGeom>
                        <a:noFill/>
                        <a:ln>
                          <a:noFill/>
                        </a:ln>
                        <a:effectLst/>
                        <a:extLst>
                          <a:ext uri="{C572A759-6A51-4108-AA02-DFA0A04FC94B}">
                            <ma14:wrappingTextBoxFlag xmlns:ma14="http://schemas.microsoft.com/office/mac/drawingml/2011/main" val="1"/>
                          </a:ext>
                        </a:extLst>
                      </wps:spPr>
                      <wps:txbx>
                        <w:txbxContent>
                          <w:p w14:paraId="6F6BB123" w14:textId="77777777" w:rsidR="008A2738" w:rsidRPr="006E57DB" w:rsidRDefault="008A2738" w:rsidP="00187047">
                            <w:pPr>
                              <w:jc w:val="right"/>
                              <w:rPr>
                                <w:sz w:val="32"/>
                                <w:szCs w:val="32"/>
                              </w:rPr>
                            </w:pPr>
                            <w:r w:rsidRPr="006E57DB">
                              <w:rPr>
                                <w:sz w:val="32"/>
                                <w:szCs w:val="32"/>
                              </w:rPr>
                              <w:t>Paige, Rives, and Riley</w:t>
                            </w:r>
                          </w:p>
                          <w:p w14:paraId="11776BB3" w14:textId="77777777" w:rsidR="008A2738" w:rsidRDefault="008A2738" w:rsidP="00187047">
                            <w:pPr>
                              <w:rPr>
                                <w:sz w:val="36"/>
                                <w:szCs w:val="36"/>
                              </w:rPr>
                            </w:pPr>
                          </w:p>
                          <w:p w14:paraId="2D6B7FBB" w14:textId="77777777" w:rsidR="008A2738" w:rsidRDefault="008A2738" w:rsidP="00187047">
                            <w:pPr>
                              <w:rPr>
                                <w:sz w:val="36"/>
                                <w:szCs w:val="36"/>
                              </w:rPr>
                            </w:pPr>
                            <w:r>
                              <w:rPr>
                                <w:sz w:val="36"/>
                                <w:szCs w:val="36"/>
                              </w:rPr>
                              <w:t>Fall Festival- G.T. Booth</w:t>
                            </w:r>
                          </w:p>
                          <w:p w14:paraId="100FEA46" w14:textId="77777777" w:rsidR="008A2738" w:rsidRDefault="008A2738" w:rsidP="00187047">
                            <w:pPr>
                              <w:rPr>
                                <w:sz w:val="36"/>
                                <w:szCs w:val="36"/>
                              </w:rPr>
                            </w:pPr>
                          </w:p>
                          <w:p w14:paraId="4D9B41E4" w14:textId="77777777" w:rsidR="008A2738" w:rsidRPr="00290A71" w:rsidRDefault="008A2738" w:rsidP="008A2738">
                            <w:pPr>
                              <w:rPr>
                                <w:sz w:val="36"/>
                                <w:szCs w:val="36"/>
                              </w:rPr>
                            </w:pPr>
                            <w:r>
                              <w:rPr>
                                <w:sz w:val="36"/>
                                <w:szCs w:val="36"/>
                              </w:rPr>
                              <w:tab/>
                            </w:r>
                            <w:r>
                              <w:rPr>
                                <w:sz w:val="32"/>
                                <w:szCs w:val="36"/>
                              </w:rPr>
                              <w:t xml:space="preserve">The Fall Festival is coming up. It is on October </w:t>
                            </w:r>
                            <w:proofErr w:type="gramStart"/>
                            <w:r>
                              <w:rPr>
                                <w:sz w:val="32"/>
                                <w:szCs w:val="36"/>
                              </w:rPr>
                              <w:t>29</w:t>
                            </w:r>
                            <w:r w:rsidRPr="00C67DC1">
                              <w:rPr>
                                <w:sz w:val="32"/>
                                <w:szCs w:val="36"/>
                                <w:vertAlign w:val="superscript"/>
                              </w:rPr>
                              <w:t>th</w:t>
                            </w:r>
                            <w:r>
                              <w:rPr>
                                <w:sz w:val="32"/>
                                <w:szCs w:val="36"/>
                              </w:rPr>
                              <w:t>,</w:t>
                            </w:r>
                            <w:proofErr w:type="gramEnd"/>
                            <w:r>
                              <w:rPr>
                                <w:sz w:val="32"/>
                                <w:szCs w:val="36"/>
                              </w:rPr>
                              <w:t xml:space="preserve"> from 6-8 PM. G.T. will have a booth in it. We will sell baked goods, hot coco, and frozen Frappuccino’s. 8</w:t>
                            </w:r>
                            <w:r w:rsidRPr="00C67DC1">
                              <w:rPr>
                                <w:sz w:val="32"/>
                                <w:szCs w:val="36"/>
                                <w:vertAlign w:val="superscript"/>
                              </w:rPr>
                              <w:t>th</w:t>
                            </w:r>
                            <w:r>
                              <w:rPr>
                                <w:sz w:val="32"/>
                                <w:szCs w:val="36"/>
                                <w:vertAlign w:val="superscript"/>
                              </w:rPr>
                              <w:t xml:space="preserve"> </w:t>
                            </w:r>
                            <w:r>
                              <w:rPr>
                                <w:sz w:val="32"/>
                                <w:szCs w:val="36"/>
                              </w:rPr>
                              <w:t xml:space="preserve">grade students will be running the booth. We will be working in </w:t>
                            </w:r>
                            <w:proofErr w:type="gramStart"/>
                            <w:r>
                              <w:rPr>
                                <w:sz w:val="32"/>
                                <w:szCs w:val="36"/>
                              </w:rPr>
                              <w:t>30 minute</w:t>
                            </w:r>
                            <w:proofErr w:type="gramEnd"/>
                            <w:r>
                              <w:rPr>
                                <w:sz w:val="32"/>
                                <w:szCs w:val="36"/>
                              </w:rPr>
                              <w:t xml:space="preserve"> shifts.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131" type="#_x0000_t202" style="position:absolute;margin-left:402.9pt;margin-top:28.8pt;width:162.1pt;height:478.8pt;z-index:251701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" mv:complextextbox="1" filled="f" stroked="f">
                <v:textbox>
                  <w:txbxContent>
                    <w:p w14:paraId="6F6BB123" w14:textId="77777777" w:rsidR="008A2738" w:rsidRPr="006E57DB" w:rsidRDefault="008A2738" w:rsidP="00187047">
                      <w:pPr>
                        <w:jc w:val="right"/>
                        <w:rPr>
                          <w:sz w:val="32"/>
                          <w:szCs w:val="32"/>
                        </w:rPr>
                      </w:pPr>
                      <w:r w:rsidRPr="006E57DB">
                        <w:rPr>
                          <w:sz w:val="32"/>
                          <w:szCs w:val="32"/>
                        </w:rPr>
                        <w:t>Paige, Rives, and Riley</w:t>
                      </w:r>
                    </w:p>
                    <w:p w14:paraId="11776BB3" w14:textId="77777777" w:rsidR="008A2738" w:rsidRDefault="008A2738" w:rsidP="00187047">
                      <w:pPr>
                        <w:rPr>
                          <w:sz w:val="36"/>
                          <w:szCs w:val="36"/>
                        </w:rPr>
                      </w:pPr>
                    </w:p>
                    <w:p w14:paraId="2D6B7FBB" w14:textId="77777777" w:rsidR="008A2738" w:rsidRDefault="008A2738" w:rsidP="00187047">
                      <w:pPr>
                        <w:rPr>
                          <w:sz w:val="36"/>
                          <w:szCs w:val="36"/>
                        </w:rPr>
                      </w:pPr>
                      <w:r>
                        <w:rPr>
                          <w:sz w:val="36"/>
                          <w:szCs w:val="36"/>
                        </w:rPr>
                        <w:t>Fall Festival- G.T. Booth</w:t>
                      </w:r>
                    </w:p>
                    <w:p w14:paraId="100FEA46" w14:textId="77777777" w:rsidR="008A2738" w:rsidRDefault="008A2738" w:rsidP="00187047">
                      <w:pPr>
                        <w:rPr>
                          <w:sz w:val="36"/>
                          <w:szCs w:val="36"/>
                        </w:rPr>
                      </w:pPr>
                    </w:p>
                    <w:p w14:paraId="4D9B41E4" w14:textId="77777777" w:rsidR="008A2738" w:rsidRPr="00290A71" w:rsidRDefault="008A2738" w:rsidP="008A2738">
                      <w:pPr>
                        <w:rPr>
                          <w:sz w:val="36"/>
                          <w:szCs w:val="36"/>
                        </w:rPr>
                      </w:pPr>
                      <w:r>
                        <w:rPr>
                          <w:sz w:val="36"/>
                          <w:szCs w:val="36"/>
                        </w:rPr>
                        <w:tab/>
                      </w:r>
                      <w:r>
                        <w:rPr>
                          <w:sz w:val="32"/>
                          <w:szCs w:val="36"/>
                        </w:rPr>
                        <w:t xml:space="preserve">The Fall Festival is coming up. It is on October </w:t>
                      </w:r>
                      <w:proofErr w:type="gramStart"/>
                      <w:r>
                        <w:rPr>
                          <w:sz w:val="32"/>
                          <w:szCs w:val="36"/>
                        </w:rPr>
                        <w:t>29</w:t>
                      </w:r>
                      <w:r w:rsidRPr="00C67DC1">
                        <w:rPr>
                          <w:sz w:val="32"/>
                          <w:szCs w:val="36"/>
                          <w:vertAlign w:val="superscript"/>
                        </w:rPr>
                        <w:t>th</w:t>
                      </w:r>
                      <w:r>
                        <w:rPr>
                          <w:sz w:val="32"/>
                          <w:szCs w:val="36"/>
                        </w:rPr>
                        <w:t>,</w:t>
                      </w:r>
                      <w:proofErr w:type="gramEnd"/>
                      <w:r>
                        <w:rPr>
                          <w:sz w:val="32"/>
                          <w:szCs w:val="36"/>
                        </w:rPr>
                        <w:t xml:space="preserve"> from 6-8 PM. G.T. will have a booth in it. We will sell baked goods, hot coco, and frozen Frappuccino’s. 8</w:t>
                      </w:r>
                      <w:r w:rsidRPr="00C67DC1">
                        <w:rPr>
                          <w:sz w:val="32"/>
                          <w:szCs w:val="36"/>
                          <w:vertAlign w:val="superscript"/>
                        </w:rPr>
                        <w:t>th</w:t>
                      </w:r>
                      <w:r>
                        <w:rPr>
                          <w:sz w:val="32"/>
                          <w:szCs w:val="36"/>
                          <w:vertAlign w:val="superscript"/>
                        </w:rPr>
                        <w:t xml:space="preserve"> </w:t>
                      </w:r>
                      <w:r>
                        <w:rPr>
                          <w:sz w:val="32"/>
                          <w:szCs w:val="36"/>
                        </w:rPr>
                        <w:t xml:space="preserve">grade students will be running the booth. We will be working in </w:t>
                      </w:r>
                      <w:proofErr w:type="gramStart"/>
                      <w:r>
                        <w:rPr>
                          <w:sz w:val="32"/>
                          <w:szCs w:val="36"/>
                        </w:rPr>
                        <w:t>30 minute</w:t>
                      </w:r>
                      <w:proofErr w:type="gramEnd"/>
                      <w:r>
                        <w:rPr>
                          <w:sz w:val="32"/>
                          <w:szCs w:val="36"/>
                        </w:rPr>
                        <w:t xml:space="preserve"> shifts.</w:t>
                      </w:r>
                    </w:p>
                  </w:txbxContent>
                </v:textbox>
                <w10:wrap type="through" anchorx="page" anchory="page"/>
              </v:shape>
            </w:pict>
          </mc:Fallback>
        </mc:AlternateContent>
      </w:r>
      <w:r w:rsidR="00187047">
        <w:rPr>
          <w:noProof/>
        </w:rPr>
        <mc:AlternateContent>
          <mc:Choice Requires="wps">
            <w:drawing>
              <wp:anchor distT="0" distB="0" distL="114300" distR="114300" simplePos="0" relativeHeight="251699255" behindDoc="0" locked="0" layoutInCell="1" allowOverlap="1" wp14:anchorId="7A671012" wp14:editId="32FAA6F5">
                <wp:simplePos x="0" y="0"/>
                <wp:positionH relativeFrom="page">
                  <wp:posOffset>5486400</wp:posOffset>
                </wp:positionH>
                <wp:positionV relativeFrom="page">
                  <wp:posOffset>889000</wp:posOffset>
                </wp:positionV>
                <wp:extent cx="297815" cy="914400"/>
                <wp:effectExtent l="0" t="0" r="0" b="0"/>
                <wp:wrapThrough wrapText="bothSides">
                  <wp:wrapPolygon edited="0">
                    <wp:start x="600" y="0"/>
                    <wp:lineTo x="600" y="21000"/>
                    <wp:lineTo x="20400" y="21000"/>
                    <wp:lineTo x="20400" y="0"/>
                    <wp:lineTo x="600" y="0"/>
                  </wp:wrapPolygon>
                </wp:wrapThrough>
                <wp:docPr id="210" name="Text Box 2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4FC403" w14:textId="77777777" w:rsidR="008A2738" w:rsidRDefault="008A27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132" type="#_x0000_t202" style="position:absolute;margin-left:6in;margin-top:70pt;width:23.45pt;height:1in;z-index:25169925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" mv:complextextbox="1" filled="f" stroked="f">
                <v:textbox>
                  <w:txbxContent>
                    <w:p w14:paraId="634FC403" w14:textId="77777777" w:rsidR="008A2738" w:rsidRDefault="008A2738"/>
                  </w:txbxContent>
                </v:textbox>
                <w10:wrap type="through" anchorx="page" anchory="page"/>
              </v:shape>
            </w:pict>
          </mc:Fallback>
        </mc:AlternateContent>
      </w:r>
      <w:r w:rsidR="008E2E6E">
        <w:rPr>
          <w:noProof/>
        </w:rPr>
        <mc:AlternateContent>
          <mc:Choice Requires="wpg">
            <w:drawing>
              <wp:anchor distT="0" distB="0" distL="114300" distR="114300" simplePos="0" relativeHeight="251698231" behindDoc="0" locked="0" layoutInCell="1" allowOverlap="1" wp14:anchorId="0EA14884" wp14:editId="026EBDED">
                <wp:simplePos x="0" y="0"/>
                <wp:positionH relativeFrom="page">
                  <wp:posOffset>685800</wp:posOffset>
                </wp:positionH>
                <wp:positionV relativeFrom="page">
                  <wp:posOffset>5486400</wp:posOffset>
                </wp:positionV>
                <wp:extent cx="996315" cy="2286000"/>
                <wp:effectExtent l="0" t="0" r="0" b="0"/>
                <wp:wrapThrough wrapText="bothSides">
                  <wp:wrapPolygon edited="0">
                    <wp:start x="551" y="0"/>
                    <wp:lineTo x="551" y="21360"/>
                    <wp:lineTo x="20375" y="21360"/>
                    <wp:lineTo x="20375" y="0"/>
                    <wp:lineTo x="551" y="0"/>
                  </wp:wrapPolygon>
                </wp:wrapThrough>
                <wp:docPr id="78" name="Group 78"/>
                <wp:cNvGraphicFramePr/>
                <a:graphic xmlns:a="http://schemas.openxmlformats.org/drawingml/2006/main">
                  <a:graphicData uri="http://schemas.microsoft.com/office/word/2010/wordprocessingGroup">
                    <wpg:wgp>
                      <wpg:cNvGrpSpPr/>
                      <wpg:grpSpPr>
                        <a:xfrm>
                          <a:off x="0" y="0"/>
                          <a:ext cx="996315" cy="2286000"/>
                          <a:chOff x="0" y="0"/>
                          <a:chExt cx="996315" cy="2286000"/>
                        </a:xfrm>
                        <a:extLst>
                          <a:ext uri="{0CCBE362-F206-4b92-989A-16890622DB6E}">
                            <ma14:wrappingTextBoxFlag xmlns:ma14="http://schemas.microsoft.com/office/mac/drawingml/2011/main" val="1"/>
                          </a:ext>
                        </a:extLst>
                      </wpg:grpSpPr>
                      <wps:wsp>
                        <wps:cNvPr id="208" name="Text Box 208"/>
                        <wps:cNvSpPr txBox="1"/>
                        <wps:spPr>
                          <a:xfrm>
                            <a:off x="0" y="0"/>
                            <a:ext cx="996315" cy="2286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6" name="Text Box 76"/>
                        <wps:cNvSpPr txBox="1"/>
                        <wps:spPr>
                          <a:xfrm>
                            <a:off x="91440" y="45720"/>
                            <a:ext cx="813435" cy="1779270"/>
                          </a:xfrm>
                          <a:prstGeom prst="rect">
                            <a:avLst/>
                          </a:prstGeom>
                          <a:noFill/>
                          <a:ln>
                            <a:noFill/>
                          </a:ln>
                          <a:effectLst/>
                          <a:extLst>
                            <a:ext uri="{C572A759-6A51-4108-AA02-DFA0A04FC94B}">
                              <ma14:wrappingTextBoxFlag xmlns:ma14="http://schemas.microsoft.com/office/mac/drawingml/2011/main"/>
                            </a:ext>
                          </a:extLst>
                        </wps:spPr>
                        <wps:txbx>
                          <w:txbxContent>
                            <w:p w14:paraId="725F233A" w14:textId="162E4B96" w:rsidR="008A2738" w:rsidRDefault="008A2738">
                              <w:r>
                                <w:rPr>
                                  <w:rFonts w:eastAsia="Times New Roman" w:cs="Times New Roman"/>
                                  <w:noProof/>
                                </w:rPr>
                                <w:drawing>
                                  <wp:inline distT="0" distB="0" distL="0" distR="0" wp14:anchorId="0916846D" wp14:editId="65CA3592">
                                    <wp:extent cx="813240" cy="1648460"/>
                                    <wp:effectExtent l="0" t="0" r="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jpeg"/>
                                            <pic:cNvPicPr/>
                                          </pic:nvPicPr>
                                          <pic:blipFill>
                                            <a:blip r:embed="rId33">
                                              <a:extLst>
                                                <a:ext uri="{28A0092B-C50C-407E-A947-70E740481C1C}">
                                                  <a14:useLocalDpi xmlns:a14="http://schemas.microsoft.com/office/drawing/2010/main" val="0"/>
                                                </a:ext>
                                              </a:extLst>
                                            </a:blip>
                                            <a:stretch>
                                              <a:fillRect/>
                                            </a:stretch>
                                          </pic:blipFill>
                                          <pic:spPr>
                                            <a:xfrm>
                                              <a:off x="0" y="0"/>
                                              <a:ext cx="813240" cy="164846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8" o:spid="_x0000_s1133" style="position:absolute;margin-left:54pt;margin-top:6in;width:78.45pt;height:180pt;z-index:251698231;mso-position-horizontal-relative:page;mso-position-vertical-relative:page" coordsize="996315,228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" mv:complextextbox="1">
                <v:shape id="Text Box 208" o:spid="_x0000_s1134" type="#_x0000_t202" style="position:absolute;width:996315;height:22860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DQ6xAAA&#10;ANwAAAAPAAAAZHJzL2Rvd25yZXYueG1sRE9Na8JAEL0X/A/LCF5K3RhoLdFVVFAqeDEWobcxOybR&#10;7GzIrhr99e6h4PHxvsfT1lTiSo0rLSsY9CMQxJnVJecKfnfLj28QziNrrCyTgjs5mE46b2NMtL3x&#10;lq6pz0UIYZeggsL7OpHSZQUZdH1bEwfuaBuDPsAml7rBWwg3lYyj6EsaLDk0FFjToqDsnF6Mgs/l&#10;8HFo4/2qSt/vp7/D3q3P841SvW47G4Hw1PqX+N/9oxXEUVgbzoQjIC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4Q0OsQAAADcAAAADwAAAAAAAAAAAAAAAACXAgAAZHJzL2Rv&#10;d25yZXYueG1sUEsFBgAAAAAEAAQA9QAAAIgDAAAAAA==&#10;" mv:complextextbox="1" filled="f" stroked="f"/>
                <v:shape id="_x0000_s1135" type="#_x0000_t202" style="position:absolute;left:91440;top:45720;width:813435;height:177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inset="0,0,0,0">
                    <w:txbxContent>
                      <w:p w14:paraId="725F233A" w14:textId="162E4B96" w:rsidR="008A2738" w:rsidRDefault="008A2738">
                        <w:r>
                          <w:rPr>
                            <w:rFonts w:eastAsia="Times New Roman" w:cs="Times New Roman"/>
                            <w:noProof/>
                          </w:rPr>
                          <w:drawing>
                            <wp:inline distT="0" distB="0" distL="0" distR="0" wp14:anchorId="0916846D" wp14:editId="65CA3592">
                              <wp:extent cx="813240" cy="1648460"/>
                              <wp:effectExtent l="0" t="0" r="0" b="25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jpeg"/>
                                      <pic:cNvPicPr/>
                                    </pic:nvPicPr>
                                    <pic:blipFill>
                                      <a:blip r:embed="rId33">
                                        <a:extLst>
                                          <a:ext uri="{28A0092B-C50C-407E-A947-70E740481C1C}">
                                            <a14:useLocalDpi xmlns:a14="http://schemas.microsoft.com/office/drawing/2010/main" val="0"/>
                                          </a:ext>
                                        </a:extLst>
                                      </a:blip>
                                      <a:stretch>
                                        <a:fillRect/>
                                      </a:stretch>
                                    </pic:blipFill>
                                    <pic:spPr>
                                      <a:xfrm>
                                        <a:off x="0" y="0"/>
                                        <a:ext cx="813240" cy="1648460"/>
                                      </a:xfrm>
                                      <a:prstGeom prst="rect">
                                        <a:avLst/>
                                      </a:prstGeom>
                                    </pic:spPr>
                                  </pic:pic>
                                </a:graphicData>
                              </a:graphic>
                            </wp:inline>
                          </w:drawing>
                        </w:r>
                      </w:p>
                    </w:txbxContent>
                  </v:textbox>
                </v:shape>
                <w10:wrap type="through" anchorx="page" anchory="page"/>
              </v:group>
            </w:pict>
          </mc:Fallback>
        </mc:AlternateContent>
      </w:r>
      <w:r w:rsidR="000360C3">
        <w:rPr>
          <w:noProof/>
        </w:rPr>
        <mc:AlternateContent>
          <mc:Choice Requires="wps">
            <w:drawing>
              <wp:anchor distT="0" distB="0" distL="114300" distR="114300" simplePos="0" relativeHeight="251658276" behindDoc="0" locked="0" layoutInCell="1" allowOverlap="1" wp14:anchorId="2BFBFB62" wp14:editId="2515ECA7">
                <wp:simplePos x="0" y="0"/>
                <wp:positionH relativeFrom="page">
                  <wp:posOffset>5116830</wp:posOffset>
                </wp:positionH>
                <wp:positionV relativeFrom="page">
                  <wp:posOffset>365760</wp:posOffset>
                </wp:positionV>
                <wp:extent cx="2148840" cy="6080760"/>
                <wp:effectExtent l="0" t="0" r="0" b="15240"/>
                <wp:wrapTight wrapText="bothSides">
                  <wp:wrapPolygon edited="0">
                    <wp:start x="255" y="90"/>
                    <wp:lineTo x="255" y="21564"/>
                    <wp:lineTo x="20936" y="21564"/>
                    <wp:lineTo x="20936" y="90"/>
                    <wp:lineTo x="255" y="90"/>
                  </wp:wrapPolygon>
                </wp:wrapTight>
                <wp:docPr id="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608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9" seq="1"/>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6" type="#_x0000_t202" style="position:absolute;margin-left:402.9pt;margin-top:28.8pt;width:169.2pt;height:478.8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" mv:complextextbox="1" filled="f" stroked="f">
                <v:textbox inset=",7.2pt,,0">
                  <w:txbxContent/>
                </v:textbox>
                <w10:wrap type="tight" anchorx="page" anchory="page"/>
              </v:shape>
            </w:pict>
          </mc:Fallback>
        </mc:AlternateContent>
      </w:r>
      <w:r w:rsidR="000360C3">
        <w:rPr>
          <w:noProof/>
        </w:rPr>
        <mc:AlternateContent>
          <mc:Choice Requires="wps">
            <w:drawing>
              <wp:anchor distT="0" distB="0" distL="114300" distR="114300" simplePos="0" relativeHeight="251658250" behindDoc="0" locked="0" layoutInCell="1" allowOverlap="1" wp14:anchorId="159618BF" wp14:editId="45A20701">
                <wp:simplePos x="0" y="0"/>
                <wp:positionH relativeFrom="page">
                  <wp:posOffset>7269480</wp:posOffset>
                </wp:positionH>
                <wp:positionV relativeFrom="page">
                  <wp:posOffset>6723380</wp:posOffset>
                </wp:positionV>
                <wp:extent cx="137160" cy="2651760"/>
                <wp:effectExtent l="5080" t="5080" r="0" b="0"/>
                <wp:wrapNone/>
                <wp:docPr id="1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2651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572.4pt;margin-top:529.4pt;width:10.8pt;height:208.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" fillcolor="#900 [3204]" stroked="f" strokecolor="#4a7ebb" strokeweight="1.5pt">
                <v:shadow opacity="22938f" mv:blur="38100f" offset="0,2pt"/>
                <v:textbox inset=",7.2pt,,7.2pt"/>
                <w10:wrap anchorx="page" anchory="page"/>
              </v:rect>
            </w:pict>
          </mc:Fallback>
        </mc:AlternateContent>
      </w:r>
    </w:p>
    <w:p w14:paraId="0841DCF7" w14:textId="1B1175DA" w:rsidR="00E26512" w:rsidRDefault="00322568">
      <w:r w:rsidRPr="00322568">
        <w:rPr>
          <w:noProof/>
        </w:rPr>
        <w:lastRenderedPageBreak/>
        <mc:AlternateContent>
          <mc:Choice Requires="wps">
            <w:drawing>
              <wp:anchor distT="0" distB="0" distL="114300" distR="114300" simplePos="0" relativeHeight="251707447" behindDoc="0" locked="0" layoutInCell="1" allowOverlap="1" wp14:anchorId="07E2ED3D" wp14:editId="73F390E5">
                <wp:simplePos x="0" y="0"/>
                <wp:positionH relativeFrom="page">
                  <wp:posOffset>773430</wp:posOffset>
                </wp:positionH>
                <wp:positionV relativeFrom="page">
                  <wp:posOffset>1430020</wp:posOffset>
                </wp:positionV>
                <wp:extent cx="6409690" cy="2195195"/>
                <wp:effectExtent l="127000" t="762000" r="143510" b="751205"/>
                <wp:wrapThrough wrapText="bothSides">
                  <wp:wrapPolygon edited="0">
                    <wp:start x="21122" y="-421"/>
                    <wp:lineTo x="15854" y="-3814"/>
                    <wp:lineTo x="15517" y="62"/>
                    <wp:lineTo x="10290" y="-3816"/>
                    <wp:lineTo x="9953" y="60"/>
                    <wp:lineTo x="4726" y="-3818"/>
                    <wp:lineTo x="4389" y="58"/>
                    <wp:lineTo x="407" y="-2897"/>
                    <wp:lineTo x="70" y="979"/>
                    <wp:lineTo x="64" y="21346"/>
                    <wp:lineTo x="562" y="21716"/>
                    <wp:lineTo x="16319" y="21287"/>
                    <wp:lineTo x="21468" y="20981"/>
                    <wp:lineTo x="21479" y="12737"/>
                    <wp:lineTo x="21401" y="8554"/>
                    <wp:lineTo x="21454" y="-175"/>
                    <wp:lineTo x="21122" y="-421"/>
                  </wp:wrapPolygon>
                </wp:wrapThrough>
                <wp:docPr id="247" name="Text Box 247"/>
                <wp:cNvGraphicFramePr/>
                <a:graphic xmlns:a="http://schemas.openxmlformats.org/drawingml/2006/main">
                  <a:graphicData uri="http://schemas.microsoft.com/office/word/2010/wordprocessingShape">
                    <wps:wsp>
                      <wps:cNvSpPr txBox="1"/>
                      <wps:spPr>
                        <a:xfrm rot="20744577">
                          <a:off x="0" y="0"/>
                          <a:ext cx="6409690" cy="21951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9DB0A4" w14:textId="77777777" w:rsidR="00322568" w:rsidRPr="00DD0C27" w:rsidRDefault="00322568" w:rsidP="00322568">
                            <w:pPr>
                              <w:pBdr>
                                <w:top w:val="single" w:sz="48" w:space="1" w:color="000000" w:themeColor="text1"/>
                                <w:left w:val="single" w:sz="48" w:space="4" w:color="000000" w:themeColor="text1"/>
                                <w:bottom w:val="single" w:sz="48" w:space="1" w:color="000000" w:themeColor="text1"/>
                                <w:right w:val="single" w:sz="48" w:space="4" w:color="000000" w:themeColor="text1"/>
                              </w:pBdr>
                              <w:jc w:val="center"/>
                              <w:rPr>
                                <w:rFonts w:ascii="Chalkduster" w:hAnsi="Chalkduster"/>
                                <w:color w:val="333333" w:themeColor="accent6" w:themeShade="80"/>
                                <w:sz w:val="72"/>
                                <w:szCs w:val="72"/>
                              </w:rPr>
                            </w:pPr>
                            <w:r w:rsidRPr="00DD0C27">
                              <w:rPr>
                                <w:rFonts w:ascii="Chalkduster" w:hAnsi="Chalkduster"/>
                                <w:color w:val="333333" w:themeColor="accent6" w:themeShade="80"/>
                                <w:sz w:val="72"/>
                                <w:szCs w:val="72"/>
                              </w:rPr>
                              <w:t>Decorative Pumpkin</w:t>
                            </w:r>
                          </w:p>
                          <w:p w14:paraId="0C8E3E8D" w14:textId="77777777" w:rsidR="00322568" w:rsidRPr="00DD0C27" w:rsidRDefault="00322568" w:rsidP="00322568">
                            <w:pPr>
                              <w:pBdr>
                                <w:top w:val="single" w:sz="48" w:space="1" w:color="000000" w:themeColor="text1"/>
                                <w:left w:val="single" w:sz="48" w:space="4" w:color="000000" w:themeColor="text1"/>
                                <w:bottom w:val="single" w:sz="48" w:space="1" w:color="000000" w:themeColor="text1"/>
                                <w:right w:val="single" w:sz="48" w:space="4" w:color="000000" w:themeColor="text1"/>
                              </w:pBdr>
                              <w:jc w:val="center"/>
                              <w:rPr>
                                <w:rFonts w:ascii="Chalkduster" w:hAnsi="Chalkduster"/>
                                <w:color w:val="333333" w:themeColor="accent6" w:themeShade="80"/>
                                <w:sz w:val="72"/>
                                <w:szCs w:val="72"/>
                              </w:rPr>
                            </w:pPr>
                            <w:r w:rsidRPr="00DD0C27">
                              <w:rPr>
                                <w:rFonts w:ascii="Chalkduster" w:hAnsi="Chalkduster"/>
                                <w:color w:val="333333" w:themeColor="accent6" w:themeShade="80"/>
                                <w:sz w:val="72"/>
                                <w:szCs w:val="72"/>
                              </w:rPr>
                              <w:t>Contest</w:t>
                            </w:r>
                          </w:p>
                          <w:p w14:paraId="480258D3" w14:textId="77777777" w:rsidR="00322568" w:rsidRPr="00DD0C27" w:rsidRDefault="00322568" w:rsidP="00322568">
                            <w:pPr>
                              <w:pBdr>
                                <w:top w:val="single" w:sz="48" w:space="1" w:color="000000" w:themeColor="text1"/>
                                <w:left w:val="single" w:sz="48" w:space="4" w:color="000000" w:themeColor="text1"/>
                                <w:bottom w:val="single" w:sz="48" w:space="1" w:color="000000" w:themeColor="text1"/>
                                <w:right w:val="single" w:sz="48" w:space="4" w:color="000000" w:themeColor="text1"/>
                              </w:pBdr>
                              <w:jc w:val="center"/>
                              <w:rPr>
                                <w:color w:val="333333" w:themeColor="accent6" w:themeShade="80"/>
                                <w:sz w:val="72"/>
                                <w:szCs w:val="72"/>
                              </w:rPr>
                            </w:pPr>
                            <w:r w:rsidRPr="00DD0C27">
                              <w:rPr>
                                <w:rFonts w:ascii="Chalkduster" w:hAnsi="Chalkduster"/>
                                <w:color w:val="333333" w:themeColor="accent6" w:themeShade="80"/>
                                <w:sz w:val="72"/>
                                <w:szCs w:val="72"/>
                              </w:rPr>
                              <w:t>$ 0.50 to 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137" type="#_x0000_t202" style="position:absolute;margin-left:60.9pt;margin-top:112.6pt;width:504.7pt;height:172.85pt;rotation:-934350fd;z-index:251707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" mv:complextextbox="1" filled="f" stroked="f">
                <v:textbox>
                  <w:txbxContent>
                    <w:p w14:paraId="109DB0A4" w14:textId="77777777" w:rsidR="00322568" w:rsidRPr="00DD0C27" w:rsidRDefault="00322568" w:rsidP="00322568">
                      <w:pPr>
                        <w:pBdr>
                          <w:top w:val="single" w:sz="48" w:space="1" w:color="000000" w:themeColor="text1"/>
                          <w:left w:val="single" w:sz="48" w:space="4" w:color="000000" w:themeColor="text1"/>
                          <w:bottom w:val="single" w:sz="48" w:space="1" w:color="000000" w:themeColor="text1"/>
                          <w:right w:val="single" w:sz="48" w:space="4" w:color="000000" w:themeColor="text1"/>
                        </w:pBdr>
                        <w:jc w:val="center"/>
                        <w:rPr>
                          <w:rFonts w:ascii="Chalkduster" w:hAnsi="Chalkduster"/>
                          <w:color w:val="333333" w:themeColor="accent6" w:themeShade="80"/>
                          <w:sz w:val="72"/>
                          <w:szCs w:val="72"/>
                        </w:rPr>
                      </w:pPr>
                      <w:r w:rsidRPr="00DD0C27">
                        <w:rPr>
                          <w:rFonts w:ascii="Chalkduster" w:hAnsi="Chalkduster"/>
                          <w:color w:val="333333" w:themeColor="accent6" w:themeShade="80"/>
                          <w:sz w:val="72"/>
                          <w:szCs w:val="72"/>
                        </w:rPr>
                        <w:t>Decorative Pumpkin</w:t>
                      </w:r>
                    </w:p>
                    <w:p w14:paraId="0C8E3E8D" w14:textId="77777777" w:rsidR="00322568" w:rsidRPr="00DD0C27" w:rsidRDefault="00322568" w:rsidP="00322568">
                      <w:pPr>
                        <w:pBdr>
                          <w:top w:val="single" w:sz="48" w:space="1" w:color="000000" w:themeColor="text1"/>
                          <w:left w:val="single" w:sz="48" w:space="4" w:color="000000" w:themeColor="text1"/>
                          <w:bottom w:val="single" w:sz="48" w:space="1" w:color="000000" w:themeColor="text1"/>
                          <w:right w:val="single" w:sz="48" w:space="4" w:color="000000" w:themeColor="text1"/>
                        </w:pBdr>
                        <w:jc w:val="center"/>
                        <w:rPr>
                          <w:rFonts w:ascii="Chalkduster" w:hAnsi="Chalkduster"/>
                          <w:color w:val="333333" w:themeColor="accent6" w:themeShade="80"/>
                          <w:sz w:val="72"/>
                          <w:szCs w:val="72"/>
                        </w:rPr>
                      </w:pPr>
                      <w:r w:rsidRPr="00DD0C27">
                        <w:rPr>
                          <w:rFonts w:ascii="Chalkduster" w:hAnsi="Chalkduster"/>
                          <w:color w:val="333333" w:themeColor="accent6" w:themeShade="80"/>
                          <w:sz w:val="72"/>
                          <w:szCs w:val="72"/>
                        </w:rPr>
                        <w:t>Contest</w:t>
                      </w:r>
                    </w:p>
                    <w:p w14:paraId="480258D3" w14:textId="77777777" w:rsidR="00322568" w:rsidRPr="00DD0C27" w:rsidRDefault="00322568" w:rsidP="00322568">
                      <w:pPr>
                        <w:pBdr>
                          <w:top w:val="single" w:sz="48" w:space="1" w:color="000000" w:themeColor="text1"/>
                          <w:left w:val="single" w:sz="48" w:space="4" w:color="000000" w:themeColor="text1"/>
                          <w:bottom w:val="single" w:sz="48" w:space="1" w:color="000000" w:themeColor="text1"/>
                          <w:right w:val="single" w:sz="48" w:space="4" w:color="000000" w:themeColor="text1"/>
                        </w:pBdr>
                        <w:jc w:val="center"/>
                        <w:rPr>
                          <w:color w:val="333333" w:themeColor="accent6" w:themeShade="80"/>
                          <w:sz w:val="72"/>
                          <w:szCs w:val="72"/>
                        </w:rPr>
                      </w:pPr>
                      <w:r w:rsidRPr="00DD0C27">
                        <w:rPr>
                          <w:rFonts w:ascii="Chalkduster" w:hAnsi="Chalkduster"/>
                          <w:color w:val="333333" w:themeColor="accent6" w:themeShade="80"/>
                          <w:sz w:val="72"/>
                          <w:szCs w:val="72"/>
                        </w:rPr>
                        <w:t>$ 0.50 to enter</w:t>
                      </w:r>
                    </w:p>
                  </w:txbxContent>
                </v:textbox>
                <w10:wrap type="through" anchorx="page" anchory="page"/>
              </v:shape>
            </w:pict>
          </mc:Fallback>
        </mc:AlternateContent>
      </w:r>
      <w:r w:rsidRPr="00322568">
        <w:rPr>
          <w:noProof/>
        </w:rPr>
        <w:drawing>
          <wp:anchor distT="0" distB="0" distL="114300" distR="114300" simplePos="0" relativeHeight="251708471" behindDoc="0" locked="0" layoutInCell="1" allowOverlap="1" wp14:anchorId="3B350522" wp14:editId="620A91BB">
            <wp:simplePos x="0" y="0"/>
            <wp:positionH relativeFrom="page">
              <wp:posOffset>4178300</wp:posOffset>
            </wp:positionH>
            <wp:positionV relativeFrom="page">
              <wp:posOffset>3670300</wp:posOffset>
            </wp:positionV>
            <wp:extent cx="2552700" cy="2552700"/>
            <wp:effectExtent l="0" t="0" r="12700" b="12700"/>
            <wp:wrapThrough wrapText="bothSides">
              <wp:wrapPolygon edited="0">
                <wp:start x="0" y="0"/>
                <wp:lineTo x="0" y="21493"/>
                <wp:lineTo x="21493" y="21493"/>
                <wp:lineTo x="21493"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my-Pumpkin.jpg"/>
                    <pic:cNvPicPr/>
                  </pic:nvPicPr>
                  <pic:blipFill>
                    <a:blip r:embed="rId35">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14:sizeRelH relativeFrom="margin">
              <wp14:pctWidth>0</wp14:pctWidth>
            </wp14:sizeRelH>
            <wp14:sizeRelV relativeFrom="margin">
              <wp14:pctHeight>0</wp14:pctHeight>
            </wp14:sizeRelV>
          </wp:anchor>
        </w:drawing>
      </w:r>
      <w:r w:rsidRPr="00322568">
        <w:rPr>
          <w:noProof/>
        </w:rPr>
        <w:drawing>
          <wp:anchor distT="0" distB="0" distL="114300" distR="114300" simplePos="0" relativeHeight="251709495" behindDoc="0" locked="0" layoutInCell="1" allowOverlap="1" wp14:anchorId="73C363E8" wp14:editId="4A85AC8B">
            <wp:simplePos x="0" y="0"/>
            <wp:positionH relativeFrom="page">
              <wp:posOffset>901700</wp:posOffset>
            </wp:positionH>
            <wp:positionV relativeFrom="page">
              <wp:posOffset>6692900</wp:posOffset>
            </wp:positionV>
            <wp:extent cx="4762500" cy="3371850"/>
            <wp:effectExtent l="0" t="0" r="12700" b="6350"/>
            <wp:wrapThrough wrapText="bothSides">
              <wp:wrapPolygon edited="0">
                <wp:start x="0" y="0"/>
                <wp:lineTo x="0" y="21478"/>
                <wp:lineTo x="21542" y="21478"/>
                <wp:lineTo x="21542"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painted-pumpkins.jpg"/>
                    <pic:cNvPicPr/>
                  </pic:nvPicPr>
                  <pic:blipFill>
                    <a:blip r:embed="rId36">
                      <a:extLst>
                        <a:ext uri="{28A0092B-C50C-407E-A947-70E740481C1C}">
                          <a14:useLocalDpi xmlns:a14="http://schemas.microsoft.com/office/drawing/2010/main" val="0"/>
                        </a:ext>
                      </a:extLst>
                    </a:blip>
                    <a:stretch>
                      <a:fillRect/>
                    </a:stretch>
                  </pic:blipFill>
                  <pic:spPr>
                    <a:xfrm>
                      <a:off x="0" y="0"/>
                      <a:ext cx="4762500" cy="3371850"/>
                    </a:xfrm>
                    <a:prstGeom prst="rect">
                      <a:avLst/>
                    </a:prstGeom>
                  </pic:spPr>
                </pic:pic>
              </a:graphicData>
            </a:graphic>
          </wp:anchor>
        </w:drawing>
      </w:r>
      <w:r w:rsidRPr="00322568">
        <w:rPr>
          <w:noProof/>
        </w:rPr>
        <mc:AlternateContent>
          <mc:Choice Requires="wps">
            <w:drawing>
              <wp:anchor distT="0" distB="0" distL="114300" distR="114300" simplePos="0" relativeHeight="251710519" behindDoc="0" locked="0" layoutInCell="1" allowOverlap="1" wp14:anchorId="10BE7C14" wp14:editId="053922C5">
                <wp:simplePos x="0" y="0"/>
                <wp:positionH relativeFrom="page">
                  <wp:posOffset>609600</wp:posOffset>
                </wp:positionH>
                <wp:positionV relativeFrom="page">
                  <wp:posOffset>4356100</wp:posOffset>
                </wp:positionV>
                <wp:extent cx="3340100" cy="2311400"/>
                <wp:effectExtent l="0" t="0" r="0" b="0"/>
                <wp:wrapThrough wrapText="bothSides">
                  <wp:wrapPolygon edited="0">
                    <wp:start x="164" y="0"/>
                    <wp:lineTo x="164" y="21363"/>
                    <wp:lineTo x="21189" y="21363"/>
                    <wp:lineTo x="21189" y="0"/>
                    <wp:lineTo x="164" y="0"/>
                  </wp:wrapPolygon>
                </wp:wrapThrough>
                <wp:docPr id="5" name="Text Box 5"/>
                <wp:cNvGraphicFramePr/>
                <a:graphic xmlns:a="http://schemas.openxmlformats.org/drawingml/2006/main">
                  <a:graphicData uri="http://schemas.microsoft.com/office/word/2010/wordprocessingShape">
                    <wps:wsp>
                      <wps:cNvSpPr txBox="1"/>
                      <wps:spPr>
                        <a:xfrm>
                          <a:off x="0" y="0"/>
                          <a:ext cx="3340100" cy="2311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509328" w14:textId="77777777" w:rsidR="00322568" w:rsidRPr="00273698" w:rsidRDefault="00322568" w:rsidP="00322568">
                            <w:pPr>
                              <w:jc w:val="center"/>
                              <w:rPr>
                                <w:rFonts w:ascii="Chalkduster" w:hAnsi="Chalkduster"/>
                                <w:sz w:val="32"/>
                              </w:rPr>
                            </w:pPr>
                            <w:r w:rsidRPr="00273698">
                              <w:rPr>
                                <w:rFonts w:ascii="Chalkduster" w:hAnsi="Chalkduster"/>
                                <w:sz w:val="32"/>
                              </w:rPr>
                              <w:t>Bring an already decorated pumpkin to</w:t>
                            </w:r>
                          </w:p>
                          <w:p w14:paraId="682A0406" w14:textId="77777777" w:rsidR="00322568" w:rsidRPr="00273698" w:rsidRDefault="00322568" w:rsidP="00322568">
                            <w:pPr>
                              <w:jc w:val="center"/>
                              <w:rPr>
                                <w:rFonts w:ascii="Chalkduster" w:hAnsi="Chalkduster"/>
                                <w:sz w:val="32"/>
                              </w:rPr>
                            </w:pPr>
                            <w:r w:rsidRPr="00273698">
                              <w:rPr>
                                <w:rFonts w:ascii="Chalkduster" w:hAnsi="Chalkduster"/>
                                <w:sz w:val="32"/>
                              </w:rPr>
                              <w:t>The competition. There are six categories</w:t>
                            </w:r>
                          </w:p>
                          <w:p w14:paraId="2EE9579D" w14:textId="77777777" w:rsidR="00322568" w:rsidRPr="00273698" w:rsidRDefault="00322568" w:rsidP="00322568">
                            <w:pPr>
                              <w:jc w:val="center"/>
                              <w:rPr>
                                <w:rFonts w:ascii="Chalkduster" w:hAnsi="Chalkduster"/>
                                <w:sz w:val="32"/>
                              </w:rPr>
                            </w:pPr>
                            <w:r w:rsidRPr="00273698">
                              <w:rPr>
                                <w:rFonts w:ascii="Chalkduster" w:hAnsi="Chalkduster"/>
                                <w:sz w:val="32"/>
                              </w:rPr>
                              <w:t xml:space="preserve">So you have a good chance to win. The </w:t>
                            </w:r>
                            <w:r>
                              <w:rPr>
                                <w:rFonts w:ascii="Chalkduster" w:hAnsi="Chalkduster"/>
                                <w:sz w:val="32"/>
                              </w:rPr>
                              <w:t>prizes</w:t>
                            </w:r>
                          </w:p>
                          <w:p w14:paraId="48D2EF10" w14:textId="77777777" w:rsidR="00322568" w:rsidRPr="00273698" w:rsidRDefault="00322568" w:rsidP="00322568">
                            <w:pPr>
                              <w:jc w:val="center"/>
                              <w:rPr>
                                <w:sz w:val="32"/>
                              </w:rPr>
                            </w:pPr>
                            <w:proofErr w:type="gramStart"/>
                            <w:r>
                              <w:rPr>
                                <w:rFonts w:ascii="Chalkduster" w:hAnsi="Chalkduster"/>
                                <w:sz w:val="32"/>
                              </w:rPr>
                              <w:t>a</w:t>
                            </w:r>
                            <w:r w:rsidRPr="00273698">
                              <w:rPr>
                                <w:rFonts w:ascii="Chalkduster" w:hAnsi="Chalkduster"/>
                                <w:sz w:val="32"/>
                              </w:rPr>
                              <w:t>re</w:t>
                            </w:r>
                            <w:proofErr w:type="gramEnd"/>
                            <w:r w:rsidRPr="00273698">
                              <w:rPr>
                                <w:rFonts w:ascii="Chalkduster" w:hAnsi="Chalkduster"/>
                                <w:sz w:val="32"/>
                              </w:rPr>
                              <w:t xml:space="preserve"> the haunted houses you see displayed here</w:t>
                            </w:r>
                            <w:r w:rsidRPr="00273698">
                              <w:rPr>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38" type="#_x0000_t202" style="position:absolute;margin-left:48pt;margin-top:343pt;width:263pt;height:182pt;z-index:251710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Rg8dMCAAAfBgAADgAAAGRycy9lMm9Eb2MueG1srFRNb9swDL0P2H8QdE9tJ07X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" mv:complextextbox="1" filled="f" stroked="f">
                <v:textbox>
                  <w:txbxContent>
                    <w:p w14:paraId="02509328" w14:textId="77777777" w:rsidR="00322568" w:rsidRPr="00273698" w:rsidRDefault="00322568" w:rsidP="00322568">
                      <w:pPr>
                        <w:jc w:val="center"/>
                        <w:rPr>
                          <w:rFonts w:ascii="Chalkduster" w:hAnsi="Chalkduster"/>
                          <w:sz w:val="32"/>
                        </w:rPr>
                      </w:pPr>
                      <w:r w:rsidRPr="00273698">
                        <w:rPr>
                          <w:rFonts w:ascii="Chalkduster" w:hAnsi="Chalkduster"/>
                          <w:sz w:val="32"/>
                        </w:rPr>
                        <w:t>Bring an already decorated pumpkin to</w:t>
                      </w:r>
                    </w:p>
                    <w:p w14:paraId="682A0406" w14:textId="77777777" w:rsidR="00322568" w:rsidRPr="00273698" w:rsidRDefault="00322568" w:rsidP="00322568">
                      <w:pPr>
                        <w:jc w:val="center"/>
                        <w:rPr>
                          <w:rFonts w:ascii="Chalkduster" w:hAnsi="Chalkduster"/>
                          <w:sz w:val="32"/>
                        </w:rPr>
                      </w:pPr>
                      <w:r w:rsidRPr="00273698">
                        <w:rPr>
                          <w:rFonts w:ascii="Chalkduster" w:hAnsi="Chalkduster"/>
                          <w:sz w:val="32"/>
                        </w:rPr>
                        <w:t>The competition. There are six categories</w:t>
                      </w:r>
                    </w:p>
                    <w:p w14:paraId="2EE9579D" w14:textId="77777777" w:rsidR="00322568" w:rsidRPr="00273698" w:rsidRDefault="00322568" w:rsidP="00322568">
                      <w:pPr>
                        <w:jc w:val="center"/>
                        <w:rPr>
                          <w:rFonts w:ascii="Chalkduster" w:hAnsi="Chalkduster"/>
                          <w:sz w:val="32"/>
                        </w:rPr>
                      </w:pPr>
                      <w:r w:rsidRPr="00273698">
                        <w:rPr>
                          <w:rFonts w:ascii="Chalkduster" w:hAnsi="Chalkduster"/>
                          <w:sz w:val="32"/>
                        </w:rPr>
                        <w:t xml:space="preserve">So you have a good chance to win. The </w:t>
                      </w:r>
                      <w:r>
                        <w:rPr>
                          <w:rFonts w:ascii="Chalkduster" w:hAnsi="Chalkduster"/>
                          <w:sz w:val="32"/>
                        </w:rPr>
                        <w:t>prizes</w:t>
                      </w:r>
                    </w:p>
                    <w:p w14:paraId="48D2EF10" w14:textId="77777777" w:rsidR="00322568" w:rsidRPr="00273698" w:rsidRDefault="00322568" w:rsidP="00322568">
                      <w:pPr>
                        <w:jc w:val="center"/>
                        <w:rPr>
                          <w:sz w:val="32"/>
                        </w:rPr>
                      </w:pPr>
                      <w:proofErr w:type="gramStart"/>
                      <w:r>
                        <w:rPr>
                          <w:rFonts w:ascii="Chalkduster" w:hAnsi="Chalkduster"/>
                          <w:sz w:val="32"/>
                        </w:rPr>
                        <w:t>a</w:t>
                      </w:r>
                      <w:r w:rsidRPr="00273698">
                        <w:rPr>
                          <w:rFonts w:ascii="Chalkduster" w:hAnsi="Chalkduster"/>
                          <w:sz w:val="32"/>
                        </w:rPr>
                        <w:t>re</w:t>
                      </w:r>
                      <w:proofErr w:type="gramEnd"/>
                      <w:r w:rsidRPr="00273698">
                        <w:rPr>
                          <w:rFonts w:ascii="Chalkduster" w:hAnsi="Chalkduster"/>
                          <w:sz w:val="32"/>
                        </w:rPr>
                        <w:t xml:space="preserve"> the haunted houses you see displayed here</w:t>
                      </w:r>
                      <w:r w:rsidRPr="00273698">
                        <w:rPr>
                          <w:sz w:val="32"/>
                        </w:rPr>
                        <w:t>.</w:t>
                      </w:r>
                    </w:p>
                  </w:txbxContent>
                </v:textbox>
                <w10:wrap type="through" anchorx="page" anchory="page"/>
              </v:shape>
            </w:pict>
          </mc:Fallback>
        </mc:AlternateContent>
      </w:r>
      <w:r w:rsidRPr="00322568">
        <w:rPr>
          <w:noProof/>
        </w:rPr>
        <mc:AlternateContent>
          <mc:Choice Requires="wps">
            <w:drawing>
              <wp:anchor distT="0" distB="0" distL="114300" distR="114300" simplePos="0" relativeHeight="251711543" behindDoc="0" locked="0" layoutInCell="1" allowOverlap="1" wp14:anchorId="0F3372E6" wp14:editId="7BF7A3F9">
                <wp:simplePos x="0" y="0"/>
                <wp:positionH relativeFrom="page">
                  <wp:posOffset>5803900</wp:posOffset>
                </wp:positionH>
                <wp:positionV relativeFrom="page">
                  <wp:posOffset>6261100</wp:posOffset>
                </wp:positionV>
                <wp:extent cx="1550821" cy="2768600"/>
                <wp:effectExtent l="0" t="0" r="0" b="0"/>
                <wp:wrapThrough wrapText="bothSides">
                  <wp:wrapPolygon edited="0">
                    <wp:start x="354" y="0"/>
                    <wp:lineTo x="354" y="21402"/>
                    <wp:lineTo x="20875" y="21402"/>
                    <wp:lineTo x="20875" y="0"/>
                    <wp:lineTo x="354" y="0"/>
                  </wp:wrapPolygon>
                </wp:wrapThrough>
                <wp:docPr id="6" name="Text Box 6"/>
                <wp:cNvGraphicFramePr/>
                <a:graphic xmlns:a="http://schemas.openxmlformats.org/drawingml/2006/main">
                  <a:graphicData uri="http://schemas.microsoft.com/office/word/2010/wordprocessingShape">
                    <wps:wsp>
                      <wps:cNvSpPr txBox="1"/>
                      <wps:spPr>
                        <a:xfrm>
                          <a:off x="0" y="0"/>
                          <a:ext cx="1550821" cy="2768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87F471" w14:textId="77777777" w:rsidR="00322568" w:rsidRPr="00273698" w:rsidRDefault="00322568" w:rsidP="00322568">
                            <w:pPr>
                              <w:rPr>
                                <w:rFonts w:ascii="Chalkduster" w:hAnsi="Chalkduster"/>
                                <w:sz w:val="36"/>
                              </w:rPr>
                            </w:pPr>
                            <w:r w:rsidRPr="00273698">
                              <w:rPr>
                                <w:rFonts w:ascii="Chalkduster" w:hAnsi="Chalkduster"/>
                                <w:sz w:val="36"/>
                              </w:rPr>
                              <w:t xml:space="preserve">Everyone who attends </w:t>
                            </w:r>
                          </w:p>
                          <w:p w14:paraId="7CB9944C" w14:textId="77777777" w:rsidR="00322568" w:rsidRPr="00273698" w:rsidRDefault="00322568" w:rsidP="00322568">
                            <w:pPr>
                              <w:rPr>
                                <w:rFonts w:ascii="Chalkduster" w:hAnsi="Chalkduster"/>
                                <w:sz w:val="36"/>
                              </w:rPr>
                            </w:pPr>
                            <w:proofErr w:type="gramStart"/>
                            <w:r w:rsidRPr="00273698">
                              <w:rPr>
                                <w:rFonts w:ascii="Chalkduster" w:hAnsi="Chalkduster"/>
                                <w:sz w:val="36"/>
                              </w:rPr>
                              <w:t>the</w:t>
                            </w:r>
                            <w:proofErr w:type="gramEnd"/>
                            <w:r w:rsidRPr="00273698">
                              <w:rPr>
                                <w:rFonts w:ascii="Chalkduster" w:hAnsi="Chalkduster"/>
                                <w:sz w:val="36"/>
                              </w:rPr>
                              <w:t xml:space="preserve"> Fall Festival gets to</w:t>
                            </w:r>
                          </w:p>
                          <w:p w14:paraId="767B3479" w14:textId="77777777" w:rsidR="00322568" w:rsidRPr="00273698" w:rsidRDefault="00322568" w:rsidP="00322568">
                            <w:pPr>
                              <w:rPr>
                                <w:rFonts w:ascii="Chalkduster" w:hAnsi="Chalkduster"/>
                                <w:sz w:val="36"/>
                              </w:rPr>
                            </w:pPr>
                            <w:r w:rsidRPr="00273698">
                              <w:rPr>
                                <w:rFonts w:ascii="Chalkduster" w:hAnsi="Chalkduster"/>
                                <w:sz w:val="36"/>
                              </w:rPr>
                              <w:t xml:space="preserve"> </w:t>
                            </w:r>
                            <w:proofErr w:type="gramStart"/>
                            <w:r w:rsidRPr="00273698">
                              <w:rPr>
                                <w:rFonts w:ascii="Chalkduster" w:hAnsi="Chalkduster"/>
                                <w:sz w:val="36"/>
                              </w:rPr>
                              <w:t>vote</w:t>
                            </w:r>
                            <w:proofErr w:type="gramEnd"/>
                            <w:r w:rsidRPr="00273698">
                              <w:rPr>
                                <w:rFonts w:ascii="Chalkduster" w:hAnsi="Chalkduster"/>
                                <w:sz w:val="36"/>
                              </w:rPr>
                              <w:t xml:space="preserve"> for</w:t>
                            </w:r>
                          </w:p>
                          <w:p w14:paraId="6F98F260" w14:textId="77777777" w:rsidR="00322568" w:rsidRPr="00273698" w:rsidRDefault="00322568" w:rsidP="00322568">
                            <w:pPr>
                              <w:rPr>
                                <w:rFonts w:ascii="Chalkduster" w:hAnsi="Chalkduster"/>
                                <w:sz w:val="36"/>
                              </w:rPr>
                            </w:pPr>
                            <w:proofErr w:type="gramStart"/>
                            <w:r w:rsidRPr="00273698">
                              <w:rPr>
                                <w:rFonts w:ascii="Chalkduster" w:hAnsi="Chalkduster"/>
                                <w:sz w:val="36"/>
                              </w:rPr>
                              <w:t>each</w:t>
                            </w:r>
                            <w:proofErr w:type="gramEnd"/>
                            <w:r w:rsidRPr="00273698">
                              <w:rPr>
                                <w:rFonts w:ascii="Chalkduster" w:hAnsi="Chalkduster"/>
                                <w:sz w:val="36"/>
                              </w:rPr>
                              <w:t xml:space="preserve">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39" type="#_x0000_t202" style="position:absolute;margin-left:457pt;margin-top:493pt;width:122.1pt;height:218pt;z-index:2517115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" mv:complextextbox="1" filled="f" stroked="f">
                <v:textbox>
                  <w:txbxContent>
                    <w:p w14:paraId="6A87F471" w14:textId="77777777" w:rsidR="00322568" w:rsidRPr="00273698" w:rsidRDefault="00322568" w:rsidP="00322568">
                      <w:pPr>
                        <w:rPr>
                          <w:rFonts w:ascii="Chalkduster" w:hAnsi="Chalkduster"/>
                          <w:sz w:val="36"/>
                        </w:rPr>
                      </w:pPr>
                      <w:r w:rsidRPr="00273698">
                        <w:rPr>
                          <w:rFonts w:ascii="Chalkduster" w:hAnsi="Chalkduster"/>
                          <w:sz w:val="36"/>
                        </w:rPr>
                        <w:t xml:space="preserve">Everyone who attends </w:t>
                      </w:r>
                    </w:p>
                    <w:p w14:paraId="7CB9944C" w14:textId="77777777" w:rsidR="00322568" w:rsidRPr="00273698" w:rsidRDefault="00322568" w:rsidP="00322568">
                      <w:pPr>
                        <w:rPr>
                          <w:rFonts w:ascii="Chalkduster" w:hAnsi="Chalkduster"/>
                          <w:sz w:val="36"/>
                        </w:rPr>
                      </w:pPr>
                      <w:proofErr w:type="gramStart"/>
                      <w:r w:rsidRPr="00273698">
                        <w:rPr>
                          <w:rFonts w:ascii="Chalkduster" w:hAnsi="Chalkduster"/>
                          <w:sz w:val="36"/>
                        </w:rPr>
                        <w:t>the</w:t>
                      </w:r>
                      <w:proofErr w:type="gramEnd"/>
                      <w:r w:rsidRPr="00273698">
                        <w:rPr>
                          <w:rFonts w:ascii="Chalkduster" w:hAnsi="Chalkduster"/>
                          <w:sz w:val="36"/>
                        </w:rPr>
                        <w:t xml:space="preserve"> Fall Festival gets to</w:t>
                      </w:r>
                    </w:p>
                    <w:p w14:paraId="767B3479" w14:textId="77777777" w:rsidR="00322568" w:rsidRPr="00273698" w:rsidRDefault="00322568" w:rsidP="00322568">
                      <w:pPr>
                        <w:rPr>
                          <w:rFonts w:ascii="Chalkduster" w:hAnsi="Chalkduster"/>
                          <w:sz w:val="36"/>
                        </w:rPr>
                      </w:pPr>
                      <w:r w:rsidRPr="00273698">
                        <w:rPr>
                          <w:rFonts w:ascii="Chalkduster" w:hAnsi="Chalkduster"/>
                          <w:sz w:val="36"/>
                        </w:rPr>
                        <w:t xml:space="preserve"> </w:t>
                      </w:r>
                      <w:proofErr w:type="gramStart"/>
                      <w:r w:rsidRPr="00273698">
                        <w:rPr>
                          <w:rFonts w:ascii="Chalkduster" w:hAnsi="Chalkduster"/>
                          <w:sz w:val="36"/>
                        </w:rPr>
                        <w:t>vote</w:t>
                      </w:r>
                      <w:proofErr w:type="gramEnd"/>
                      <w:r w:rsidRPr="00273698">
                        <w:rPr>
                          <w:rFonts w:ascii="Chalkduster" w:hAnsi="Chalkduster"/>
                          <w:sz w:val="36"/>
                        </w:rPr>
                        <w:t xml:space="preserve"> for</w:t>
                      </w:r>
                    </w:p>
                    <w:p w14:paraId="6F98F260" w14:textId="77777777" w:rsidR="00322568" w:rsidRPr="00273698" w:rsidRDefault="00322568" w:rsidP="00322568">
                      <w:pPr>
                        <w:rPr>
                          <w:rFonts w:ascii="Chalkduster" w:hAnsi="Chalkduster"/>
                          <w:sz w:val="36"/>
                        </w:rPr>
                      </w:pPr>
                      <w:proofErr w:type="gramStart"/>
                      <w:r w:rsidRPr="00273698">
                        <w:rPr>
                          <w:rFonts w:ascii="Chalkduster" w:hAnsi="Chalkduster"/>
                          <w:sz w:val="36"/>
                        </w:rPr>
                        <w:t>each</w:t>
                      </w:r>
                      <w:proofErr w:type="gramEnd"/>
                      <w:r w:rsidRPr="00273698">
                        <w:rPr>
                          <w:rFonts w:ascii="Chalkduster" w:hAnsi="Chalkduster"/>
                          <w:sz w:val="36"/>
                        </w:rPr>
                        <w:t xml:space="preserve"> category!!</w:t>
                      </w:r>
                    </w:p>
                  </w:txbxContent>
                </v:textbox>
                <w10:wrap type="through" anchorx="page" anchory="page"/>
              </v:shape>
            </w:pict>
          </mc:Fallback>
        </mc:AlternateContent>
      </w:r>
      <w:r w:rsidRPr="00322568">
        <w:rPr>
          <w:noProof/>
        </w:rPr>
        <mc:AlternateContent>
          <mc:Choice Requires="wps">
            <w:drawing>
              <wp:anchor distT="0" distB="0" distL="114300" distR="114300" simplePos="0" relativeHeight="251712567" behindDoc="0" locked="0" layoutInCell="1" allowOverlap="1" wp14:anchorId="7312F1BB" wp14:editId="665A8170">
                <wp:simplePos x="0" y="0"/>
                <wp:positionH relativeFrom="page">
                  <wp:posOffset>901700</wp:posOffset>
                </wp:positionH>
                <wp:positionV relativeFrom="page">
                  <wp:posOffset>939800</wp:posOffset>
                </wp:positionV>
                <wp:extent cx="6121400" cy="914400"/>
                <wp:effectExtent l="0" t="711200" r="0" b="711200"/>
                <wp:wrapThrough wrapText="bothSides">
                  <wp:wrapPolygon edited="0">
                    <wp:start x="21047" y="-994"/>
                    <wp:lineTo x="15256" y="-9143"/>
                    <wp:lineTo x="14918" y="188"/>
                    <wp:lineTo x="9169" y="-9128"/>
                    <wp:lineTo x="8832" y="203"/>
                    <wp:lineTo x="3082" y="-9112"/>
                    <wp:lineTo x="2745" y="218"/>
                    <wp:lineTo x="243" y="-1984"/>
                    <wp:lineTo x="67" y="15633"/>
                    <wp:lineTo x="51" y="21164"/>
                    <wp:lineTo x="487" y="21870"/>
                    <wp:lineTo x="15463" y="20825"/>
                    <wp:lineTo x="21376" y="20527"/>
                    <wp:lineTo x="21900" y="3474"/>
                    <wp:lineTo x="21483" y="-288"/>
                    <wp:lineTo x="21047" y="-994"/>
                  </wp:wrapPolygon>
                </wp:wrapThrough>
                <wp:docPr id="7" name="Text Box 7"/>
                <wp:cNvGraphicFramePr/>
                <a:graphic xmlns:a="http://schemas.openxmlformats.org/drawingml/2006/main">
                  <a:graphicData uri="http://schemas.microsoft.com/office/word/2010/wordprocessingShape">
                    <wps:wsp>
                      <wps:cNvSpPr txBox="1"/>
                      <wps:spPr>
                        <a:xfrm rot="20783678">
                          <a:off x="0" y="0"/>
                          <a:ext cx="61214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8354E1" w14:textId="77777777" w:rsidR="00322568" w:rsidRPr="00B400B4" w:rsidRDefault="00322568" w:rsidP="00322568">
                            <w:pPr>
                              <w:rPr>
                                <w:rFonts w:ascii="Chalkduster" w:hAnsi="Chalkduster"/>
                                <w:sz w:val="36"/>
                              </w:rPr>
                            </w:pPr>
                            <w:r w:rsidRPr="00B400B4">
                              <w:rPr>
                                <w:rFonts w:ascii="Chalkduster" w:hAnsi="Chalkduster"/>
                                <w:sz w:val="36"/>
                              </w:rPr>
                              <w:t>You take your pumpkin back home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140" type="#_x0000_t202" style="position:absolute;margin-left:71pt;margin-top:74pt;width:482pt;height:1in;rotation:-891641fd;z-index:25171256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" mv:complextextbox="1" filled="f" stroked="f">
                <v:textbox>
                  <w:txbxContent>
                    <w:p w14:paraId="1B8354E1" w14:textId="77777777" w:rsidR="00322568" w:rsidRPr="00B400B4" w:rsidRDefault="00322568" w:rsidP="00322568">
                      <w:pPr>
                        <w:rPr>
                          <w:rFonts w:ascii="Chalkduster" w:hAnsi="Chalkduster"/>
                          <w:sz w:val="36"/>
                        </w:rPr>
                      </w:pPr>
                      <w:r w:rsidRPr="00B400B4">
                        <w:rPr>
                          <w:rFonts w:ascii="Chalkduster" w:hAnsi="Chalkduster"/>
                          <w:sz w:val="36"/>
                        </w:rPr>
                        <w:t>You take your pumpkin back home with you!</w:t>
                      </w:r>
                    </w:p>
                  </w:txbxContent>
                </v:textbox>
                <w10:wrap type="through" anchorx="page" anchory="page"/>
              </v:shape>
            </w:pict>
          </mc:Fallback>
        </mc:AlternateContent>
      </w:r>
      <w:r>
        <w:rPr>
          <w:noProof/>
        </w:rPr>
        <mc:AlternateContent>
          <mc:Choice Requires="wps">
            <w:drawing>
              <wp:anchor distT="0" distB="0" distL="114300" distR="114300" simplePos="0" relativeHeight="251705399" behindDoc="0" locked="0" layoutInCell="1" allowOverlap="1" wp14:anchorId="2281BA8D" wp14:editId="39249ACD">
                <wp:simplePos x="0" y="0"/>
                <wp:positionH relativeFrom="page">
                  <wp:posOffset>889000</wp:posOffset>
                </wp:positionH>
                <wp:positionV relativeFrom="page">
                  <wp:posOffset>2159000</wp:posOffset>
                </wp:positionV>
                <wp:extent cx="4470400" cy="914400"/>
                <wp:effectExtent l="0" t="0" r="0" b="0"/>
                <wp:wrapThrough wrapText="bothSides">
                  <wp:wrapPolygon edited="0">
                    <wp:start x="123" y="0"/>
                    <wp:lineTo x="123" y="21000"/>
                    <wp:lineTo x="21355" y="21000"/>
                    <wp:lineTo x="21355" y="0"/>
                    <wp:lineTo x="123" y="0"/>
                  </wp:wrapPolygon>
                </wp:wrapThrough>
                <wp:docPr id="246" name="Text Box 246"/>
                <wp:cNvGraphicFramePr/>
                <a:graphic xmlns:a="http://schemas.openxmlformats.org/drawingml/2006/main">
                  <a:graphicData uri="http://schemas.microsoft.com/office/word/2010/wordprocessingShape">
                    <wps:wsp>
                      <wps:cNvSpPr txBox="1"/>
                      <wps:spPr>
                        <a:xfrm>
                          <a:off x="0" y="0"/>
                          <a:ext cx="44704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C5B3CB" w14:textId="77777777" w:rsidR="00322568" w:rsidRDefault="00322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6" o:spid="_x0000_s1141" type="#_x0000_t202" style="position:absolute;margin-left:70pt;margin-top:170pt;width:352pt;height:1in;z-index:25170539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lqhtMCAAAi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" mv:complextextbox="1" filled="f" stroked="f">
                <v:textbox>
                  <w:txbxContent>
                    <w:p w14:paraId="22C5B3CB" w14:textId="77777777" w:rsidR="00322568" w:rsidRDefault="00322568"/>
                  </w:txbxContent>
                </v:textbox>
                <w10:wrap type="through" anchorx="page" anchory="page"/>
              </v:shape>
            </w:pict>
          </mc:Fallback>
        </mc:AlternateContent>
      </w:r>
      <w:r w:rsidR="00D414B0">
        <w:rPr>
          <w:noProof/>
        </w:rPr>
        <mc:AlternateContent>
          <mc:Choice Requires="wps">
            <w:drawing>
              <wp:anchor distT="0" distB="0" distL="114300" distR="114300" simplePos="0" relativeHeight="251658251" behindDoc="0" locked="0" layoutInCell="1" allowOverlap="1" wp14:anchorId="238E45C1" wp14:editId="4C5380A4">
                <wp:simplePos x="0" y="0"/>
                <wp:positionH relativeFrom="page">
                  <wp:posOffset>302260</wp:posOffset>
                </wp:positionH>
                <wp:positionV relativeFrom="page">
                  <wp:posOffset>365760</wp:posOffset>
                </wp:positionV>
                <wp:extent cx="7104380" cy="1234440"/>
                <wp:effectExtent l="50800" t="762000" r="58420" b="772160"/>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51985">
                          <a:off x="0" y="0"/>
                          <a:ext cx="7104380" cy="1234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3.8pt;margin-top:28.8pt;width:559.4pt;height:97.2pt;rotation:-817032fd;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" fillcolor="#900 [3204]" stroked="f" strokecolor="#4a7ebb" strokeweight="1.5pt">
                <v:shadow opacity="22938f" mv:blur="38100f" offset="0,2pt"/>
                <v:textbox inset=",7.2pt,,7.2pt"/>
                <w10:wrap anchorx="page" anchory="page"/>
              </v:rect>
            </w:pict>
          </mc:Fallback>
        </mc:AlternateContent>
      </w:r>
      <w:r w:rsidR="000360C3">
        <w:rPr>
          <w:noProof/>
        </w:rPr>
        <mc:AlternateContent>
          <mc:Choice Requires="wps">
            <w:drawing>
              <wp:anchor distT="0" distB="0" distL="114300" distR="114300" simplePos="0" relativeHeight="251658283" behindDoc="0" locked="0" layoutInCell="1" allowOverlap="1" wp14:anchorId="5B385421" wp14:editId="040BC5D1">
                <wp:simplePos x="0" y="0"/>
                <wp:positionH relativeFrom="page">
                  <wp:posOffset>3111500</wp:posOffset>
                </wp:positionH>
                <wp:positionV relativeFrom="page">
                  <wp:posOffset>6638925</wp:posOffset>
                </wp:positionV>
                <wp:extent cx="3657600" cy="274320"/>
                <wp:effectExtent l="0" t="0" r="0" b="0"/>
                <wp:wrapTight wrapText="bothSides">
                  <wp:wrapPolygon edited="0">
                    <wp:start x="0" y="0"/>
                    <wp:lineTo x="21600" y="0"/>
                    <wp:lineTo x="21600" y="21600"/>
                    <wp:lineTo x="0" y="21600"/>
                    <wp:lineTo x="0" y="0"/>
                  </wp:wrapPolygon>
                </wp:wrapTight>
                <wp:docPr id="1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5CD60A8" w14:textId="77777777" w:rsidR="008A2738" w:rsidRPr="00CA47DA" w:rsidRDefault="008A2738" w:rsidP="00E26512">
                            <w:pPr>
                              <w:pStyle w:val="Recipient"/>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42" type="#_x0000_t202" style="position:absolute;margin-left:245pt;margin-top:522.75pt;width:4in;height:21.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" filled="f" stroked="f">
                <v:stroke o:forcedash="t"/>
                <v:textbox inset=",0,,0">
                  <w:txbxContent>
                    <w:p w14:paraId="45CD60A8" w14:textId="77777777" w:rsidR="008A2738" w:rsidRPr="00CA47DA" w:rsidRDefault="008A2738" w:rsidP="00E26512">
                      <w:pPr>
                        <w:pStyle w:val="Recipient"/>
                      </w:pPr>
                      <w:r>
                        <w:t>[Recipient]</w:t>
                      </w:r>
                    </w:p>
                  </w:txbxContent>
                </v:textbox>
                <w10:wrap type="tight" anchorx="page" anchory="page"/>
              </v:shape>
            </w:pict>
          </mc:Fallback>
        </mc:AlternateContent>
      </w:r>
      <w:bookmarkStart w:id="2" w:name="_LastPageContents"/>
      <w:r w:rsidR="00D414B0">
        <w:t xml:space="preserve"> </w:t>
      </w:r>
      <w:bookmarkEnd w:id="2"/>
    </w:p>
    <w:sectPr w:rsidR="00E26512" w:rsidSect="00E26512">
      <w:headerReference w:type="first" r:id="rId37"/>
      <w:footerReference w:type="first" r:id="rId38"/>
      <w:pgSz w:w="12240" w:h="15840"/>
      <w:pgMar w:top="576" w:right="576" w:bottom="1080"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C9C46" w14:textId="77777777" w:rsidR="008E2E6E" w:rsidRDefault="008E2E6E">
      <w:pPr>
        <w:spacing w:after="0"/>
      </w:pPr>
      <w:r>
        <w:separator/>
      </w:r>
    </w:p>
  </w:endnote>
  <w:endnote w:type="continuationSeparator" w:id="0">
    <w:p w14:paraId="57CB7692" w14:textId="77777777" w:rsidR="008E2E6E" w:rsidRDefault="008E2E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Apple Chancery">
    <w:panose1 w:val="03020702040506060504"/>
    <w:charset w:val="00"/>
    <w:family w:val="auto"/>
    <w:pitch w:val="variable"/>
    <w:sig w:usb0="80000067" w:usb1="00000003" w:usb2="00000000" w:usb3="00000000" w:csb0="000001F3" w:csb1="00000000"/>
  </w:font>
  <w:font w:name="Modern No. 20">
    <w:panose1 w:val="02070704070505020303"/>
    <w:charset w:val="00"/>
    <w:family w:val="auto"/>
    <w:pitch w:val="variable"/>
    <w:sig w:usb0="00000003" w:usb1="00000000" w:usb2="00000000" w:usb3="00000000" w:csb0="00000001" w:csb1="00000000"/>
  </w:font>
  <w:font w:name="AppleGothic">
    <w:panose1 w:val="02000500000000000000"/>
    <w:charset w:val="4F"/>
    <w:family w:val="auto"/>
    <w:pitch w:val="variable"/>
    <w:sig w:usb0="00000001" w:usb1="09060000" w:usb2="00000010" w:usb3="00000000" w:csb0="00080000" w:csb1="00000000"/>
  </w:font>
  <w:font w:name="Desdemona">
    <w:panose1 w:val="04020505020E030405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Lucida Blackletter">
    <w:panose1 w:val="000000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0BF6D" w14:textId="77777777" w:rsidR="008A2738" w:rsidRDefault="008A2738">
    <w:pPr>
      <w:pStyle w:val="Footer"/>
    </w:pPr>
    <w:r>
      <w:rPr>
        <w:noProof/>
      </w:rPr>
      <mc:AlternateContent>
        <mc:Choice Requires="wps">
          <w:drawing>
            <wp:anchor distT="0" distB="0" distL="114300" distR="114300" simplePos="0" relativeHeight="251658241" behindDoc="0" locked="0" layoutInCell="1" allowOverlap="1" wp14:anchorId="1FDA6785" wp14:editId="18C21317">
              <wp:simplePos x="0" y="0"/>
              <wp:positionH relativeFrom="page">
                <wp:posOffset>3683000</wp:posOffset>
              </wp:positionH>
              <wp:positionV relativeFrom="page">
                <wp:posOffset>9544050</wp:posOffset>
              </wp:positionV>
              <wp:extent cx="3723640" cy="215900"/>
              <wp:effectExtent l="0" t="0" r="0" b="635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6C7D35" w14:textId="77777777" w:rsidR="008A2738" w:rsidRDefault="008A2738" w:rsidP="00E26512">
                          <w:pPr>
                            <w:pStyle w:val="Footer"/>
                          </w:pPr>
                          <w:r>
                            <w:t>lorem  ipsum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143" type="#_x0000_t202" style="position:absolute;left:0;text-align:left;margin-left:290pt;margin-top:751.5pt;width:293.2pt;height: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" filled="f" stroked="f">
              <v:stroke o:forcedash="t"/>
              <v:textbox inset="0,0,0,0">
                <w:txbxContent>
                  <w:p w14:paraId="206C7D35" w14:textId="77777777" w:rsidR="008A2738" w:rsidRDefault="008A2738" w:rsidP="00E26512">
                    <w:pPr>
                      <w:pStyle w:val="Footer"/>
                    </w:pPr>
                    <w:r>
                      <w:t>lorem  ipsum :: [Date]</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68630E8D" wp14:editId="3B323614">
              <wp:simplePos x="0" y="0"/>
              <wp:positionH relativeFrom="page">
                <wp:posOffset>365760</wp:posOffset>
              </wp:positionH>
              <wp:positionV relativeFrom="page">
                <wp:posOffset>9544050</wp:posOffset>
              </wp:positionV>
              <wp:extent cx="1945640" cy="215900"/>
              <wp:effectExtent l="0" t="6350" r="0" b="635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7BF8" w14:textId="77777777" w:rsidR="008A2738" w:rsidRDefault="008A2738" w:rsidP="00E26512">
                          <w:pPr>
                            <w:pStyle w:val="Page"/>
                          </w:pPr>
                          <w:r>
                            <w:fldChar w:fldCharType="begin"/>
                          </w:r>
                          <w:r>
                            <w:instrText xml:space="preserve"> page </w:instrText>
                          </w:r>
                          <w:r>
                            <w:fldChar w:fldCharType="separate"/>
                          </w:r>
                          <w:r w:rsidR="008E2E6E">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44" type="#_x0000_t202" style="position:absolute;left:0;text-align:left;margin-left:28.8pt;margin-top:751.5pt;width:153.2pt;height: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" filled="f" stroked="f">
              <v:textbox style="mso-next-textbox:#Text Box 23" inset="0,0,0,0">
                <w:txbxContent>
                  <w:p w14:paraId="57097BF8" w14:textId="77777777" w:rsidR="008A2738" w:rsidRDefault="008A2738" w:rsidP="00E26512">
                    <w:pPr>
                      <w:pStyle w:val="Page"/>
                    </w:pPr>
                    <w:r>
                      <w:fldChar w:fldCharType="begin"/>
                    </w:r>
                    <w:r>
                      <w:instrText xml:space="preserve"> page </w:instrText>
                    </w:r>
                    <w:r>
                      <w:fldChar w:fldCharType="separate"/>
                    </w:r>
                    <w:r w:rsidR="008E2E6E">
                      <w:t>5</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E51FF" w14:textId="77777777" w:rsidR="008A2738" w:rsidRDefault="008A27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EC246" w14:textId="77777777" w:rsidR="008E2E6E" w:rsidRDefault="008E2E6E">
      <w:pPr>
        <w:spacing w:after="0"/>
      </w:pPr>
      <w:r>
        <w:separator/>
      </w:r>
    </w:p>
  </w:footnote>
  <w:footnote w:type="continuationSeparator" w:id="0">
    <w:p w14:paraId="3271A9F9" w14:textId="77777777" w:rsidR="008E2E6E" w:rsidRDefault="008E2E6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7A548" w14:textId="77777777" w:rsidR="008A2738" w:rsidRDefault="008A27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4B38F1"/>
    <w:rsid w:val="0000761F"/>
    <w:rsid w:val="000360C3"/>
    <w:rsid w:val="00066D5B"/>
    <w:rsid w:val="000753EC"/>
    <w:rsid w:val="000B43CC"/>
    <w:rsid w:val="00122C41"/>
    <w:rsid w:val="001772A5"/>
    <w:rsid w:val="00187047"/>
    <w:rsid w:val="002229A8"/>
    <w:rsid w:val="00231BBD"/>
    <w:rsid w:val="0027162C"/>
    <w:rsid w:val="0028765A"/>
    <w:rsid w:val="002E3642"/>
    <w:rsid w:val="00322568"/>
    <w:rsid w:val="00360B45"/>
    <w:rsid w:val="003771EF"/>
    <w:rsid w:val="003A34B4"/>
    <w:rsid w:val="00405549"/>
    <w:rsid w:val="0048481E"/>
    <w:rsid w:val="004B38F1"/>
    <w:rsid w:val="004D53B6"/>
    <w:rsid w:val="00525C28"/>
    <w:rsid w:val="00590CE8"/>
    <w:rsid w:val="005C4C14"/>
    <w:rsid w:val="005D5023"/>
    <w:rsid w:val="005D56CF"/>
    <w:rsid w:val="00762772"/>
    <w:rsid w:val="0078315B"/>
    <w:rsid w:val="007C43F3"/>
    <w:rsid w:val="008526E0"/>
    <w:rsid w:val="0086266D"/>
    <w:rsid w:val="0089531F"/>
    <w:rsid w:val="008A2738"/>
    <w:rsid w:val="008E2E6E"/>
    <w:rsid w:val="008F291B"/>
    <w:rsid w:val="00906DFF"/>
    <w:rsid w:val="00911D19"/>
    <w:rsid w:val="009317C0"/>
    <w:rsid w:val="009A2FBB"/>
    <w:rsid w:val="009A7089"/>
    <w:rsid w:val="00AD68D5"/>
    <w:rsid w:val="00AD7242"/>
    <w:rsid w:val="00B86203"/>
    <w:rsid w:val="00C461A4"/>
    <w:rsid w:val="00C5719E"/>
    <w:rsid w:val="00C6539D"/>
    <w:rsid w:val="00C80D1D"/>
    <w:rsid w:val="00CB1DBD"/>
    <w:rsid w:val="00D414B0"/>
    <w:rsid w:val="00D5171E"/>
    <w:rsid w:val="00DA7C4D"/>
    <w:rsid w:val="00DB2C09"/>
    <w:rsid w:val="00DB30B9"/>
    <w:rsid w:val="00DC2997"/>
    <w:rsid w:val="00E26512"/>
    <w:rsid w:val="00E616C2"/>
    <w:rsid w:val="00E73528"/>
    <w:rsid w:val="00EE5A0A"/>
    <w:rsid w:val="00EF585F"/>
    <w:rsid w:val="00F618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94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sdException w:name="Body Text" w:uiPriority="99"/>
    <w:lsdException w:name="Hyperlink"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990000"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990000"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unhideWhenUsed/>
    <w:rsid w:val="00E60C3C"/>
    <w:pPr>
      <w:spacing w:after="0"/>
      <w:jc w:val="right"/>
    </w:pPr>
    <w:rPr>
      <w:b/>
      <w:color w:val="989898" w:themeColor="text2" w:themeTint="80"/>
      <w:sz w:val="20"/>
    </w:rPr>
  </w:style>
  <w:style w:type="character" w:customStyle="1" w:styleId="FooterChar">
    <w:name w:val="Footer Char"/>
    <w:basedOn w:val="DefaultParagraphFont"/>
    <w:link w:val="Footer"/>
    <w:uiPriority w:val="99"/>
    <w:rsid w:val="00E60C3C"/>
    <w:rPr>
      <w:b/>
      <w:color w:val="989898"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990000"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990000" w:themeColor="accent1"/>
      <w:sz w:val="44"/>
    </w:rPr>
  </w:style>
  <w:style w:type="paragraph" w:styleId="BodyText2">
    <w:name w:val="Body Text 2"/>
    <w:basedOn w:val="Normal"/>
    <w:link w:val="BodyText2Char"/>
    <w:uiPriority w:val="99"/>
    <w:unhideWhenUsed/>
    <w:rsid w:val="00E12ADB"/>
    <w:pPr>
      <w:spacing w:after="0" w:line="300" w:lineRule="auto"/>
    </w:pPr>
    <w:rPr>
      <w:color w:val="989898" w:themeColor="text2" w:themeTint="80"/>
      <w:sz w:val="18"/>
    </w:rPr>
  </w:style>
  <w:style w:type="character" w:customStyle="1" w:styleId="BodyText2Char">
    <w:name w:val="Body Text 2 Char"/>
    <w:basedOn w:val="DefaultParagraphFont"/>
    <w:link w:val="BodyText2"/>
    <w:uiPriority w:val="99"/>
    <w:rsid w:val="00E12ADB"/>
    <w:rPr>
      <w:color w:val="989898"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990000"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990000" w:themeColor="accent1"/>
    </w:rPr>
  </w:style>
  <w:style w:type="character" w:customStyle="1" w:styleId="OrganizationChar">
    <w:name w:val="Organization Char"/>
    <w:basedOn w:val="DefaultParagraphFont"/>
    <w:link w:val="Organization"/>
    <w:rsid w:val="006D5E2D"/>
    <w:rPr>
      <w:b/>
      <w:color w:val="990000"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990000"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989898"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989898" w:themeColor="text2" w:themeTint="80"/>
      <w:sz w:val="48"/>
    </w:rPr>
  </w:style>
  <w:style w:type="character" w:customStyle="1" w:styleId="EventChar">
    <w:name w:val="Event Char"/>
    <w:basedOn w:val="DefaultParagraphFont"/>
    <w:link w:val="Event"/>
    <w:rsid w:val="000832FA"/>
    <w:rPr>
      <w:color w:val="989898" w:themeColor="text2" w:themeTint="80"/>
      <w:sz w:val="48"/>
    </w:rPr>
  </w:style>
  <w:style w:type="paragraph" w:customStyle="1" w:styleId="Mailer">
    <w:name w:val="Mailer"/>
    <w:basedOn w:val="Normal"/>
    <w:link w:val="MailerChar"/>
    <w:qFormat/>
    <w:rsid w:val="006D5E2D"/>
    <w:pPr>
      <w:spacing w:after="0"/>
    </w:pPr>
    <w:rPr>
      <w:b/>
      <w:color w:val="666666" w:themeColor="text2" w:themeTint="BF"/>
      <w:sz w:val="20"/>
    </w:rPr>
  </w:style>
  <w:style w:type="character" w:customStyle="1" w:styleId="MailerChar">
    <w:name w:val="Mailer Char"/>
    <w:basedOn w:val="DefaultParagraphFont"/>
    <w:link w:val="Mailer"/>
    <w:rsid w:val="006D5E2D"/>
    <w:rPr>
      <w:b/>
      <w:color w:val="66666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989898" w:themeColor="text2" w:themeTint="80"/>
      <w:sz w:val="20"/>
    </w:rPr>
  </w:style>
  <w:style w:type="character" w:customStyle="1" w:styleId="PageChar">
    <w:name w:val="Page Char"/>
    <w:basedOn w:val="DefaultParagraphFont"/>
    <w:link w:val="Page"/>
    <w:rsid w:val="006D3CD4"/>
    <w:rPr>
      <w:b/>
      <w:color w:val="989898" w:themeColor="text2" w:themeTint="80"/>
      <w:sz w:val="20"/>
    </w:rPr>
  </w:style>
  <w:style w:type="paragraph" w:styleId="NormalWeb">
    <w:name w:val="Normal (Web)"/>
    <w:basedOn w:val="Normal"/>
    <w:uiPriority w:val="99"/>
    <w:unhideWhenUsed/>
    <w:rsid w:val="00590CE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90CE8"/>
  </w:style>
  <w:style w:type="character" w:styleId="Hyperlink">
    <w:name w:val="Hyperlink"/>
    <w:basedOn w:val="DefaultParagraphFont"/>
    <w:uiPriority w:val="99"/>
    <w:unhideWhenUsed/>
    <w:rsid w:val="00590CE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sdException w:name="Body Text" w:uiPriority="99"/>
    <w:lsdException w:name="Hyperlink"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990000"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990000"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unhideWhenUsed/>
    <w:rsid w:val="00E60C3C"/>
    <w:pPr>
      <w:spacing w:after="0"/>
      <w:jc w:val="right"/>
    </w:pPr>
    <w:rPr>
      <w:b/>
      <w:color w:val="989898" w:themeColor="text2" w:themeTint="80"/>
      <w:sz w:val="20"/>
    </w:rPr>
  </w:style>
  <w:style w:type="character" w:customStyle="1" w:styleId="FooterChar">
    <w:name w:val="Footer Char"/>
    <w:basedOn w:val="DefaultParagraphFont"/>
    <w:link w:val="Footer"/>
    <w:uiPriority w:val="99"/>
    <w:rsid w:val="00E60C3C"/>
    <w:rPr>
      <w:b/>
      <w:color w:val="989898"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990000"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990000" w:themeColor="accent1"/>
      <w:sz w:val="44"/>
    </w:rPr>
  </w:style>
  <w:style w:type="paragraph" w:styleId="BodyText2">
    <w:name w:val="Body Text 2"/>
    <w:basedOn w:val="Normal"/>
    <w:link w:val="BodyText2Char"/>
    <w:uiPriority w:val="99"/>
    <w:unhideWhenUsed/>
    <w:rsid w:val="00E12ADB"/>
    <w:pPr>
      <w:spacing w:after="0" w:line="300" w:lineRule="auto"/>
    </w:pPr>
    <w:rPr>
      <w:color w:val="989898" w:themeColor="text2" w:themeTint="80"/>
      <w:sz w:val="18"/>
    </w:rPr>
  </w:style>
  <w:style w:type="character" w:customStyle="1" w:styleId="BodyText2Char">
    <w:name w:val="Body Text 2 Char"/>
    <w:basedOn w:val="DefaultParagraphFont"/>
    <w:link w:val="BodyText2"/>
    <w:uiPriority w:val="99"/>
    <w:rsid w:val="00E12ADB"/>
    <w:rPr>
      <w:color w:val="989898"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990000"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990000" w:themeColor="accent1"/>
    </w:rPr>
  </w:style>
  <w:style w:type="character" w:customStyle="1" w:styleId="OrganizationChar">
    <w:name w:val="Organization Char"/>
    <w:basedOn w:val="DefaultParagraphFont"/>
    <w:link w:val="Organization"/>
    <w:rsid w:val="006D5E2D"/>
    <w:rPr>
      <w:b/>
      <w:color w:val="990000"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990000"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989898"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989898" w:themeColor="text2" w:themeTint="80"/>
      <w:sz w:val="48"/>
    </w:rPr>
  </w:style>
  <w:style w:type="character" w:customStyle="1" w:styleId="EventChar">
    <w:name w:val="Event Char"/>
    <w:basedOn w:val="DefaultParagraphFont"/>
    <w:link w:val="Event"/>
    <w:rsid w:val="000832FA"/>
    <w:rPr>
      <w:color w:val="989898" w:themeColor="text2" w:themeTint="80"/>
      <w:sz w:val="48"/>
    </w:rPr>
  </w:style>
  <w:style w:type="paragraph" w:customStyle="1" w:styleId="Mailer">
    <w:name w:val="Mailer"/>
    <w:basedOn w:val="Normal"/>
    <w:link w:val="MailerChar"/>
    <w:qFormat/>
    <w:rsid w:val="006D5E2D"/>
    <w:pPr>
      <w:spacing w:after="0"/>
    </w:pPr>
    <w:rPr>
      <w:b/>
      <w:color w:val="666666" w:themeColor="text2" w:themeTint="BF"/>
      <w:sz w:val="20"/>
    </w:rPr>
  </w:style>
  <w:style w:type="character" w:customStyle="1" w:styleId="MailerChar">
    <w:name w:val="Mailer Char"/>
    <w:basedOn w:val="DefaultParagraphFont"/>
    <w:link w:val="Mailer"/>
    <w:rsid w:val="006D5E2D"/>
    <w:rPr>
      <w:b/>
      <w:color w:val="66666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989898" w:themeColor="text2" w:themeTint="80"/>
      <w:sz w:val="20"/>
    </w:rPr>
  </w:style>
  <w:style w:type="character" w:customStyle="1" w:styleId="PageChar">
    <w:name w:val="Page Char"/>
    <w:basedOn w:val="DefaultParagraphFont"/>
    <w:link w:val="Page"/>
    <w:rsid w:val="006D3CD4"/>
    <w:rPr>
      <w:b/>
      <w:color w:val="989898" w:themeColor="text2" w:themeTint="80"/>
      <w:sz w:val="20"/>
    </w:rPr>
  </w:style>
  <w:style w:type="paragraph" w:styleId="NormalWeb">
    <w:name w:val="Normal (Web)"/>
    <w:basedOn w:val="Normal"/>
    <w:uiPriority w:val="99"/>
    <w:unhideWhenUsed/>
    <w:rsid w:val="00590CE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90CE8"/>
  </w:style>
  <w:style w:type="character" w:styleId="Hyperlink">
    <w:name w:val="Hyperlink"/>
    <w:basedOn w:val="DefaultParagraphFont"/>
    <w:uiPriority w:val="99"/>
    <w:unhideWhenUsed/>
    <w:rsid w:val="00590C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hyperlink" Target="http://en.wikipedia.org/wiki/Edgar_Allan_Poe" TargetMode="External"/><Relationship Id="rId25" Type="http://schemas.openxmlformats.org/officeDocument/2006/relationships/hyperlink" Target="http://en.wikipedia.org/wiki/Edgar_Allan_Poe" TargetMode="External"/><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hyperlink" Target="http://en.wikipedia.org/wiki/American_Cancer_Society" TargetMode="External"/><Relationship Id="rId9" Type="http://schemas.openxmlformats.org/officeDocument/2006/relationships/image" Target="media/image2.jpg"/><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png"/><Relationship Id="rId33" Type="http://schemas.openxmlformats.org/officeDocument/2006/relationships/image" Target="media/image23.jpeg"/><Relationship Id="rId34" Type="http://schemas.openxmlformats.org/officeDocument/2006/relationships/hyperlink" Target="http://en.wikipedia.org/wiki/American_Cancer_Society" TargetMode="External"/><Relationship Id="rId35" Type="http://schemas.openxmlformats.org/officeDocument/2006/relationships/image" Target="media/image24.jpg"/><Relationship Id="rId36" Type="http://schemas.openxmlformats.org/officeDocument/2006/relationships/image" Target="media/image25.jpg"/><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header" Target="head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Plaza%20Newsletter.dotx" TargetMode="Externa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Plaza Newsletter.dotx</Template>
  <TotalTime>206</TotalTime>
  <Pages>6</Pages>
  <Words>11</Words>
  <Characters>63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Stevens</dc:creator>
  <cp:keywords/>
  <dc:description/>
  <cp:lastModifiedBy>Kimberly Stevens</cp:lastModifiedBy>
  <cp:revision>27</cp:revision>
  <dcterms:created xsi:type="dcterms:W3CDTF">2012-10-23T15:56:00Z</dcterms:created>
  <dcterms:modified xsi:type="dcterms:W3CDTF">2012-10-30T20:01:00Z</dcterms:modified>
  <cp:category/>
</cp:coreProperties>
</file>